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136C9B">
        <w:rPr>
          <w:b/>
        </w:rPr>
        <w:t>South Carolina General Assembly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136C9B">
        <w:rPr>
          <w:b/>
        </w:rPr>
        <w:t>S.</w:t>
      </w:r>
      <w:r>
        <w:rPr>
          <w:b/>
        </w:rPr>
        <w:t xml:space="preserve"> </w:t>
      </w:r>
      <w:r w:rsidRPr="00136C9B">
        <w:rPr>
          <w:b/>
        </w:rPr>
        <w:t>1040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136C9B">
        <w:rPr>
          <w:b/>
        </w:rPr>
        <w:t>STATUS INFORMATION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Senator Rose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l:\council\bills\bbm\9484sd10.docx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Senate on January 12, 2010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Senate Committee on </w:t>
      </w:r>
      <w:r w:rsidRPr="00136C9B">
        <w:rPr>
          <w:b/>
        </w:rPr>
        <w:t>Judiciary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7526FF">
        <w:t>Card games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136C9B" w:rsidRDefault="00136C9B" w:rsidP="00136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C9B">
        <w:rPr>
          <w:b/>
        </w:rPr>
        <w:t>HISTORY OF LEGISLATIVE ACTIONS</w:t>
      </w:r>
    </w:p>
    <w:p w:rsidR="00136C9B" w:rsidRDefault="00136C9B" w:rsidP="00136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6C9B" w:rsidRPr="00136C9B" w:rsidRDefault="00136C9B" w:rsidP="00136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C9B">
        <w:rPr>
          <w:u w:val="single"/>
        </w:rPr>
        <w:tab/>
        <w:t>Date</w:t>
      </w:r>
      <w:r w:rsidRPr="00136C9B">
        <w:rPr>
          <w:u w:val="single"/>
        </w:rPr>
        <w:tab/>
        <w:t>Body</w:t>
      </w:r>
      <w:r w:rsidRPr="00136C9B">
        <w:rPr>
          <w:u w:val="single"/>
        </w:rPr>
        <w:tab/>
        <w:t>Action Description with journal page number</w:t>
      </w:r>
      <w:r w:rsidRPr="00136C9B">
        <w:rPr>
          <w:u w:val="single"/>
        </w:rPr>
        <w:tab/>
      </w:r>
    </w:p>
    <w:p w:rsidR="00E54EC8" w:rsidRDefault="00E54EC8" w:rsidP="00E54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6B7871">
        <w:t xml:space="preserve">Introduced and read first time </w:t>
      </w:r>
      <w:hyperlink r:id="rId7" w:history="1">
        <w:r w:rsidRPr="00A0507F">
          <w:rPr>
            <w:rStyle w:val="Hyperlink"/>
          </w:rPr>
          <w:t>SJ</w:t>
        </w:r>
      </w:hyperlink>
      <w:r>
        <w:noBreakHyphen/>
      </w:r>
      <w:r w:rsidRPr="006B7871">
        <w:t>67</w:t>
      </w:r>
    </w:p>
    <w:p w:rsidR="00E54EC8" w:rsidRDefault="00E54EC8" w:rsidP="00E54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6B7871">
        <w:t xml:space="preserve">Referred to Committee on </w:t>
      </w:r>
      <w:r w:rsidRPr="006B7871">
        <w:rPr>
          <w:b/>
        </w:rPr>
        <w:t>Judiciary</w:t>
      </w:r>
      <w:r w:rsidRPr="006B7871">
        <w:t xml:space="preserve"> </w:t>
      </w:r>
      <w:hyperlink r:id="rId8" w:history="1">
        <w:r w:rsidRPr="00A0507F">
          <w:rPr>
            <w:rStyle w:val="Hyperlink"/>
          </w:rPr>
          <w:t>SJ</w:t>
        </w:r>
      </w:hyperlink>
      <w:r>
        <w:noBreakHyphen/>
      </w:r>
      <w:r w:rsidRPr="006B7871">
        <w:t>67</w:t>
      </w:r>
    </w:p>
    <w:p w:rsidR="00E54EC8" w:rsidRDefault="00E54EC8" w:rsidP="00E54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Senate</w:t>
      </w:r>
      <w:r>
        <w:tab/>
      </w:r>
      <w:r w:rsidRPr="006B7871">
        <w:t>Referred to Subcommittee: Cleary (ch), Ford, S.Martin</w:t>
      </w:r>
    </w:p>
    <w:p w:rsidR="00E54EC8" w:rsidRDefault="00E54EC8" w:rsidP="00E54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C9B" w:rsidRPr="00136C9B" w:rsidRDefault="00136C9B" w:rsidP="00136C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136C9B">
        <w:rPr>
          <w:b/>
        </w:rPr>
        <w:t>VERSIONS OF THIS BILL</w:t>
      </w:r>
    </w:p>
    <w:p w:rsidR="00136C9B" w:rsidRDefault="00136C9B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136C9B" w:rsidRDefault="00B62CF4" w:rsidP="00136C9B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136C9B">
          <w:rPr>
            <w:rStyle w:val="Hyperlink"/>
          </w:rPr>
          <w:t>1/12/2010</w:t>
        </w:r>
      </w:hyperlink>
    </w:p>
    <w:p w:rsidR="00136C9B" w:rsidRDefault="00136C9B" w:rsidP="0013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6C9B" w:rsidRDefault="00136C9B" w:rsidP="0013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136C9B" w:rsidSect="00136C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2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5A1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0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 w:rsidR="007875DD">
        <w:noBreakHyphen/>
      </w:r>
      <w:r>
        <w:t>19</w:t>
      </w:r>
      <w:r w:rsidR="007875DD">
        <w:noBreakHyphen/>
      </w:r>
      <w:r>
        <w:t>45 SO AS TO PROVIDE THAT “TEXAS HOLD</w:t>
      </w:r>
      <w:r w:rsidR="007875DD" w:rsidRPr="007875DD">
        <w:t>’</w:t>
      </w:r>
      <w:r>
        <w:t>EM” OR ANOTHER POKER CARD GAME OF SKILL AND JUDGMENT MAY BE PLAYED WITH PLAYING CARDS WITHIN ANY FACILITY LOCATED ON A FEDERAL MILITARY INSTALLATION IN THIS STATE AS PERMITTED BY THE BASE COMMANDER CONSISTENT WITH APPLICABLE MILITARY REGULATIONS IF NOT PROHIBITED BY FEDERAL LAW.</w:t>
      </w:r>
    </w:p>
    <w:p w:rsidR="00FF5A11" w:rsidRDefault="00FF5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5A11" w:rsidRDefault="00FF5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5A11" w:rsidRDefault="00FF5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CB8" w:rsidRDefault="00FF5A11" w:rsidP="00180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80CB8">
        <w:t>Chapter 19, Title 16 of the 1976 Code is amended by adding:</w:t>
      </w:r>
    </w:p>
    <w:p w:rsidR="00180CB8" w:rsidRDefault="00180CB8" w:rsidP="00180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A11" w:rsidRDefault="00180CB8" w:rsidP="00180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7875DD">
        <w:noBreakHyphen/>
      </w:r>
      <w:r>
        <w:t>19</w:t>
      </w:r>
      <w:r w:rsidR="007875DD">
        <w:noBreakHyphen/>
      </w:r>
      <w:r>
        <w:t>45.</w:t>
      </w:r>
      <w:r>
        <w:tab/>
        <w:t>Notwithstanding any other provision of law, including the provisions of Section 16</w:t>
      </w:r>
      <w:r w:rsidR="007875DD">
        <w:noBreakHyphen/>
      </w:r>
      <w:r>
        <w:t>19</w:t>
      </w:r>
      <w:r w:rsidR="007875DD">
        <w:noBreakHyphen/>
      </w:r>
      <w:r>
        <w:t xml:space="preserve">40, </w:t>
      </w:r>
      <w:r w:rsidR="007875DD" w:rsidRPr="007875DD">
        <w:t>‘</w:t>
      </w:r>
      <w:r>
        <w:t>Texas Hold</w:t>
      </w:r>
      <w:r w:rsidR="007875DD" w:rsidRPr="007875DD">
        <w:t>’</w:t>
      </w:r>
      <w:r>
        <w:t>em</w:t>
      </w:r>
      <w:r w:rsidR="007875DD" w:rsidRPr="007875DD">
        <w:t>’</w:t>
      </w:r>
      <w:r>
        <w:t xml:space="preserve"> or another poker card game of skill and judgment may be played with playing cards within any facility located on a federal military installation in this State as permitted by the base commander consistent with applicable military regulations if not prohibited by federal law.”</w:t>
      </w:r>
    </w:p>
    <w:p w:rsidR="00FF5A11" w:rsidRDefault="00FF5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5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80CB8">
        <w:t>2</w:t>
      </w:r>
      <w:r>
        <w:t>.</w:t>
      </w:r>
      <w:r>
        <w:tab/>
        <w:t>This act takes effect upon approval by the Governor.</w:t>
      </w:r>
    </w:p>
    <w:p w:rsidR="00B22560" w:rsidRDefault="007875D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2560" w:rsidRDefault="00B22560" w:rsidP="00136C9B">
      <w:pPr>
        <w:suppressAutoHyphens/>
      </w:pPr>
    </w:p>
    <w:sectPr w:rsidR="00B22560" w:rsidSect="00136C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A11" w:rsidRDefault="00FF5A11" w:rsidP="009F0C77">
      <w:r>
        <w:separator/>
      </w:r>
    </w:p>
  </w:endnote>
  <w:endnote w:type="continuationSeparator" w:id="0">
    <w:p w:rsidR="00FF5A11" w:rsidRDefault="00FF5A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18A4A6-8630-45AF-A346-F2167E19320F}"/>
    <w:embedBold r:id="rId2" w:fontKey="{2FD1F9C5-D2F8-4298-AF5C-95E8A6DEF8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933E79-DF23-4A67-A038-4A9CE31987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61CCD2-E9B3-4BD1-97AF-3A8B2C77C0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C9B" w:rsidRPr="00B22560" w:rsidRDefault="00136C9B" w:rsidP="00B22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[1040]</w:t>
    </w:r>
    <w:r>
      <w:tab/>
    </w:r>
    <w:r w:rsidR="00B62CF4">
      <w:fldChar w:fldCharType="begin"/>
    </w:r>
    <w:r w:rsidR="00B62CF4">
      <w:instrText xml:space="preserve"> PAGE  \* MERGEFORMAT </w:instrText>
    </w:r>
    <w:r w:rsidR="00B62CF4">
      <w:fldChar w:fldCharType="separate"/>
    </w:r>
    <w:r w:rsidR="00B62CF4">
      <w:rPr>
        <w:noProof/>
      </w:rPr>
      <w:t>1</w:t>
    </w:r>
    <w:r w:rsidR="00B62C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A11" w:rsidRDefault="00FF5A11" w:rsidP="009F0C77">
      <w:r>
        <w:separator/>
      </w:r>
    </w:p>
  </w:footnote>
  <w:footnote w:type="continuationSeparator" w:id="0">
    <w:p w:rsidR="00FF5A11" w:rsidRDefault="00FF5A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9484SD10"/>
    <w:docVar w:name="CoverBillType" w:val="b"/>
    <w:docVar w:name="docpath" w:val="L:\Council\bills\BBM\9484SD10.DOCX"/>
    <w:docVar w:name="dvBillNumber" w:val="1040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D6394A"/>
    <w:rsid w:val="00026C9A"/>
    <w:rsid w:val="000965A1"/>
    <w:rsid w:val="000E1785"/>
    <w:rsid w:val="00101CE1"/>
    <w:rsid w:val="001023A4"/>
    <w:rsid w:val="0010776B"/>
    <w:rsid w:val="00133E66"/>
    <w:rsid w:val="00134ACF"/>
    <w:rsid w:val="00136C9B"/>
    <w:rsid w:val="00141A70"/>
    <w:rsid w:val="00144E15"/>
    <w:rsid w:val="00180CB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3A9"/>
    <w:rsid w:val="00325348"/>
    <w:rsid w:val="00393688"/>
    <w:rsid w:val="003A2B9A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75A77"/>
    <w:rsid w:val="0069470D"/>
    <w:rsid w:val="006A476C"/>
    <w:rsid w:val="006C6A93"/>
    <w:rsid w:val="006E02F9"/>
    <w:rsid w:val="007526FF"/>
    <w:rsid w:val="00753C04"/>
    <w:rsid w:val="00756946"/>
    <w:rsid w:val="00757F80"/>
    <w:rsid w:val="00771EEC"/>
    <w:rsid w:val="00786819"/>
    <w:rsid w:val="007875DD"/>
    <w:rsid w:val="007A325A"/>
    <w:rsid w:val="007F1523"/>
    <w:rsid w:val="007F509E"/>
    <w:rsid w:val="007F5799"/>
    <w:rsid w:val="007F6947"/>
    <w:rsid w:val="00815F41"/>
    <w:rsid w:val="00872729"/>
    <w:rsid w:val="008F4429"/>
    <w:rsid w:val="009352BB"/>
    <w:rsid w:val="00990668"/>
    <w:rsid w:val="009F0C77"/>
    <w:rsid w:val="009F4DD1"/>
    <w:rsid w:val="00A0507F"/>
    <w:rsid w:val="00A46806"/>
    <w:rsid w:val="00A64E80"/>
    <w:rsid w:val="00A677D0"/>
    <w:rsid w:val="00A741D9"/>
    <w:rsid w:val="00A9741D"/>
    <w:rsid w:val="00AD0D5E"/>
    <w:rsid w:val="00AD4B17"/>
    <w:rsid w:val="00B22560"/>
    <w:rsid w:val="00B26FA6"/>
    <w:rsid w:val="00B62CF4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70C5"/>
    <w:rsid w:val="00CC5DD7"/>
    <w:rsid w:val="00CC6B7B"/>
    <w:rsid w:val="00CD3619"/>
    <w:rsid w:val="00CF4447"/>
    <w:rsid w:val="00D044FF"/>
    <w:rsid w:val="00D35656"/>
    <w:rsid w:val="00D405E7"/>
    <w:rsid w:val="00D41D56"/>
    <w:rsid w:val="00D6260D"/>
    <w:rsid w:val="00D6394A"/>
    <w:rsid w:val="00D6662B"/>
    <w:rsid w:val="00D95E2F"/>
    <w:rsid w:val="00D970A9"/>
    <w:rsid w:val="00DB3AC0"/>
    <w:rsid w:val="00DE68F0"/>
    <w:rsid w:val="00DF3845"/>
    <w:rsid w:val="00DF7E17"/>
    <w:rsid w:val="00E54EC8"/>
    <w:rsid w:val="00E66EAB"/>
    <w:rsid w:val="00EB00A2"/>
    <w:rsid w:val="00EB1BF3"/>
    <w:rsid w:val="00EE4D18"/>
    <w:rsid w:val="00EE72E9"/>
    <w:rsid w:val="00EF3EEE"/>
    <w:rsid w:val="00F149A7"/>
    <w:rsid w:val="00F50BAF"/>
    <w:rsid w:val="00F52C10"/>
    <w:rsid w:val="00F81FFD"/>
    <w:rsid w:val="00F85228"/>
    <w:rsid w:val="00FB6773"/>
    <w:rsid w:val="00FF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EB3A054-5A03-416B-B62D-38F38F0E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36C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040_2010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9F3A8-E01B-4D46-BD3D-1C248930A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247</Words>
  <Characters>1362</Characters>
  <Application>Microsoft Office Word</Application>
  <DocSecurity>0</DocSecurity>
  <Lines>66</Lines>
  <Paragraphs>24</Paragraphs>
  <ScaleCrop>false</ScaleCrop>
  <Company> </Company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1040: Card games - South Carolina Legislature Online</dc:title>
  <dc:subject/>
  <dc:creator>BrendaMelton</dc:creator>
  <cp:keywords/>
  <dc:description/>
  <cp:lastModifiedBy>N Cumfer</cp:lastModifiedBy>
  <cp:revision>8</cp:revision>
  <cp:lastPrinted>2009-12-23T15:21:00Z</cp:lastPrinted>
  <dcterms:created xsi:type="dcterms:W3CDTF">2010-01-12T19:26:00Z</dcterms:created>
  <dcterms:modified xsi:type="dcterms:W3CDTF">2014-11-24T15:10:00Z</dcterms:modified>
</cp:coreProperties>
</file>