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F9F" w:rsidRDefault="005C3F9F" w:rsidP="005C3F9F">
      <w:pPr>
        <w:widowControl w:val="0"/>
        <w:jc w:val="center"/>
      </w:pPr>
      <w:bookmarkStart w:id="0" w:name="_GoBack"/>
      <w:bookmarkEnd w:id="0"/>
      <w:r w:rsidRPr="005C3F9F">
        <w:rPr>
          <w:b/>
        </w:rPr>
        <w:t>South Carolina General Assembly</w:t>
      </w:r>
    </w:p>
    <w:p w:rsidR="005C3F9F" w:rsidRDefault="005C3F9F" w:rsidP="005C3F9F">
      <w:pPr>
        <w:widowControl w:val="0"/>
        <w:jc w:val="center"/>
      </w:pPr>
      <w:r>
        <w:t>118th Session, 2009-2010</w:t>
      </w:r>
    </w:p>
    <w:p w:rsidR="005C3F9F" w:rsidRDefault="005C3F9F" w:rsidP="005C3F9F">
      <w:pPr>
        <w:widowControl w:val="0"/>
        <w:jc w:val="left"/>
      </w:pPr>
    </w:p>
    <w:p w:rsidR="005C3F9F" w:rsidRDefault="005C3F9F" w:rsidP="005C3F9F">
      <w:pPr>
        <w:widowControl w:val="0"/>
        <w:jc w:val="left"/>
        <w:rPr>
          <w:b/>
        </w:rPr>
      </w:pPr>
      <w:r w:rsidRPr="005C3F9F">
        <w:rPr>
          <w:b/>
        </w:rPr>
        <w:t>S.</w:t>
      </w:r>
      <w:r>
        <w:rPr>
          <w:b/>
        </w:rPr>
        <w:t xml:space="preserve"> </w:t>
      </w:r>
      <w:r w:rsidRPr="005C3F9F">
        <w:rPr>
          <w:b/>
        </w:rPr>
        <w:t>1048</w:t>
      </w:r>
    </w:p>
    <w:p w:rsidR="005C3F9F" w:rsidRDefault="005C3F9F" w:rsidP="005C3F9F">
      <w:pPr>
        <w:widowControl w:val="0"/>
        <w:jc w:val="left"/>
        <w:rPr>
          <w:b/>
        </w:rPr>
      </w:pPr>
    </w:p>
    <w:p w:rsidR="005C3F9F" w:rsidRDefault="005C3F9F" w:rsidP="005C3F9F">
      <w:pPr>
        <w:widowControl w:val="0"/>
        <w:jc w:val="left"/>
      </w:pPr>
      <w:r w:rsidRPr="005C3F9F">
        <w:rPr>
          <w:b/>
        </w:rPr>
        <w:t>STATUS INFORMATION</w:t>
      </w:r>
    </w:p>
    <w:p w:rsidR="005C3F9F" w:rsidRDefault="005C3F9F" w:rsidP="005C3F9F">
      <w:pPr>
        <w:widowControl w:val="0"/>
        <w:jc w:val="left"/>
      </w:pPr>
    </w:p>
    <w:p w:rsidR="005C3F9F" w:rsidRDefault="005C3F9F" w:rsidP="005C3F9F">
      <w:pPr>
        <w:widowControl w:val="0"/>
        <w:jc w:val="left"/>
      </w:pPr>
      <w:r>
        <w:t>Senate Resolution</w:t>
      </w:r>
    </w:p>
    <w:p w:rsidR="005C3F9F" w:rsidRDefault="005C3F9F" w:rsidP="005C3F9F">
      <w:pPr>
        <w:widowControl w:val="0"/>
        <w:jc w:val="left"/>
      </w:pPr>
      <w:r>
        <w:t>Sponsors: Senator Pinckney</w:t>
      </w:r>
    </w:p>
    <w:p w:rsidR="005C3F9F" w:rsidRDefault="005C3F9F" w:rsidP="005C3F9F">
      <w:pPr>
        <w:widowControl w:val="0"/>
        <w:jc w:val="left"/>
      </w:pPr>
      <w:r>
        <w:t>Document Path: l:\council\bills\agm\19552bh10.docx</w:t>
      </w:r>
    </w:p>
    <w:p w:rsidR="005C3F9F" w:rsidRDefault="005C3F9F" w:rsidP="005C3F9F">
      <w:pPr>
        <w:widowControl w:val="0"/>
        <w:jc w:val="left"/>
      </w:pPr>
    </w:p>
    <w:p w:rsidR="005C3F9F" w:rsidRDefault="005C3F9F" w:rsidP="005C3F9F">
      <w:pPr>
        <w:widowControl w:val="0"/>
        <w:jc w:val="left"/>
      </w:pPr>
      <w:r>
        <w:t>Introduced in the Senate on January 13, 2010</w:t>
      </w:r>
    </w:p>
    <w:p w:rsidR="005C3F9F" w:rsidRDefault="005C3F9F" w:rsidP="005C3F9F">
      <w:pPr>
        <w:widowControl w:val="0"/>
        <w:jc w:val="left"/>
      </w:pPr>
      <w:r>
        <w:t>Adopted by the Senate on January 13, 2010</w:t>
      </w:r>
    </w:p>
    <w:p w:rsidR="005C3F9F" w:rsidRDefault="005C3F9F" w:rsidP="005C3F9F">
      <w:pPr>
        <w:widowControl w:val="0"/>
        <w:jc w:val="left"/>
      </w:pPr>
    </w:p>
    <w:p w:rsidR="005C3F9F" w:rsidRDefault="005C3F9F" w:rsidP="005C3F9F">
      <w:pPr>
        <w:widowControl w:val="0"/>
        <w:jc w:val="left"/>
      </w:pPr>
      <w:r>
        <w:t xml:space="preserve">Summary: </w:t>
      </w:r>
      <w:r w:rsidR="00A9069C">
        <w:t>Ivy Richardson</w:t>
      </w:r>
    </w:p>
    <w:p w:rsidR="005C3F9F" w:rsidRDefault="005C3F9F" w:rsidP="005C3F9F">
      <w:pPr>
        <w:widowControl w:val="0"/>
        <w:jc w:val="left"/>
      </w:pPr>
    </w:p>
    <w:p w:rsidR="005C3F9F" w:rsidRDefault="005C3F9F" w:rsidP="005C3F9F">
      <w:pPr>
        <w:widowControl w:val="0"/>
        <w:jc w:val="left"/>
      </w:pPr>
    </w:p>
    <w:p w:rsidR="005C3F9F" w:rsidRDefault="005C3F9F" w:rsidP="005C3F9F">
      <w:pPr>
        <w:widowControl w:val="0"/>
        <w:tabs>
          <w:tab w:val="center" w:pos="590"/>
          <w:tab w:val="center" w:pos="1440"/>
          <w:tab w:val="left" w:pos="1872"/>
          <w:tab w:val="left" w:pos="9187"/>
        </w:tabs>
        <w:jc w:val="left"/>
      </w:pPr>
      <w:r w:rsidRPr="005C3F9F">
        <w:rPr>
          <w:b/>
        </w:rPr>
        <w:t>HISTORY OF LEGISLATIVE ACTIONS</w:t>
      </w:r>
    </w:p>
    <w:p w:rsidR="005C3F9F" w:rsidRDefault="005C3F9F" w:rsidP="005C3F9F">
      <w:pPr>
        <w:widowControl w:val="0"/>
        <w:tabs>
          <w:tab w:val="center" w:pos="590"/>
          <w:tab w:val="center" w:pos="1440"/>
          <w:tab w:val="left" w:pos="1872"/>
          <w:tab w:val="left" w:pos="9187"/>
        </w:tabs>
        <w:jc w:val="left"/>
      </w:pPr>
    </w:p>
    <w:p w:rsidR="005C3F9F" w:rsidRPr="005C3F9F" w:rsidRDefault="005C3F9F" w:rsidP="005C3F9F">
      <w:pPr>
        <w:widowControl w:val="0"/>
        <w:tabs>
          <w:tab w:val="center" w:pos="590"/>
          <w:tab w:val="center" w:pos="1440"/>
          <w:tab w:val="left" w:pos="1872"/>
          <w:tab w:val="left" w:pos="9187"/>
        </w:tabs>
        <w:jc w:val="left"/>
      </w:pPr>
      <w:r w:rsidRPr="005C3F9F">
        <w:rPr>
          <w:u w:val="single"/>
        </w:rPr>
        <w:tab/>
        <w:t>Date</w:t>
      </w:r>
      <w:r w:rsidRPr="005C3F9F">
        <w:rPr>
          <w:u w:val="single"/>
        </w:rPr>
        <w:tab/>
        <w:t>Body</w:t>
      </w:r>
      <w:r w:rsidRPr="005C3F9F">
        <w:rPr>
          <w:u w:val="single"/>
        </w:rPr>
        <w:tab/>
        <w:t>Action Description with journal page number</w:t>
      </w:r>
      <w:r w:rsidRPr="005C3F9F">
        <w:rPr>
          <w:u w:val="single"/>
        </w:rPr>
        <w:tab/>
      </w:r>
    </w:p>
    <w:p w:rsidR="005D0937" w:rsidRDefault="005D0937" w:rsidP="005D0937">
      <w:pPr>
        <w:widowControl w:val="0"/>
        <w:tabs>
          <w:tab w:val="right" w:pos="1008"/>
          <w:tab w:val="left" w:pos="1152"/>
          <w:tab w:val="left" w:pos="1872"/>
          <w:tab w:val="left" w:pos="9187"/>
        </w:tabs>
        <w:ind w:left="2088" w:hanging="2088"/>
        <w:jc w:val="left"/>
      </w:pPr>
      <w:r>
        <w:tab/>
        <w:t>1/13/2010</w:t>
      </w:r>
      <w:r>
        <w:tab/>
        <w:t>Senate</w:t>
      </w:r>
      <w:r>
        <w:tab/>
      </w:r>
      <w:r w:rsidRPr="00623B7F">
        <w:t xml:space="preserve">Introduced and adopted </w:t>
      </w:r>
      <w:hyperlink r:id="rId7" w:history="1">
        <w:r w:rsidRPr="00AF49AC">
          <w:rPr>
            <w:rStyle w:val="Hyperlink"/>
          </w:rPr>
          <w:t>SJ</w:t>
        </w:r>
      </w:hyperlink>
      <w:r>
        <w:noBreakHyphen/>
      </w:r>
      <w:r w:rsidRPr="00623B7F">
        <w:t>6</w:t>
      </w:r>
    </w:p>
    <w:p w:rsidR="005D0937" w:rsidRDefault="005D0937" w:rsidP="005D0937">
      <w:pPr>
        <w:widowControl w:val="0"/>
        <w:tabs>
          <w:tab w:val="right" w:pos="1008"/>
          <w:tab w:val="left" w:pos="1152"/>
          <w:tab w:val="left" w:pos="1872"/>
          <w:tab w:val="left" w:pos="9187"/>
        </w:tabs>
        <w:ind w:left="2088" w:hanging="2088"/>
        <w:jc w:val="left"/>
      </w:pPr>
    </w:p>
    <w:p w:rsidR="005C3F9F" w:rsidRPr="005C3F9F" w:rsidRDefault="005C3F9F" w:rsidP="005C3F9F">
      <w:pPr>
        <w:widowControl w:val="0"/>
        <w:tabs>
          <w:tab w:val="right" w:pos="1008"/>
          <w:tab w:val="left" w:pos="1152"/>
          <w:tab w:val="left" w:pos="1872"/>
          <w:tab w:val="left" w:pos="9187"/>
        </w:tabs>
        <w:ind w:left="2088" w:hanging="2088"/>
        <w:jc w:val="left"/>
      </w:pPr>
    </w:p>
    <w:p w:rsidR="005C3F9F" w:rsidRDefault="005C3F9F" w:rsidP="005C3F9F">
      <w:r w:rsidRPr="005C3F9F">
        <w:rPr>
          <w:b/>
        </w:rPr>
        <w:t>VERSIONS OF THIS BILL</w:t>
      </w:r>
    </w:p>
    <w:p w:rsidR="005C3F9F" w:rsidRDefault="005C3F9F" w:rsidP="005C3F9F"/>
    <w:p w:rsidR="005C3F9F" w:rsidRDefault="005F69E9" w:rsidP="005C3F9F">
      <w:hyperlink r:id="rId8" w:history="1">
        <w:r w:rsidR="005C3F9F">
          <w:rPr>
            <w:rStyle w:val="Hyperlink"/>
          </w:rPr>
          <w:t>1/13/2010</w:t>
        </w:r>
      </w:hyperlink>
    </w:p>
    <w:p w:rsidR="005C3F9F" w:rsidRDefault="005C3F9F" w:rsidP="005C3F9F"/>
    <w:p w:rsidR="005C3F9F" w:rsidRDefault="005C3F9F" w:rsidP="005C3F9F">
      <w:pPr>
        <w:sectPr w:rsidR="005C3F9F" w:rsidSect="005C3F9F">
          <w:pgSz w:w="12240" w:h="15840" w:code="1"/>
          <w:pgMar w:top="1080" w:right="1440" w:bottom="1080" w:left="1440" w:header="720" w:footer="720" w:gutter="0"/>
          <w:cols w:space="720"/>
          <w:noEndnote/>
          <w:docGrid w:linePitch="360"/>
        </w:sectPr>
      </w:pPr>
    </w:p>
    <w:p w:rsidR="00346DEF" w:rsidRDefault="00346DEF" w:rsidP="00346DEF">
      <w:pPr>
        <w:pStyle w:val="BillDots0"/>
      </w:pPr>
    </w:p>
    <w:p w:rsidR="00346DEF" w:rsidRDefault="00346DEF" w:rsidP="00346DEF">
      <w:pPr>
        <w:pStyle w:val="Numbersforbills"/>
      </w:pPr>
    </w:p>
    <w:p w:rsidR="00346DEF" w:rsidRDefault="00346DEF" w:rsidP="0034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DEF" w:rsidRDefault="00346DEF" w:rsidP="0034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DEF" w:rsidRDefault="00346DEF" w:rsidP="0034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DEF" w:rsidRDefault="00346DEF" w:rsidP="0034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DEF" w:rsidRDefault="00346DEF" w:rsidP="0034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3B1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IVY RICHARDSON OF JASPER COUNTY UPON BEING NAMED THE JASPER COUNTY SCHOOL DISTRICT TEACHER OF THE YEAR, AND TO EXTEND SINCERE APPRECIATION FOR HER MANY OUTSTANDING CONTRIBUTIONS TO EDUCATION IN SOUTH CAROLINA.</w:t>
      </w:r>
    </w:p>
    <w:p w:rsidR="00DB3B18" w:rsidRDefault="00DB3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were pleased to learn that Ivy Richardson was named the Jasper County School District Teacher of the Year; and</w:t>
      </w: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Savannah State University, Ivy holds a masters and educational specialist degree from Georgia Southern University; and</w:t>
      </w: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Ivy ably served as a high school assistant principal for several years before becoming a teacher </w:t>
      </w:r>
      <w:r w:rsidRPr="00C15476">
        <w:t>at Ridgeland Middle School, where she began the Star Academy program; and</w:t>
      </w:r>
    </w:p>
    <w:p w:rsidR="0033491F" w:rsidRPr="00C15476"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5476">
        <w:t>Whereas, she encourages each one of her students to do their best, overcomes the challenges new stu</w:t>
      </w:r>
      <w:r w:rsidRPr="00C67A80">
        <w:t>dents bring each year, and finds greatness inside every child that comes into her classroom; and</w:t>
      </w:r>
    </w:p>
    <w:p w:rsidR="0033491F" w:rsidRPr="00C67A80"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7A80">
        <w:t>Whereas, her passion and enjoyment for teaching combined with her unique style that utilizes current as well as tried and true methods of instruction creates a fun and exciting environment for the students to learn and grasp vital concepts necessary to develop and expand their youthful minds; and</w:t>
      </w:r>
    </w:p>
    <w:p w:rsidR="0033491F" w:rsidRPr="00C67A80"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7A80">
        <w:t xml:space="preserve">Whereas, the members of the </w:t>
      </w:r>
      <w:r>
        <w:t>Senate</w:t>
      </w:r>
      <w:r w:rsidRPr="00C67A80">
        <w:t xml:space="preserve"> are proud to honor </w:t>
      </w:r>
      <w:r>
        <w:t>Ivy Richardson</w:t>
      </w:r>
      <w:r w:rsidRPr="00C67A80">
        <w:t xml:space="preserve"> for demonstrating the personal and teaching qualities </w:t>
      </w:r>
      <w:r w:rsidRPr="00C67A80">
        <w:lastRenderedPageBreak/>
        <w:t xml:space="preserve">that help mold and train the youth of South Carolina to become successful future leaders in our community. Now, therefore, </w:t>
      </w: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the State of South Carolina, by this resolution, recognize and honor Ivy Richardson of Jasper County upon being named the Jasper County School District Teacher of the Year, and extend sincere appreciation for her many outstanding contributions to education in South Carolina.</w:t>
      </w: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91F" w:rsidRDefault="0033491F" w:rsidP="0033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Ivy Richardson.</w:t>
      </w:r>
    </w:p>
    <w:p w:rsidR="003B467D" w:rsidRDefault="003349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467D" w:rsidRDefault="003B467D" w:rsidP="005C3F9F">
      <w:pPr>
        <w:suppressAutoHyphens/>
      </w:pPr>
    </w:p>
    <w:sectPr w:rsidR="003B467D" w:rsidSect="005C3F9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B18" w:rsidRDefault="00DB3B18" w:rsidP="009F0C77">
      <w:r>
        <w:separator/>
      </w:r>
    </w:p>
  </w:endnote>
  <w:endnote w:type="continuationSeparator" w:id="0">
    <w:p w:rsidR="00DB3B18" w:rsidRDefault="00DB3B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956429-74B9-48BC-877A-198C142AE2C5}"/>
    <w:embedBold r:id="rId2" w:fontKey="{31412B35-B505-42C0-A53E-477DCAAF9651}"/>
  </w:font>
  <w:font w:name="Calibri">
    <w:panose1 w:val="020F0502020204030204"/>
    <w:charset w:val="00"/>
    <w:family w:val="swiss"/>
    <w:pitch w:val="variable"/>
    <w:sig w:usb0="E10002FF" w:usb1="4000ACFF" w:usb2="00000009" w:usb3="00000000" w:csb0="0000019F" w:csb1="00000000"/>
    <w:embedRegular r:id="rId3" w:fontKey="{2FDF7E65-F705-4D39-AF6E-14AA7E3E6399}"/>
  </w:font>
  <w:font w:name="Cambria">
    <w:panose1 w:val="02040503050406030204"/>
    <w:charset w:val="00"/>
    <w:family w:val="roman"/>
    <w:pitch w:val="variable"/>
    <w:sig w:usb0="E00002FF" w:usb1="400004FF" w:usb2="00000000" w:usb3="00000000" w:csb0="0000019F" w:csb1="00000000"/>
    <w:embedRegular r:id="rId4" w:fontKey="{3DA8EFEE-4897-4037-960C-9D8C6FABDD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F9F" w:rsidRPr="003B467D" w:rsidRDefault="005C3F9F" w:rsidP="003B467D">
    <w:pPr>
      <w:pStyle w:val="Footer"/>
      <w:tabs>
        <w:tab w:val="clear" w:pos="4680"/>
        <w:tab w:val="clear" w:pos="9360"/>
        <w:tab w:val="center" w:pos="2995"/>
      </w:tabs>
      <w:spacing w:before="120"/>
    </w:pPr>
    <w:r>
      <w:t>[1048]</w:t>
    </w:r>
    <w:r>
      <w:tab/>
    </w:r>
    <w:r w:rsidR="005F69E9">
      <w:fldChar w:fldCharType="begin"/>
    </w:r>
    <w:r w:rsidR="005F69E9">
      <w:instrText xml:space="preserve"> PAGE  \* MERGEFORMAT </w:instrText>
    </w:r>
    <w:r w:rsidR="005F69E9">
      <w:fldChar w:fldCharType="separate"/>
    </w:r>
    <w:r w:rsidR="005F69E9">
      <w:rPr>
        <w:noProof/>
      </w:rPr>
      <w:t>1</w:t>
    </w:r>
    <w:r w:rsidR="005F69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B18" w:rsidRDefault="00DB3B18" w:rsidP="009F0C77">
      <w:r>
        <w:separator/>
      </w:r>
    </w:p>
  </w:footnote>
  <w:footnote w:type="continuationSeparator" w:id="0">
    <w:p w:rsidR="00DB3B18" w:rsidRDefault="00DB3B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552BH10"/>
    <w:docVar w:name="CoverBillType" w:val="r"/>
    <w:docVar w:name="docpath" w:val="L:\Council\bills\AGM\19552BH10.DOCX"/>
    <w:docVar w:name="dvBillNumber" w:val="1048"/>
    <w:docVar w:name="dvBillNumberPrefix" w:val="S. "/>
    <w:docVar w:name="dvOriginalBody" w:val="Senate"/>
    <w:docVar w:name="dvSteno" w:val="AGM"/>
    <w:docVar w:name="NameofBody" w:val="s"/>
    <w:docVar w:name="vgroup2" w:val="Council"/>
  </w:docVars>
  <w:rsids>
    <w:rsidRoot w:val="002D59BC"/>
    <w:rsid w:val="00026C9A"/>
    <w:rsid w:val="000965A1"/>
    <w:rsid w:val="000B6D25"/>
    <w:rsid w:val="000E1785"/>
    <w:rsid w:val="001023A4"/>
    <w:rsid w:val="0010776B"/>
    <w:rsid w:val="00133E66"/>
    <w:rsid w:val="00134ACF"/>
    <w:rsid w:val="00144E15"/>
    <w:rsid w:val="001A4A62"/>
    <w:rsid w:val="001A681E"/>
    <w:rsid w:val="001D08F2"/>
    <w:rsid w:val="002037CA"/>
    <w:rsid w:val="002047A2"/>
    <w:rsid w:val="002321B6"/>
    <w:rsid w:val="00233549"/>
    <w:rsid w:val="0023696B"/>
    <w:rsid w:val="00250967"/>
    <w:rsid w:val="002759C5"/>
    <w:rsid w:val="00277DEE"/>
    <w:rsid w:val="00280D88"/>
    <w:rsid w:val="00294ABE"/>
    <w:rsid w:val="002A3EB4"/>
    <w:rsid w:val="002D59BC"/>
    <w:rsid w:val="00325348"/>
    <w:rsid w:val="0033491F"/>
    <w:rsid w:val="00346DEF"/>
    <w:rsid w:val="00393688"/>
    <w:rsid w:val="003B467D"/>
    <w:rsid w:val="003D411E"/>
    <w:rsid w:val="003E3C1E"/>
    <w:rsid w:val="003E6148"/>
    <w:rsid w:val="00400EAA"/>
    <w:rsid w:val="0041760A"/>
    <w:rsid w:val="00436C07"/>
    <w:rsid w:val="004809EE"/>
    <w:rsid w:val="004E6A97"/>
    <w:rsid w:val="00511EE9"/>
    <w:rsid w:val="00521E00"/>
    <w:rsid w:val="00577C6C"/>
    <w:rsid w:val="0058501B"/>
    <w:rsid w:val="00586B09"/>
    <w:rsid w:val="005C3F9F"/>
    <w:rsid w:val="005D0937"/>
    <w:rsid w:val="005F69E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B2003"/>
    <w:rsid w:val="009F0C77"/>
    <w:rsid w:val="009F4206"/>
    <w:rsid w:val="009F4DD1"/>
    <w:rsid w:val="00A64E80"/>
    <w:rsid w:val="00A741D9"/>
    <w:rsid w:val="00A9069C"/>
    <w:rsid w:val="00A9741D"/>
    <w:rsid w:val="00AD4B17"/>
    <w:rsid w:val="00AF49AC"/>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2963"/>
    <w:rsid w:val="00D95E2F"/>
    <w:rsid w:val="00D970A9"/>
    <w:rsid w:val="00DB3AC0"/>
    <w:rsid w:val="00DB3B18"/>
    <w:rsid w:val="00DE68F0"/>
    <w:rsid w:val="00DF3845"/>
    <w:rsid w:val="00DF7E17"/>
    <w:rsid w:val="00E20020"/>
    <w:rsid w:val="00EB00A2"/>
    <w:rsid w:val="00EB1BF3"/>
    <w:rsid w:val="00EF3EEE"/>
    <w:rsid w:val="00F149A7"/>
    <w:rsid w:val="00F14A33"/>
    <w:rsid w:val="00F50BAF"/>
    <w:rsid w:val="00F52C10"/>
    <w:rsid w:val="00F57CE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B1F2AC-BC2A-4981-B092-CC9F5A6D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46DE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46DEF"/>
    <w:pPr>
      <w:tabs>
        <w:tab w:val="right" w:pos="5904"/>
      </w:tabs>
    </w:pPr>
  </w:style>
  <w:style w:type="character" w:styleId="Hyperlink">
    <w:name w:val="Hyperlink"/>
    <w:basedOn w:val="DefaultParagraphFont"/>
    <w:uiPriority w:val="99"/>
    <w:unhideWhenUsed/>
    <w:rsid w:val="005C3F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48_20100113.docx" TargetMode="External"/><Relationship Id="rId3" Type="http://schemas.openxmlformats.org/officeDocument/2006/relationships/settings" Target="settings.xml"/><Relationship Id="rId7" Type="http://schemas.openxmlformats.org/officeDocument/2006/relationships/hyperlink" Target="file:///h:\SJ%20Archive\2010\01-1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2C4FB-1B39-4CA2-9C45-B5B70ABEF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365</Words>
  <Characters>1987</Characters>
  <Application>Microsoft Office Word</Application>
  <DocSecurity>0</DocSecurity>
  <Lines>83</Lines>
  <Paragraphs>27</Paragraphs>
  <ScaleCrop>false</ScaleCrop>
  <Company> </Company>
  <LinksUpToDate>false</LinksUpToDate>
  <CharactersWithSpaces>2327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1048: Ivy Richardson - South Carolina Legislature Online</dc:title>
  <dc:subject/>
  <dc:creator>AngieMorgan</dc:creator>
  <cp:keywords/>
  <dc:description/>
  <cp:lastModifiedBy>N Cumfer</cp:lastModifiedBy>
  <cp:revision>7</cp:revision>
  <dcterms:created xsi:type="dcterms:W3CDTF">2010-01-13T18:46:00Z</dcterms:created>
  <dcterms:modified xsi:type="dcterms:W3CDTF">2014-11-24T15:10:00Z</dcterms:modified>
</cp:coreProperties>
</file>