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F87" w:rsidRDefault="00845F87" w:rsidP="00845F87">
      <w:pPr>
        <w:widowControl w:val="0"/>
        <w:jc w:val="center"/>
      </w:pPr>
      <w:bookmarkStart w:id="0" w:name="_GoBack"/>
      <w:bookmarkEnd w:id="0"/>
      <w:r w:rsidRPr="00845F87">
        <w:rPr>
          <w:b/>
        </w:rPr>
        <w:t>South Carolina General Assembly</w:t>
      </w:r>
    </w:p>
    <w:p w:rsidR="00845F87" w:rsidRDefault="00845F87" w:rsidP="00845F87">
      <w:pPr>
        <w:widowControl w:val="0"/>
        <w:jc w:val="center"/>
      </w:pPr>
      <w:r>
        <w:t>118th Session, 2009-2010</w:t>
      </w:r>
    </w:p>
    <w:p w:rsidR="00845F87" w:rsidRDefault="00845F87" w:rsidP="00845F87">
      <w:pPr>
        <w:widowControl w:val="0"/>
        <w:jc w:val="left"/>
      </w:pPr>
    </w:p>
    <w:p w:rsidR="00845F87" w:rsidRDefault="00845F87" w:rsidP="00845F87">
      <w:pPr>
        <w:widowControl w:val="0"/>
        <w:jc w:val="left"/>
        <w:rPr>
          <w:b/>
        </w:rPr>
      </w:pPr>
      <w:r w:rsidRPr="00845F87">
        <w:rPr>
          <w:b/>
        </w:rPr>
        <w:t>S.</w:t>
      </w:r>
      <w:r>
        <w:rPr>
          <w:b/>
        </w:rPr>
        <w:t xml:space="preserve"> </w:t>
      </w:r>
      <w:r w:rsidRPr="00845F87">
        <w:rPr>
          <w:b/>
        </w:rPr>
        <w:t>1155</w:t>
      </w:r>
    </w:p>
    <w:p w:rsidR="00845F87" w:rsidRDefault="00845F87" w:rsidP="00845F87">
      <w:pPr>
        <w:widowControl w:val="0"/>
        <w:jc w:val="left"/>
        <w:rPr>
          <w:b/>
        </w:rPr>
      </w:pPr>
    </w:p>
    <w:p w:rsidR="00845F87" w:rsidRDefault="00845F87" w:rsidP="00845F87">
      <w:pPr>
        <w:widowControl w:val="0"/>
        <w:jc w:val="left"/>
      </w:pPr>
      <w:r w:rsidRPr="00845F87">
        <w:rPr>
          <w:b/>
        </w:rPr>
        <w:t>STATUS INFORMATION</w:t>
      </w:r>
    </w:p>
    <w:p w:rsidR="00845F87" w:rsidRDefault="00845F87" w:rsidP="00845F87">
      <w:pPr>
        <w:widowControl w:val="0"/>
        <w:jc w:val="left"/>
      </w:pPr>
    </w:p>
    <w:p w:rsidR="00845F87" w:rsidRDefault="00845F87" w:rsidP="00845F87">
      <w:pPr>
        <w:widowControl w:val="0"/>
        <w:jc w:val="left"/>
      </w:pPr>
      <w:r>
        <w:t>Concurrent Resolution</w:t>
      </w:r>
    </w:p>
    <w:p w:rsidR="00845F87" w:rsidRDefault="00845F87" w:rsidP="00845F87">
      <w:pPr>
        <w:widowControl w:val="0"/>
        <w:jc w:val="left"/>
      </w:pPr>
      <w:r>
        <w:t>Sponsors: Senator Sheheen</w:t>
      </w:r>
    </w:p>
    <w:p w:rsidR="00845F87" w:rsidRDefault="00845F87" w:rsidP="00845F87">
      <w:pPr>
        <w:widowControl w:val="0"/>
        <w:jc w:val="left"/>
      </w:pPr>
      <w:r>
        <w:t>Document Path: l:\council\bills\rm\1074bh10.docx</w:t>
      </w:r>
    </w:p>
    <w:p w:rsidR="00845F87" w:rsidRDefault="00845F87" w:rsidP="00845F87">
      <w:pPr>
        <w:widowControl w:val="0"/>
        <w:jc w:val="left"/>
      </w:pPr>
    </w:p>
    <w:p w:rsidR="00CC19BB" w:rsidRDefault="00CC19BB" w:rsidP="00845F87">
      <w:pPr>
        <w:widowControl w:val="0"/>
        <w:jc w:val="left"/>
      </w:pPr>
      <w:r>
        <w:t>Introduced in the Senate on February 9, 2010</w:t>
      </w:r>
    </w:p>
    <w:p w:rsidR="00CC19BB" w:rsidRDefault="00CC19BB" w:rsidP="00845F87">
      <w:pPr>
        <w:widowControl w:val="0"/>
        <w:jc w:val="left"/>
      </w:pPr>
      <w:r>
        <w:t>Introduced in the House on February 16, 2010</w:t>
      </w:r>
    </w:p>
    <w:p w:rsidR="00CC19BB" w:rsidRDefault="00CC19BB" w:rsidP="00845F87">
      <w:pPr>
        <w:widowControl w:val="0"/>
        <w:jc w:val="left"/>
      </w:pPr>
      <w:r>
        <w:t>Adopted by the General Assembly on February 16, 2010</w:t>
      </w:r>
    </w:p>
    <w:p w:rsidR="00CC19BB" w:rsidRDefault="00CC19BB" w:rsidP="00845F87">
      <w:pPr>
        <w:widowControl w:val="0"/>
        <w:jc w:val="left"/>
      </w:pPr>
    </w:p>
    <w:p w:rsidR="00845F87" w:rsidRDefault="00845F87" w:rsidP="00845F87">
      <w:pPr>
        <w:widowControl w:val="0"/>
        <w:jc w:val="left"/>
      </w:pPr>
      <w:r>
        <w:t xml:space="preserve">Summary: </w:t>
      </w:r>
      <w:r w:rsidR="00CB45D0">
        <w:t>Dimetry Giovonni Holliday</w:t>
      </w:r>
    </w:p>
    <w:p w:rsidR="00845F87" w:rsidRDefault="00845F87" w:rsidP="00845F87">
      <w:pPr>
        <w:widowControl w:val="0"/>
        <w:jc w:val="left"/>
      </w:pPr>
    </w:p>
    <w:p w:rsidR="00845F87" w:rsidRDefault="00845F87" w:rsidP="00845F87">
      <w:pPr>
        <w:widowControl w:val="0"/>
        <w:jc w:val="left"/>
      </w:pPr>
    </w:p>
    <w:p w:rsidR="00845F87" w:rsidRDefault="00845F87" w:rsidP="00845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F87">
        <w:rPr>
          <w:b/>
        </w:rPr>
        <w:t>HISTORY OF LEGISLATIVE ACTIONS</w:t>
      </w:r>
    </w:p>
    <w:p w:rsidR="00845F87" w:rsidRDefault="00845F87" w:rsidP="00845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F87" w:rsidRPr="00845F87" w:rsidRDefault="00845F87" w:rsidP="00845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F87">
        <w:rPr>
          <w:u w:val="single"/>
        </w:rPr>
        <w:tab/>
        <w:t>Date</w:t>
      </w:r>
      <w:r w:rsidRPr="00845F87">
        <w:rPr>
          <w:u w:val="single"/>
        </w:rPr>
        <w:tab/>
        <w:t>Body</w:t>
      </w:r>
      <w:r w:rsidRPr="00845F87">
        <w:rPr>
          <w:u w:val="single"/>
        </w:rPr>
        <w:tab/>
        <w:t>Action Description with journal page number</w:t>
      </w:r>
      <w:r w:rsidRPr="00845F87">
        <w:rPr>
          <w:u w:val="single"/>
        </w:rPr>
        <w:tab/>
      </w:r>
    </w:p>
    <w:p w:rsidR="009B3F8D" w:rsidRDefault="009B3F8D" w:rsidP="009B3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AD398A">
        <w:t xml:space="preserve">Introduced, adopted, sent to House </w:t>
      </w:r>
      <w:hyperlink r:id="rId7" w:history="1">
        <w:r w:rsidRPr="006B7F6C">
          <w:rPr>
            <w:rStyle w:val="Hyperlink"/>
          </w:rPr>
          <w:t>SJ</w:t>
        </w:r>
      </w:hyperlink>
      <w:r>
        <w:noBreakHyphen/>
      </w:r>
      <w:r w:rsidRPr="00AD398A">
        <w:t>9</w:t>
      </w:r>
    </w:p>
    <w:p w:rsidR="009B3F8D" w:rsidRDefault="009B3F8D" w:rsidP="009B3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AD398A">
        <w:t xml:space="preserve">Introduced, adopted, returned with concurrence </w:t>
      </w:r>
      <w:hyperlink r:id="rId8" w:history="1">
        <w:r w:rsidRPr="006B7F6C">
          <w:rPr>
            <w:rStyle w:val="Hyperlink"/>
          </w:rPr>
          <w:t>HJ</w:t>
        </w:r>
      </w:hyperlink>
      <w:r>
        <w:noBreakHyphen/>
      </w:r>
      <w:r w:rsidRPr="00AD398A">
        <w:t>13</w:t>
      </w:r>
    </w:p>
    <w:p w:rsidR="009B3F8D" w:rsidRDefault="009B3F8D" w:rsidP="009B3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F87" w:rsidRPr="00845F87" w:rsidRDefault="00845F87" w:rsidP="00845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F87" w:rsidRDefault="00845F87" w:rsidP="00845F87">
      <w:r w:rsidRPr="00845F87">
        <w:rPr>
          <w:b/>
        </w:rPr>
        <w:t>VERSIONS OF THIS BILL</w:t>
      </w:r>
    </w:p>
    <w:p w:rsidR="00845F87" w:rsidRDefault="00845F87" w:rsidP="00845F87"/>
    <w:p w:rsidR="00845F87" w:rsidRDefault="00673FC2" w:rsidP="00845F87">
      <w:hyperlink r:id="rId9" w:history="1">
        <w:r w:rsidR="00845F87">
          <w:rPr>
            <w:rStyle w:val="Hyperlink"/>
          </w:rPr>
          <w:t>2/9/2010</w:t>
        </w:r>
      </w:hyperlink>
    </w:p>
    <w:p w:rsidR="00845F87" w:rsidRDefault="00845F87" w:rsidP="00845F87"/>
    <w:p w:rsidR="00845F87" w:rsidRDefault="00845F87" w:rsidP="00845F87">
      <w:pPr>
        <w:sectPr w:rsidR="00845F87" w:rsidSect="00845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88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85C" w:rsidRDefault="00DF0C2C" w:rsidP="00602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0285C">
        <w:t xml:space="preserve">HONOR AND RECOGNIZE DIMETRY GIOVONNI “VONNIE” HOLLIDAY FOR HIS </w:t>
      </w:r>
      <w:r w:rsidR="00C735A7">
        <w:t>CELEBRATED</w:t>
      </w:r>
      <w:r w:rsidR="0060285C">
        <w:t xml:space="preserve"> CAREER AS A PROFESSIONAL FOOTBALL PLAYER AND FOR HIS OUTSTANDING CONTRIBUTIONS </w:t>
      </w:r>
      <w:r w:rsidR="00C735A7">
        <w:t>TO</w:t>
      </w:r>
      <w:r w:rsidR="0060285C">
        <w:t xml:space="preserve"> THE BETTERMENT OF KERSHAW COUNTY.</w:t>
      </w:r>
    </w:p>
    <w:p w:rsidR="00EA5883" w:rsidRDefault="00EA5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71FD" w:rsidRDefault="00EA5883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1FD">
        <w:t xml:space="preserve">the members of the South Carolina </w:t>
      </w:r>
      <w:r w:rsidR="005D3157">
        <w:t>General Assembly</w:t>
      </w:r>
      <w:r w:rsidR="009A71FD">
        <w:t xml:space="preserve"> take great pride in the professional excellence and humanitarian work of South Carolina native son Dimetry Giovonni “Vonnie” Holliday; and 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Camden on December 12, 1975, Vonnie Holliday grew up in a home with his mother, two sisters, his aunt, and his grandmother, but that has not kept him from succeeding in the most male</w:t>
      </w:r>
      <w:r w:rsidR="009337D1">
        <w:noBreakHyphen/>
      </w:r>
      <w:r>
        <w:t>oriented sport in the country;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Vonnie Holliday was a talented basketball, baseball, and football player for Camden High School before going to North Carolina for college</w:t>
      </w:r>
      <w:r w:rsidR="005855E2">
        <w:t>,</w:t>
      </w:r>
      <w:r>
        <w:t xml:space="preserve"> where he earned a degree in communications and lettered in football </w:t>
      </w:r>
      <w:r w:rsidR="004D4BA5">
        <w:t xml:space="preserve">all four years </w:t>
      </w:r>
      <w:r>
        <w:t>as a defensive lineman</w:t>
      </w:r>
      <w:r w:rsidR="004D4BA5">
        <w:t xml:space="preserve">, </w:t>
      </w:r>
      <w:r>
        <w:t>one of only three true freshmen to play in 1994;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college career, he compiled one hundred sixty</w:t>
      </w:r>
      <w:r w:rsidR="009337D1">
        <w:noBreakHyphen/>
      </w:r>
      <w:r>
        <w:t>two tackles and eleven sacks, and in 1998 he was a first</w:t>
      </w:r>
      <w:r w:rsidR="009337D1">
        <w:noBreakHyphen/>
      </w:r>
      <w:r>
        <w:t>round draft pick for the Green Bay Packers</w:t>
      </w:r>
      <w:r w:rsidR="00C87769">
        <w:t>,</w:t>
      </w:r>
      <w:r>
        <w:t xml:space="preserve"> </w:t>
      </w:r>
      <w:r w:rsidR="00C87769">
        <w:t>with whom</w:t>
      </w:r>
      <w:r>
        <w:t xml:space="preserve"> he set a rookie record of eight sacks and received numerous rookie awards;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played twelve very successful seasons in the National Football League, moving to the Kansas City Chiefs and the Miami Dolphins before starting with the Denver Broncos;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grateful for the opportunity to have an impact beyond the football field, he began the Vonnie Holliday Foundation in 2001, which assists children</w:t>
      </w:r>
      <w:r w:rsidR="009337D1" w:rsidRPr="009337D1">
        <w:t>’</w:t>
      </w:r>
      <w:r>
        <w:t>s hospitals and the Camden High School Bulldogs</w:t>
      </w:r>
      <w:r w:rsidR="009337D1" w:rsidRPr="009337D1">
        <w:t>’</w:t>
      </w:r>
      <w:r>
        <w:t xml:space="preserve"> football camp with visits and fund</w:t>
      </w:r>
      <w:r w:rsidR="009337D1">
        <w:noBreakHyphen/>
      </w:r>
      <w:r>
        <w:t>raising activities;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influence and impact on Kershaw County have been </w:t>
      </w:r>
      <w:r w:rsidR="003C10E2">
        <w:t>enlarged</w:t>
      </w:r>
      <w:r>
        <w:t xml:space="preserve"> through his association with the United Way Campaign there;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68B8">
        <w:t xml:space="preserve">the proud parents of two fine children, Mr. Holliday and </w:t>
      </w:r>
      <w:r>
        <w:t>his beloved wife</w:t>
      </w:r>
      <w:r w:rsidR="000868B8">
        <w:t>,</w:t>
      </w:r>
      <w:r>
        <w:t xml:space="preserve"> Eboni</w:t>
      </w:r>
      <w:r w:rsidR="000868B8">
        <w:t>, currently make their home in Atlanta, G</w:t>
      </w:r>
      <w:r w:rsidR="002E3F38">
        <w:t>eo</w:t>
      </w:r>
      <w:r w:rsidR="000868B8">
        <w:t>rgia, with daughter Kali and son Joey</w:t>
      </w:r>
      <w:r>
        <w:t>; and</w:t>
      </w:r>
    </w:p>
    <w:p w:rsidR="009A71FD" w:rsidRDefault="009A71FD" w:rsidP="00FF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8AD">
        <w:t xml:space="preserve">with grateful appreciation, </w:t>
      </w:r>
      <w:r>
        <w:t xml:space="preserve">the South Carolina </w:t>
      </w:r>
      <w:r w:rsidR="001536B3">
        <w:t>General Assembly</w:t>
      </w:r>
      <w:r>
        <w:t xml:space="preserve"> </w:t>
      </w:r>
      <w:r w:rsidR="00DB4D62">
        <w:t>acknowledges V</w:t>
      </w:r>
      <w:r>
        <w:t>onnie Holliday</w:t>
      </w:r>
      <w:r w:rsidR="009337D1" w:rsidRPr="009337D1">
        <w:t>’</w:t>
      </w:r>
      <w:r>
        <w:t xml:space="preserve">s extensive generosity </w:t>
      </w:r>
      <w:r w:rsidR="00DB4D62">
        <w:t xml:space="preserve">to the </w:t>
      </w:r>
      <w:r>
        <w:t>people of Kershaw County and our great State</w:t>
      </w:r>
      <w:r w:rsidR="006308AD">
        <w:t>, and the members extend best wishes for Mr. Holliday</w:t>
      </w:r>
      <w:r w:rsidR="009337D1" w:rsidRPr="009337D1">
        <w:t>’</w:t>
      </w:r>
      <w:r w:rsidR="006308AD">
        <w:t xml:space="preserve">s continued success in </w:t>
      </w:r>
      <w:r w:rsidR="001D4C7C">
        <w:t>all his future endeavors</w:t>
      </w:r>
      <w:r w:rsidR="00DB4D62">
        <w:t xml:space="preserve">. </w:t>
      </w:r>
      <w:r>
        <w:t>Now, therefore,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honor and recognize Dimetry Giovonni “Vonnie” Holliday for his </w:t>
      </w:r>
      <w:r w:rsidR="00C735A7">
        <w:t>celebrated</w:t>
      </w:r>
      <w:r>
        <w:t xml:space="preserve"> career as a professional football player and for his outstanding contributions </w:t>
      </w:r>
      <w:r w:rsidR="00C735A7">
        <w:t>to</w:t>
      </w:r>
      <w:r>
        <w:t xml:space="preserve"> the betterment of Kershaw County.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D0436">
        <w:t xml:space="preserve">Vonnie </w:t>
      </w:r>
      <w:r>
        <w:t>Holliday.</w:t>
      </w:r>
    </w:p>
    <w:p w:rsidR="005C44EF" w:rsidRDefault="009337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4EF" w:rsidRDefault="005C44EF" w:rsidP="00845F87">
      <w:pPr>
        <w:suppressAutoHyphens/>
      </w:pPr>
    </w:p>
    <w:sectPr w:rsidR="005C44EF" w:rsidSect="00845F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883" w:rsidRDefault="00EA5883" w:rsidP="009F0C77">
      <w:r>
        <w:separator/>
      </w:r>
    </w:p>
  </w:endnote>
  <w:endnote w:type="continuationSeparator" w:id="0">
    <w:p w:rsidR="00EA5883" w:rsidRDefault="00EA5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9C0F1A-9BBF-4190-B21C-C3F909CFCD3F}"/>
    <w:embedBold r:id="rId2" w:fontKey="{A1B44A89-6FFD-45F5-A883-D7108715F7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B11C70-1535-438C-8C20-EB6CE3DC63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FB501D-84DB-4F18-8666-AC093AEB2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75E21C-84C3-463E-9C15-E91D1FBD50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F87" w:rsidRPr="005C44EF" w:rsidRDefault="00845F87" w:rsidP="005C44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r w:rsidR="00673FC2">
      <w:fldChar w:fldCharType="begin"/>
    </w:r>
    <w:r w:rsidR="00673FC2">
      <w:instrText xml:space="preserve"> PAGE  \* MERGEFORMAT </w:instrText>
    </w:r>
    <w:r w:rsidR="00673FC2">
      <w:fldChar w:fldCharType="separate"/>
    </w:r>
    <w:r w:rsidR="00673FC2">
      <w:rPr>
        <w:noProof/>
      </w:rPr>
      <w:t>1</w:t>
    </w:r>
    <w:r w:rsidR="00673F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883" w:rsidRDefault="00EA5883" w:rsidP="009F0C77">
      <w:r>
        <w:separator/>
      </w:r>
    </w:p>
  </w:footnote>
  <w:footnote w:type="continuationSeparator" w:id="0">
    <w:p w:rsidR="00EA5883" w:rsidRDefault="00EA5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4BH10"/>
    <w:docVar w:name="CoverBillType" w:val="c"/>
    <w:docVar w:name="docpath" w:val="L:\Council\bills\RM\1074BH10.DOCX"/>
    <w:docVar w:name="dvBillNumber" w:val="11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72BBF"/>
    <w:rsid w:val="00026C9A"/>
    <w:rsid w:val="00080DFF"/>
    <w:rsid w:val="000868B8"/>
    <w:rsid w:val="000965A1"/>
    <w:rsid w:val="000E1785"/>
    <w:rsid w:val="001023A4"/>
    <w:rsid w:val="0010776B"/>
    <w:rsid w:val="001303B5"/>
    <w:rsid w:val="00133E66"/>
    <w:rsid w:val="00134ACF"/>
    <w:rsid w:val="00144E15"/>
    <w:rsid w:val="0015119F"/>
    <w:rsid w:val="001536B3"/>
    <w:rsid w:val="001A4A62"/>
    <w:rsid w:val="001A681E"/>
    <w:rsid w:val="001D08F2"/>
    <w:rsid w:val="001D4C7C"/>
    <w:rsid w:val="001D683B"/>
    <w:rsid w:val="002037CA"/>
    <w:rsid w:val="002047A2"/>
    <w:rsid w:val="00207885"/>
    <w:rsid w:val="002321B6"/>
    <w:rsid w:val="0023696B"/>
    <w:rsid w:val="00250967"/>
    <w:rsid w:val="00260CE4"/>
    <w:rsid w:val="002759C5"/>
    <w:rsid w:val="00277DEE"/>
    <w:rsid w:val="00280D88"/>
    <w:rsid w:val="00294ABE"/>
    <w:rsid w:val="002A3EB4"/>
    <w:rsid w:val="002C7076"/>
    <w:rsid w:val="002E3F38"/>
    <w:rsid w:val="00325348"/>
    <w:rsid w:val="00393688"/>
    <w:rsid w:val="003C10E2"/>
    <w:rsid w:val="003D411E"/>
    <w:rsid w:val="003E3C1E"/>
    <w:rsid w:val="003E6148"/>
    <w:rsid w:val="00400EAA"/>
    <w:rsid w:val="0041760A"/>
    <w:rsid w:val="004809EE"/>
    <w:rsid w:val="004D4BA5"/>
    <w:rsid w:val="00511EE9"/>
    <w:rsid w:val="00521E00"/>
    <w:rsid w:val="00577C6C"/>
    <w:rsid w:val="0058501B"/>
    <w:rsid w:val="005855E2"/>
    <w:rsid w:val="005C44EF"/>
    <w:rsid w:val="005D0436"/>
    <w:rsid w:val="005D3157"/>
    <w:rsid w:val="0060285C"/>
    <w:rsid w:val="006215AA"/>
    <w:rsid w:val="006308AD"/>
    <w:rsid w:val="006340D9"/>
    <w:rsid w:val="00641AD2"/>
    <w:rsid w:val="00643B8E"/>
    <w:rsid w:val="00665EBC"/>
    <w:rsid w:val="00673FC2"/>
    <w:rsid w:val="006875CD"/>
    <w:rsid w:val="0069470D"/>
    <w:rsid w:val="006A476C"/>
    <w:rsid w:val="006B7F6C"/>
    <w:rsid w:val="006C6A93"/>
    <w:rsid w:val="006E02F9"/>
    <w:rsid w:val="0073383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5F87"/>
    <w:rsid w:val="00872729"/>
    <w:rsid w:val="00872BBF"/>
    <w:rsid w:val="008F4429"/>
    <w:rsid w:val="009337D1"/>
    <w:rsid w:val="009352BB"/>
    <w:rsid w:val="00990668"/>
    <w:rsid w:val="009A71FD"/>
    <w:rsid w:val="009B3F8D"/>
    <w:rsid w:val="009C7501"/>
    <w:rsid w:val="009F0C77"/>
    <w:rsid w:val="009F4DD1"/>
    <w:rsid w:val="009F69B4"/>
    <w:rsid w:val="00A64E80"/>
    <w:rsid w:val="00A741D9"/>
    <w:rsid w:val="00A9741D"/>
    <w:rsid w:val="00AD4B17"/>
    <w:rsid w:val="00AD5BAB"/>
    <w:rsid w:val="00B26FA6"/>
    <w:rsid w:val="00B741CB"/>
    <w:rsid w:val="00B934F3"/>
    <w:rsid w:val="00B96D6B"/>
    <w:rsid w:val="00BB6347"/>
    <w:rsid w:val="00BD2134"/>
    <w:rsid w:val="00C038D8"/>
    <w:rsid w:val="00C045DD"/>
    <w:rsid w:val="00C3136F"/>
    <w:rsid w:val="00C31CE0"/>
    <w:rsid w:val="00C3483A"/>
    <w:rsid w:val="00C735A7"/>
    <w:rsid w:val="00C74E9D"/>
    <w:rsid w:val="00C82FD3"/>
    <w:rsid w:val="00C87769"/>
    <w:rsid w:val="00CB45D0"/>
    <w:rsid w:val="00CC19B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D62"/>
    <w:rsid w:val="00DE68F0"/>
    <w:rsid w:val="00DF0C2C"/>
    <w:rsid w:val="00DF3845"/>
    <w:rsid w:val="00DF4665"/>
    <w:rsid w:val="00DF7E17"/>
    <w:rsid w:val="00E05DF6"/>
    <w:rsid w:val="00E15A87"/>
    <w:rsid w:val="00EA5883"/>
    <w:rsid w:val="00EB00A2"/>
    <w:rsid w:val="00EB1BF3"/>
    <w:rsid w:val="00EF3EEE"/>
    <w:rsid w:val="00F149A7"/>
    <w:rsid w:val="00F50BAF"/>
    <w:rsid w:val="00F52C10"/>
    <w:rsid w:val="00F6391E"/>
    <w:rsid w:val="00F81FFD"/>
    <w:rsid w:val="00F85228"/>
    <w:rsid w:val="00FB6773"/>
    <w:rsid w:val="00FE7DA5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B62BA4-C05F-49F4-B4AF-5DEE118E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C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C7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0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55_2010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904D-65E3-4A7F-97ED-C3CCCAC9A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506</Words>
  <Characters>2803</Characters>
  <Application>Microsoft Office Word</Application>
  <DocSecurity>0</DocSecurity>
  <Lines>103</Lines>
  <Paragraphs>32</Paragraphs>
  <ScaleCrop>false</ScaleCrop>
  <Company> 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1155: Dimetry Giovonni Holliday - South Carolina Legislature Online</dc:title>
  <dc:subject/>
  <dc:creator>RosanneMcDowell</dc:creator>
  <cp:keywords/>
  <dc:description/>
  <cp:lastModifiedBy>N Cumfer</cp:lastModifiedBy>
  <cp:revision>9</cp:revision>
  <cp:lastPrinted>2010-02-09T17:42:00Z</cp:lastPrinted>
  <dcterms:created xsi:type="dcterms:W3CDTF">2010-02-09T18:30:00Z</dcterms:created>
  <dcterms:modified xsi:type="dcterms:W3CDTF">2014-11-24T15:12:00Z</dcterms:modified>
</cp:coreProperties>
</file>