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28A" w:rsidRDefault="0064328A" w:rsidP="0064328A">
      <w:pPr>
        <w:widowControl w:val="0"/>
        <w:jc w:val="center"/>
      </w:pPr>
      <w:bookmarkStart w:id="0" w:name="_GoBack"/>
      <w:bookmarkEnd w:id="0"/>
      <w:r w:rsidRPr="0064328A">
        <w:rPr>
          <w:b/>
        </w:rPr>
        <w:t>South Carolina General Assembly</w:t>
      </w:r>
    </w:p>
    <w:p w:rsidR="0064328A" w:rsidRDefault="0064328A" w:rsidP="0064328A">
      <w:pPr>
        <w:widowControl w:val="0"/>
        <w:jc w:val="center"/>
      </w:pPr>
      <w:r>
        <w:t>118th Session, 2009-2010</w:t>
      </w:r>
    </w:p>
    <w:p w:rsidR="0064328A" w:rsidRDefault="0064328A" w:rsidP="0064328A">
      <w:pPr>
        <w:widowControl w:val="0"/>
        <w:jc w:val="left"/>
      </w:pPr>
    </w:p>
    <w:p w:rsidR="0064328A" w:rsidRDefault="0064328A" w:rsidP="0064328A">
      <w:pPr>
        <w:widowControl w:val="0"/>
        <w:jc w:val="left"/>
        <w:rPr>
          <w:b/>
        </w:rPr>
      </w:pPr>
      <w:r w:rsidRPr="0064328A">
        <w:rPr>
          <w:b/>
        </w:rPr>
        <w:t>S.</w:t>
      </w:r>
      <w:r>
        <w:rPr>
          <w:b/>
        </w:rPr>
        <w:t xml:space="preserve"> </w:t>
      </w:r>
      <w:r w:rsidRPr="0064328A">
        <w:rPr>
          <w:b/>
        </w:rPr>
        <w:t>1219</w:t>
      </w:r>
    </w:p>
    <w:p w:rsidR="0064328A" w:rsidRDefault="0064328A" w:rsidP="0064328A">
      <w:pPr>
        <w:widowControl w:val="0"/>
        <w:jc w:val="left"/>
        <w:rPr>
          <w:b/>
        </w:rPr>
      </w:pPr>
    </w:p>
    <w:p w:rsidR="0064328A" w:rsidRDefault="0064328A" w:rsidP="0064328A">
      <w:pPr>
        <w:widowControl w:val="0"/>
        <w:jc w:val="left"/>
      </w:pPr>
      <w:r w:rsidRPr="0064328A">
        <w:rPr>
          <w:b/>
        </w:rPr>
        <w:t>STATUS INFORMATION</w:t>
      </w:r>
    </w:p>
    <w:p w:rsidR="0064328A" w:rsidRDefault="0064328A" w:rsidP="0064328A">
      <w:pPr>
        <w:widowControl w:val="0"/>
        <w:jc w:val="left"/>
      </w:pPr>
    </w:p>
    <w:p w:rsidR="0064328A" w:rsidRDefault="0064328A" w:rsidP="0064328A">
      <w:pPr>
        <w:widowControl w:val="0"/>
        <w:jc w:val="left"/>
      </w:pPr>
      <w:r>
        <w:t>General Bill</w:t>
      </w:r>
    </w:p>
    <w:p w:rsidR="0064328A" w:rsidRDefault="0064328A" w:rsidP="0064328A">
      <w:pPr>
        <w:widowControl w:val="0"/>
        <w:jc w:val="left"/>
      </w:pPr>
      <w:r>
        <w:t>Sponsors: Senators Lourie, Ford and Williams</w:t>
      </w:r>
    </w:p>
    <w:p w:rsidR="0064328A" w:rsidRDefault="0064328A" w:rsidP="0064328A">
      <w:pPr>
        <w:widowControl w:val="0"/>
        <w:jc w:val="left"/>
      </w:pPr>
      <w:r>
        <w:t>Document Path: l:\council\bills\nbd\11971ab10.docx</w:t>
      </w:r>
    </w:p>
    <w:p w:rsidR="0064328A" w:rsidRDefault="0064328A" w:rsidP="0064328A">
      <w:pPr>
        <w:widowControl w:val="0"/>
        <w:jc w:val="left"/>
      </w:pPr>
    </w:p>
    <w:p w:rsidR="0064328A" w:rsidRDefault="0064328A" w:rsidP="0064328A">
      <w:pPr>
        <w:widowControl w:val="0"/>
        <w:jc w:val="left"/>
      </w:pPr>
      <w:r>
        <w:t>Introduced in the Senate on February 24, 2010</w:t>
      </w:r>
    </w:p>
    <w:p w:rsidR="0064328A" w:rsidRDefault="0064328A" w:rsidP="0064328A">
      <w:pPr>
        <w:widowControl w:val="0"/>
        <w:jc w:val="left"/>
      </w:pPr>
      <w:r>
        <w:t xml:space="preserve">Currently residing in the Senate Committee on </w:t>
      </w:r>
      <w:r w:rsidRPr="0064328A">
        <w:rPr>
          <w:b/>
        </w:rPr>
        <w:t>Judiciary</w:t>
      </w:r>
    </w:p>
    <w:p w:rsidR="0064328A" w:rsidRDefault="0064328A" w:rsidP="0064328A">
      <w:pPr>
        <w:widowControl w:val="0"/>
        <w:jc w:val="left"/>
      </w:pPr>
    </w:p>
    <w:p w:rsidR="0064328A" w:rsidRDefault="0064328A" w:rsidP="0064328A">
      <w:pPr>
        <w:widowControl w:val="0"/>
        <w:jc w:val="left"/>
      </w:pPr>
      <w:r>
        <w:t xml:space="preserve">Summary: </w:t>
      </w:r>
      <w:r w:rsidR="00A723D1">
        <w:t>Homeowners' association</w:t>
      </w:r>
    </w:p>
    <w:p w:rsidR="0064328A" w:rsidRDefault="0064328A" w:rsidP="0064328A">
      <w:pPr>
        <w:widowControl w:val="0"/>
        <w:jc w:val="left"/>
      </w:pPr>
    </w:p>
    <w:p w:rsidR="0064328A" w:rsidRDefault="0064328A" w:rsidP="0064328A">
      <w:pPr>
        <w:widowControl w:val="0"/>
        <w:jc w:val="left"/>
      </w:pPr>
    </w:p>
    <w:p w:rsidR="0064328A" w:rsidRDefault="0064328A" w:rsidP="006432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328A">
        <w:rPr>
          <w:b/>
        </w:rPr>
        <w:t>HISTORY OF LEGISLATIVE ACTIONS</w:t>
      </w:r>
    </w:p>
    <w:p w:rsidR="0064328A" w:rsidRDefault="0064328A" w:rsidP="006432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328A" w:rsidRPr="0064328A" w:rsidRDefault="0064328A" w:rsidP="006432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328A">
        <w:rPr>
          <w:u w:val="single"/>
        </w:rPr>
        <w:tab/>
        <w:t>Date</w:t>
      </w:r>
      <w:r w:rsidRPr="0064328A">
        <w:rPr>
          <w:u w:val="single"/>
        </w:rPr>
        <w:tab/>
        <w:t>Body</w:t>
      </w:r>
      <w:r w:rsidRPr="0064328A">
        <w:rPr>
          <w:u w:val="single"/>
        </w:rPr>
        <w:tab/>
        <w:t>Action Description with journal page number</w:t>
      </w:r>
      <w:r w:rsidRPr="0064328A">
        <w:rPr>
          <w:u w:val="single"/>
        </w:rPr>
        <w:tab/>
      </w:r>
    </w:p>
    <w:p w:rsidR="00FF6C04" w:rsidRDefault="00FF6C04" w:rsidP="00FF6C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2/24/2010</w:t>
      </w:r>
      <w:r>
        <w:tab/>
        <w:t>Senate</w:t>
      </w:r>
      <w:r>
        <w:tab/>
      </w:r>
      <w:r w:rsidRPr="001F7C4F">
        <w:t xml:space="preserve">Introduced and read first time </w:t>
      </w:r>
      <w:hyperlink r:id="rId7" w:history="1">
        <w:r w:rsidRPr="00A47E21">
          <w:rPr>
            <w:rStyle w:val="Hyperlink"/>
          </w:rPr>
          <w:t>SJ</w:t>
        </w:r>
      </w:hyperlink>
      <w:r>
        <w:noBreakHyphen/>
      </w:r>
      <w:r w:rsidRPr="001F7C4F">
        <w:t>3</w:t>
      </w:r>
    </w:p>
    <w:p w:rsidR="00FF6C04" w:rsidRDefault="00FF6C04" w:rsidP="00FF6C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2/24/2010</w:t>
      </w:r>
      <w:r>
        <w:tab/>
        <w:t>Senate</w:t>
      </w:r>
      <w:r>
        <w:tab/>
      </w:r>
      <w:r w:rsidRPr="001F7C4F">
        <w:t xml:space="preserve">Referred to Committee on </w:t>
      </w:r>
      <w:r w:rsidRPr="001F7C4F">
        <w:rPr>
          <w:b/>
        </w:rPr>
        <w:t>Judiciary</w:t>
      </w:r>
      <w:r w:rsidRPr="001F7C4F">
        <w:t xml:space="preserve"> </w:t>
      </w:r>
      <w:hyperlink r:id="rId8" w:history="1">
        <w:r w:rsidRPr="00A47E21">
          <w:rPr>
            <w:rStyle w:val="Hyperlink"/>
          </w:rPr>
          <w:t>SJ</w:t>
        </w:r>
      </w:hyperlink>
      <w:r>
        <w:noBreakHyphen/>
      </w:r>
      <w:r w:rsidRPr="001F7C4F">
        <w:t>3</w:t>
      </w:r>
    </w:p>
    <w:p w:rsidR="00FF6C04" w:rsidRDefault="00FF6C04" w:rsidP="00FF6C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2/26/2010</w:t>
      </w:r>
      <w:r>
        <w:tab/>
        <w:t>Senate</w:t>
      </w:r>
      <w:r>
        <w:tab/>
      </w:r>
      <w:r w:rsidRPr="001F7C4F">
        <w:t>Referred to S</w:t>
      </w:r>
      <w:r>
        <w:t xml:space="preserve">ubcommittee: Malloy (ch), Ford, </w:t>
      </w:r>
      <w:r w:rsidRPr="001F7C4F">
        <w:t>Massey, S.Martin, Mulvaney</w:t>
      </w:r>
    </w:p>
    <w:p w:rsidR="00FF6C04" w:rsidRDefault="00FF6C04" w:rsidP="00FF6C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328A" w:rsidRPr="0064328A" w:rsidRDefault="0064328A" w:rsidP="006432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328A" w:rsidRDefault="0064328A" w:rsidP="0064328A">
      <w:pPr>
        <w:widowControl w:val="0"/>
        <w:jc w:val="left"/>
      </w:pPr>
      <w:r w:rsidRPr="0064328A">
        <w:rPr>
          <w:b/>
        </w:rPr>
        <w:t>VERSIONS OF THIS BILL</w:t>
      </w:r>
    </w:p>
    <w:p w:rsidR="0064328A" w:rsidRDefault="0064328A" w:rsidP="0064328A">
      <w:pPr>
        <w:widowControl w:val="0"/>
        <w:jc w:val="left"/>
      </w:pPr>
    </w:p>
    <w:p w:rsidR="0064328A" w:rsidRDefault="007062E4" w:rsidP="0064328A">
      <w:pPr>
        <w:widowControl w:val="0"/>
        <w:jc w:val="left"/>
      </w:pPr>
      <w:hyperlink r:id="rId9" w:history="1">
        <w:r w:rsidR="0064328A">
          <w:rPr>
            <w:rStyle w:val="Hyperlink"/>
          </w:rPr>
          <w:t>2/24/2010</w:t>
        </w:r>
      </w:hyperlink>
    </w:p>
    <w:p w:rsidR="0064328A" w:rsidRDefault="0064328A" w:rsidP="0064328A"/>
    <w:p w:rsidR="0064328A" w:rsidRDefault="0064328A" w:rsidP="0064328A">
      <w:pPr>
        <w:sectPr w:rsidR="0064328A" w:rsidSect="006432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4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445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36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27</w:t>
      </w:r>
      <w:r w:rsidR="00E14E35">
        <w:noBreakHyphen/>
      </w:r>
      <w:r>
        <w:t>1</w:t>
      </w:r>
      <w:r w:rsidR="00E14E35">
        <w:noBreakHyphen/>
      </w:r>
      <w:r>
        <w:t>70 SO AS TO DEFINE CERTAIN TERMS RELATED TO A HOMEOWNERS</w:t>
      </w:r>
      <w:r w:rsidR="00E14E35" w:rsidRPr="00E14E35">
        <w:t>’</w:t>
      </w:r>
      <w:r>
        <w:t xml:space="preserve"> ASSOCIATION AND TO PROVIDE REQUIREMENTS FOR A HOMEOWNERS</w:t>
      </w:r>
      <w:r w:rsidR="00E14E35" w:rsidRPr="00E14E35">
        <w:t>’</w:t>
      </w:r>
      <w:r>
        <w:t xml:space="preserve"> ASSOCIATION IN REGARD TO THE COLLECTION OF DUES AND EXPENDITURE OF FUNDS.</w:t>
      </w:r>
    </w:p>
    <w:p w:rsidR="0029445E" w:rsidRDefault="002944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445E" w:rsidRDefault="002944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9445E" w:rsidRDefault="002944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63B" w:rsidRDefault="00CB363B" w:rsidP="00CB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27 of the 1976 Code is amended by adding:</w:t>
      </w:r>
    </w:p>
    <w:p w:rsidR="00CB363B" w:rsidRDefault="00CB363B" w:rsidP="00CB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63B" w:rsidRDefault="00CB363B" w:rsidP="00CB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27</w:t>
      </w:r>
      <w:r w:rsidR="00E14E35">
        <w:noBreakHyphen/>
      </w:r>
      <w:r>
        <w:t>1</w:t>
      </w:r>
      <w:r w:rsidR="00E14E35">
        <w:noBreakHyphen/>
      </w:r>
      <w:r>
        <w:t>70.</w:t>
      </w:r>
      <w:r>
        <w:tab/>
        <w:t>(A)</w:t>
      </w:r>
      <w:r>
        <w:tab/>
        <w:t>For the purpose of this section:</w:t>
      </w:r>
    </w:p>
    <w:p w:rsidR="00CB363B" w:rsidRDefault="00CB363B" w:rsidP="00CB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E14E35" w:rsidRPr="00E14E35">
        <w:t>‘</w:t>
      </w:r>
      <w:r>
        <w:t>Homeowner</w:t>
      </w:r>
      <w:r w:rsidR="00E14E35" w:rsidRPr="00E14E35">
        <w:t>’</w:t>
      </w:r>
      <w:r>
        <w:t xml:space="preserve"> means a person who holds title to real property, in fee simple or otherwise including, but not limited to, an owner of real property subject to a homeowners</w:t>
      </w:r>
      <w:r w:rsidR="00E14E35" w:rsidRPr="00E14E35">
        <w:t>’</w:t>
      </w:r>
      <w:r>
        <w:t xml:space="preserve"> association, an owner of an interest in a vacation time sharing plan, and a co</w:t>
      </w:r>
      <w:r w:rsidR="00E14E35">
        <w:noBreakHyphen/>
      </w:r>
      <w:r>
        <w:t>owner under a horizontal property regime;</w:t>
      </w:r>
    </w:p>
    <w:p w:rsidR="00CB363B" w:rsidRDefault="00CB363B" w:rsidP="00CB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E14E35" w:rsidRPr="00E14E35">
        <w:t>‘</w:t>
      </w:r>
      <w:r>
        <w:t>Homeowners</w:t>
      </w:r>
      <w:r w:rsidR="00E14E35" w:rsidRPr="00E14E35">
        <w:t>’</w:t>
      </w:r>
      <w:r>
        <w:t xml:space="preserve"> association</w:t>
      </w:r>
      <w:r w:rsidR="00E14E35" w:rsidRPr="00E14E35">
        <w:t>’</w:t>
      </w:r>
      <w:r>
        <w:t xml:space="preserve"> has the same meaning as provided in Section 12</w:t>
      </w:r>
      <w:r w:rsidR="00E14E35">
        <w:noBreakHyphen/>
      </w:r>
      <w:r>
        <w:t>43</w:t>
      </w:r>
      <w:r w:rsidR="00E14E35">
        <w:noBreakHyphen/>
      </w:r>
      <w:r>
        <w:t>230; and</w:t>
      </w:r>
    </w:p>
    <w:p w:rsidR="00CB363B" w:rsidRDefault="00CB363B" w:rsidP="00CB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="00E14E35" w:rsidRPr="00E14E35">
        <w:t>‘</w:t>
      </w:r>
      <w:r>
        <w:t>Homeowners</w:t>
      </w:r>
      <w:r w:rsidR="00E14E35" w:rsidRPr="00E14E35">
        <w:t>’</w:t>
      </w:r>
      <w:r>
        <w:t xml:space="preserve"> association document</w:t>
      </w:r>
      <w:r w:rsidR="00E14E35" w:rsidRPr="00E14E35">
        <w:t>’</w:t>
      </w:r>
      <w:r>
        <w:t xml:space="preserve"> includes, but is not limited to, declarations of covenants, articles of incorporation, bylaws, or any similar document concerning the rights of property owners to use their property.</w:t>
      </w:r>
    </w:p>
    <w:p w:rsidR="00CB363B" w:rsidRDefault="00CB363B" w:rsidP="00CB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(B)(1)</w:t>
      </w:r>
      <w:r>
        <w:tab/>
        <w:t>A homeowners</w:t>
      </w:r>
      <w:r w:rsidR="00E14E35" w:rsidRPr="00E14E35">
        <w:t>’</w:t>
      </w:r>
      <w:r>
        <w:t xml:space="preserve"> association that collects dues and expends funds on behalf of the association shall maintain an </w:t>
      </w:r>
      <w:r w:rsidR="00591B58">
        <w:t xml:space="preserve">itemized </w:t>
      </w:r>
      <w:r>
        <w:t>accounting of these income and expenditures.  The association annually shall report this accounting to all members of the association.</w:t>
      </w:r>
    </w:p>
    <w:p w:rsidR="00CB363B" w:rsidRDefault="00CB363B" w:rsidP="00CB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The association shall provide a copy of this </w:t>
      </w:r>
      <w:r w:rsidR="00591B58">
        <w:t xml:space="preserve">itemized </w:t>
      </w:r>
      <w:r>
        <w:t xml:space="preserve">accounting to a member who makes a written request for this copy, </w:t>
      </w:r>
      <w:r>
        <w:lastRenderedPageBreak/>
        <w:t>and this copy must be made available to the member within seventy</w:t>
      </w:r>
      <w:r w:rsidR="00E14E35">
        <w:noBreakHyphen/>
      </w:r>
      <w:r>
        <w:t>two hours of his request.  The association may charge the member a reasonable copying fee to produce the copy requested by the member.”</w:t>
      </w:r>
    </w:p>
    <w:p w:rsidR="00CB363B" w:rsidRDefault="00CB363B" w:rsidP="00CB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63B" w:rsidRDefault="00CB363B" w:rsidP="00CB3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94048" w:rsidRDefault="00E14E35" w:rsidP="00703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4048" w:rsidRDefault="00194048" w:rsidP="0064328A">
      <w:pPr>
        <w:suppressAutoHyphens/>
      </w:pPr>
    </w:p>
    <w:sectPr w:rsidR="00194048" w:rsidSect="0064328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45E" w:rsidRDefault="0029445E" w:rsidP="009F0C77">
      <w:r>
        <w:separator/>
      </w:r>
    </w:p>
  </w:endnote>
  <w:endnote w:type="continuationSeparator" w:id="0">
    <w:p w:rsidR="0029445E" w:rsidRDefault="002944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67E850-4D3B-4ECD-A766-6FB80A2153B0}"/>
    <w:embedBold r:id="rId2" w:fontKey="{B4212EA0-BFAC-4A95-AB56-85F75F74BD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833EDB-6274-4E61-BA49-E64F18563C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C39D41F-C25C-4B8C-A9D0-63CA091C5B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28A" w:rsidRPr="00194048" w:rsidRDefault="0064328A" w:rsidP="001940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[1219]</w:t>
    </w:r>
    <w:r>
      <w:tab/>
    </w:r>
    <w:r w:rsidR="007062E4">
      <w:fldChar w:fldCharType="begin"/>
    </w:r>
    <w:r w:rsidR="007062E4">
      <w:instrText xml:space="preserve"> PAGE  \* MERGEFORMAT </w:instrText>
    </w:r>
    <w:r w:rsidR="007062E4">
      <w:fldChar w:fldCharType="separate"/>
    </w:r>
    <w:r w:rsidR="007062E4">
      <w:rPr>
        <w:noProof/>
      </w:rPr>
      <w:t>1</w:t>
    </w:r>
    <w:r w:rsidR="007062E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45E" w:rsidRDefault="0029445E" w:rsidP="009F0C77">
      <w:r>
        <w:separator/>
      </w:r>
    </w:p>
  </w:footnote>
  <w:footnote w:type="continuationSeparator" w:id="0">
    <w:p w:rsidR="0029445E" w:rsidRDefault="002944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971AB10"/>
    <w:docVar w:name="CoverBillType" w:val="b"/>
    <w:docVar w:name="docpath" w:val="L:\Council\bills\NBD\11971AB10.DOCX"/>
    <w:docVar w:name="dvBillNumber" w:val="1219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EA489B"/>
    <w:rsid w:val="00026C9A"/>
    <w:rsid w:val="000965A1"/>
    <w:rsid w:val="000E1785"/>
    <w:rsid w:val="001023A4"/>
    <w:rsid w:val="0010776B"/>
    <w:rsid w:val="00107D13"/>
    <w:rsid w:val="00133E66"/>
    <w:rsid w:val="00134ACF"/>
    <w:rsid w:val="00137287"/>
    <w:rsid w:val="00144E15"/>
    <w:rsid w:val="001549BB"/>
    <w:rsid w:val="00191DE1"/>
    <w:rsid w:val="00194048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45E"/>
    <w:rsid w:val="002945CD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91B58"/>
    <w:rsid w:val="00595FAD"/>
    <w:rsid w:val="006215AA"/>
    <w:rsid w:val="006340D9"/>
    <w:rsid w:val="0064328A"/>
    <w:rsid w:val="00643B8E"/>
    <w:rsid w:val="00665EBC"/>
    <w:rsid w:val="0069470D"/>
    <w:rsid w:val="006A476C"/>
    <w:rsid w:val="006C6A93"/>
    <w:rsid w:val="006E02F9"/>
    <w:rsid w:val="00703C53"/>
    <w:rsid w:val="007062E4"/>
    <w:rsid w:val="00753C04"/>
    <w:rsid w:val="00756946"/>
    <w:rsid w:val="00757F80"/>
    <w:rsid w:val="00771EEC"/>
    <w:rsid w:val="00786819"/>
    <w:rsid w:val="007A325A"/>
    <w:rsid w:val="007C5529"/>
    <w:rsid w:val="007F1523"/>
    <w:rsid w:val="007F509E"/>
    <w:rsid w:val="007F5799"/>
    <w:rsid w:val="007F6947"/>
    <w:rsid w:val="008477FA"/>
    <w:rsid w:val="00872729"/>
    <w:rsid w:val="008F4429"/>
    <w:rsid w:val="009352BB"/>
    <w:rsid w:val="00990668"/>
    <w:rsid w:val="009A4D14"/>
    <w:rsid w:val="009F0C77"/>
    <w:rsid w:val="009F4DD1"/>
    <w:rsid w:val="00A47E21"/>
    <w:rsid w:val="00A57B79"/>
    <w:rsid w:val="00A64E80"/>
    <w:rsid w:val="00A723D1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7697D"/>
    <w:rsid w:val="00C82FD3"/>
    <w:rsid w:val="00CA20E5"/>
    <w:rsid w:val="00CB363B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4E35"/>
    <w:rsid w:val="00E66BB3"/>
    <w:rsid w:val="00EA489B"/>
    <w:rsid w:val="00EB00A2"/>
    <w:rsid w:val="00EB1BF3"/>
    <w:rsid w:val="00EF3EEE"/>
    <w:rsid w:val="00F149A7"/>
    <w:rsid w:val="00F50BAF"/>
    <w:rsid w:val="00F52C10"/>
    <w:rsid w:val="00F81FFD"/>
    <w:rsid w:val="00F85228"/>
    <w:rsid w:val="00FB4F5E"/>
    <w:rsid w:val="00FB6773"/>
    <w:rsid w:val="00FD78D6"/>
    <w:rsid w:val="00FF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E75B3C7-997D-4C72-BEDA-10A4BCE19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432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2-24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2-2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219_2010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65700-76DC-4359-900B-6397A6C6A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368</Words>
  <Characters>2009</Characters>
  <Application>Microsoft Office Word</Application>
  <DocSecurity>0</DocSecurity>
  <Lines>79</Lines>
  <Paragraphs>29</Paragraphs>
  <ScaleCrop>false</ScaleCrop>
  <Company> </Company>
  <LinksUpToDate>false</LinksUpToDate>
  <CharactersWithSpaces>2363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1219: Homeowners' association - South Carolina Legislature Online</dc:title>
  <dc:subject/>
  <dc:creator>NikiDowney</dc:creator>
  <cp:keywords/>
  <dc:description/>
  <cp:lastModifiedBy>N Cumfer</cp:lastModifiedBy>
  <cp:revision>8</cp:revision>
  <dcterms:created xsi:type="dcterms:W3CDTF">2010-02-24T19:21:00Z</dcterms:created>
  <dcterms:modified xsi:type="dcterms:W3CDTF">2014-11-24T15:13:00Z</dcterms:modified>
</cp:coreProperties>
</file>