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777" w:rsidRDefault="008C3777" w:rsidP="008C3777">
      <w:pPr>
        <w:widowControl w:val="0"/>
        <w:jc w:val="center"/>
      </w:pPr>
      <w:bookmarkStart w:id="0" w:name="_GoBack"/>
      <w:bookmarkEnd w:id="0"/>
      <w:r w:rsidRPr="008C3777">
        <w:rPr>
          <w:b/>
        </w:rPr>
        <w:t>South Carolina General Assembly</w:t>
      </w:r>
    </w:p>
    <w:p w:rsidR="008C3777" w:rsidRDefault="008C3777" w:rsidP="008C3777">
      <w:pPr>
        <w:widowControl w:val="0"/>
        <w:jc w:val="center"/>
      </w:pPr>
      <w:r>
        <w:t>118th Session, 2009-2010</w:t>
      </w:r>
    </w:p>
    <w:p w:rsidR="008C3777" w:rsidRDefault="008C3777" w:rsidP="008C3777">
      <w:pPr>
        <w:widowControl w:val="0"/>
      </w:pPr>
    </w:p>
    <w:p w:rsidR="008C3777" w:rsidRDefault="008C3777" w:rsidP="008C3777">
      <w:pPr>
        <w:widowControl w:val="0"/>
        <w:rPr>
          <w:b/>
        </w:rPr>
      </w:pPr>
      <w:r w:rsidRPr="008C3777">
        <w:rPr>
          <w:b/>
        </w:rPr>
        <w:t>S.</w:t>
      </w:r>
      <w:r>
        <w:rPr>
          <w:b/>
        </w:rPr>
        <w:t xml:space="preserve"> </w:t>
      </w:r>
      <w:r w:rsidRPr="008C3777">
        <w:rPr>
          <w:b/>
        </w:rPr>
        <w:t>1233</w:t>
      </w:r>
    </w:p>
    <w:p w:rsidR="008C3777" w:rsidRDefault="008C3777" w:rsidP="008C3777">
      <w:pPr>
        <w:widowControl w:val="0"/>
        <w:rPr>
          <w:b/>
        </w:rPr>
      </w:pPr>
    </w:p>
    <w:p w:rsidR="008C3777" w:rsidRDefault="008C3777" w:rsidP="008C3777">
      <w:pPr>
        <w:widowControl w:val="0"/>
      </w:pPr>
      <w:r w:rsidRPr="008C3777">
        <w:rPr>
          <w:b/>
        </w:rPr>
        <w:t>STATUS INFORMATION</w:t>
      </w:r>
    </w:p>
    <w:p w:rsidR="008C3777" w:rsidRDefault="008C3777" w:rsidP="008C3777">
      <w:pPr>
        <w:widowControl w:val="0"/>
      </w:pPr>
    </w:p>
    <w:p w:rsidR="008C3777" w:rsidRDefault="008C3777" w:rsidP="008C3777">
      <w:pPr>
        <w:widowControl w:val="0"/>
      </w:pPr>
      <w:r>
        <w:t>Senate Resolution</w:t>
      </w:r>
    </w:p>
    <w:p w:rsidR="008C3777" w:rsidRDefault="008C3777" w:rsidP="008C3777">
      <w:pPr>
        <w:widowControl w:val="0"/>
      </w:pPr>
      <w:r>
        <w:t>Sponsors: Senator Alexander</w:t>
      </w:r>
    </w:p>
    <w:p w:rsidR="008C3777" w:rsidRDefault="008C3777" w:rsidP="008C3777">
      <w:pPr>
        <w:widowControl w:val="0"/>
      </w:pPr>
      <w:r>
        <w:t>Document Path: l:\s-gen\drafting\tca\018mull.jd.tca.docx</w:t>
      </w:r>
    </w:p>
    <w:p w:rsidR="008C3777" w:rsidRDefault="008C3777" w:rsidP="008C3777">
      <w:pPr>
        <w:widowControl w:val="0"/>
      </w:pPr>
    </w:p>
    <w:p w:rsidR="008C3777" w:rsidRDefault="008C3777" w:rsidP="008C3777">
      <w:pPr>
        <w:widowControl w:val="0"/>
      </w:pPr>
      <w:r>
        <w:t>Introduced in the Senate on March 2, 2010</w:t>
      </w:r>
    </w:p>
    <w:p w:rsidR="008C3777" w:rsidRDefault="008C3777" w:rsidP="008C3777">
      <w:pPr>
        <w:widowControl w:val="0"/>
      </w:pPr>
      <w:r>
        <w:t>Adopted by the Senate on March 2, 2010</w:t>
      </w:r>
    </w:p>
    <w:p w:rsidR="008C3777" w:rsidRDefault="008C3777" w:rsidP="008C3777">
      <w:pPr>
        <w:widowControl w:val="0"/>
      </w:pPr>
    </w:p>
    <w:p w:rsidR="008C3777" w:rsidRDefault="008C3777" w:rsidP="008C3777">
      <w:pPr>
        <w:widowControl w:val="0"/>
      </w:pPr>
      <w:r>
        <w:t xml:space="preserve">Summary: </w:t>
      </w:r>
      <w:r w:rsidR="00333C4E">
        <w:t>Thomas Stowe Mullikin</w:t>
      </w:r>
    </w:p>
    <w:p w:rsidR="008C3777" w:rsidRDefault="008C3777" w:rsidP="008C3777">
      <w:pPr>
        <w:widowControl w:val="0"/>
      </w:pPr>
    </w:p>
    <w:p w:rsidR="008C3777" w:rsidRDefault="008C3777" w:rsidP="008C3777">
      <w:pPr>
        <w:widowControl w:val="0"/>
      </w:pPr>
    </w:p>
    <w:p w:rsidR="008C3777" w:rsidRDefault="008C3777" w:rsidP="008C3777">
      <w:pPr>
        <w:widowControl w:val="0"/>
        <w:tabs>
          <w:tab w:val="center" w:pos="590"/>
          <w:tab w:val="center" w:pos="1440"/>
          <w:tab w:val="left" w:pos="1872"/>
          <w:tab w:val="left" w:pos="9187"/>
        </w:tabs>
      </w:pPr>
      <w:r w:rsidRPr="008C3777">
        <w:rPr>
          <w:b/>
        </w:rPr>
        <w:t>HISTORY OF LEGISLATIVE ACTIONS</w:t>
      </w:r>
    </w:p>
    <w:p w:rsidR="008C3777" w:rsidRDefault="008C3777" w:rsidP="008C3777">
      <w:pPr>
        <w:widowControl w:val="0"/>
        <w:tabs>
          <w:tab w:val="center" w:pos="590"/>
          <w:tab w:val="center" w:pos="1440"/>
          <w:tab w:val="left" w:pos="1872"/>
          <w:tab w:val="left" w:pos="9187"/>
        </w:tabs>
      </w:pPr>
    </w:p>
    <w:p w:rsidR="008C3777" w:rsidRPr="008C3777" w:rsidRDefault="008C3777" w:rsidP="008C3777">
      <w:pPr>
        <w:widowControl w:val="0"/>
        <w:tabs>
          <w:tab w:val="center" w:pos="590"/>
          <w:tab w:val="center" w:pos="1440"/>
          <w:tab w:val="left" w:pos="1872"/>
          <w:tab w:val="left" w:pos="9187"/>
        </w:tabs>
      </w:pPr>
      <w:r w:rsidRPr="008C3777">
        <w:rPr>
          <w:u w:val="single"/>
        </w:rPr>
        <w:tab/>
        <w:t>Date</w:t>
      </w:r>
      <w:r w:rsidRPr="008C3777">
        <w:rPr>
          <w:u w:val="single"/>
        </w:rPr>
        <w:tab/>
        <w:t>Body</w:t>
      </w:r>
      <w:r w:rsidRPr="008C3777">
        <w:rPr>
          <w:u w:val="single"/>
        </w:rPr>
        <w:tab/>
        <w:t>Action Description with journal page number</w:t>
      </w:r>
      <w:r w:rsidRPr="008C3777">
        <w:rPr>
          <w:u w:val="single"/>
        </w:rPr>
        <w:tab/>
      </w:r>
    </w:p>
    <w:p w:rsidR="001415D0" w:rsidRDefault="001415D0" w:rsidP="001415D0">
      <w:pPr>
        <w:widowControl w:val="0"/>
        <w:tabs>
          <w:tab w:val="right" w:pos="1008"/>
          <w:tab w:val="left" w:pos="1152"/>
          <w:tab w:val="left" w:pos="1872"/>
          <w:tab w:val="left" w:pos="9187"/>
        </w:tabs>
        <w:ind w:left="2088" w:hanging="2088"/>
      </w:pPr>
      <w:r>
        <w:tab/>
        <w:t>3/2/2010</w:t>
      </w:r>
      <w:r>
        <w:tab/>
        <w:t>Senate</w:t>
      </w:r>
      <w:r>
        <w:tab/>
      </w:r>
      <w:r w:rsidRPr="00D36B8A">
        <w:t xml:space="preserve">Introduced and adopted </w:t>
      </w:r>
      <w:hyperlink r:id="rId6" w:history="1">
        <w:r w:rsidRPr="00C1480C">
          <w:rPr>
            <w:rStyle w:val="Hyperlink"/>
          </w:rPr>
          <w:t>SJ</w:t>
        </w:r>
      </w:hyperlink>
      <w:r>
        <w:noBreakHyphen/>
      </w:r>
      <w:r w:rsidRPr="00D36B8A">
        <w:t>11</w:t>
      </w:r>
    </w:p>
    <w:p w:rsidR="001415D0" w:rsidRDefault="001415D0" w:rsidP="001415D0">
      <w:pPr>
        <w:widowControl w:val="0"/>
        <w:tabs>
          <w:tab w:val="right" w:pos="1008"/>
          <w:tab w:val="left" w:pos="1152"/>
          <w:tab w:val="left" w:pos="1872"/>
          <w:tab w:val="left" w:pos="9187"/>
        </w:tabs>
        <w:ind w:left="2088" w:hanging="2088"/>
      </w:pPr>
    </w:p>
    <w:p w:rsidR="008C3777" w:rsidRPr="008C3777" w:rsidRDefault="008C3777" w:rsidP="008C3777">
      <w:pPr>
        <w:widowControl w:val="0"/>
        <w:tabs>
          <w:tab w:val="right" w:pos="1008"/>
          <w:tab w:val="left" w:pos="1152"/>
          <w:tab w:val="left" w:pos="1872"/>
          <w:tab w:val="left" w:pos="9187"/>
        </w:tabs>
        <w:ind w:left="2088" w:hanging="2088"/>
      </w:pPr>
    </w:p>
    <w:p w:rsidR="008C3777" w:rsidRDefault="008C3777" w:rsidP="008C3777">
      <w:r w:rsidRPr="008C3777">
        <w:rPr>
          <w:b/>
        </w:rPr>
        <w:t>VERSIONS OF THIS BILL</w:t>
      </w:r>
    </w:p>
    <w:p w:rsidR="008C3777" w:rsidRDefault="008C3777" w:rsidP="008C3777"/>
    <w:p w:rsidR="008C3777" w:rsidRDefault="0000545B" w:rsidP="008C3777">
      <w:hyperlink r:id="rId7" w:history="1">
        <w:r w:rsidR="008C3777">
          <w:rPr>
            <w:rStyle w:val="Hyperlink"/>
          </w:rPr>
          <w:t>3/2/2010</w:t>
        </w:r>
      </w:hyperlink>
    </w:p>
    <w:p w:rsidR="008C3777" w:rsidRDefault="008C3777" w:rsidP="008C3777"/>
    <w:p w:rsidR="008C3777" w:rsidRDefault="008C3777" w:rsidP="008C3777">
      <w:pPr>
        <w:sectPr w:rsidR="008C3777" w:rsidSect="008C377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13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EA488E">
        <w:t>TO RECOGNIZE AND COMMEND MR. THOMAS STOWE MULLIKIN OF CAMDEN, SOUTH CAROLINA</w:t>
      </w:r>
      <w:r w:rsidR="00250470">
        <w:t>,</w:t>
      </w:r>
      <w:r w:rsidRPr="00EA488E">
        <w:t xml:space="preserve"> FOR HIS TIRELESS EFFORTS FOR SOUND POLICY AND THE PROMOTION OF GLOBAL SOLUTIONS REGARDING CLIMATE CHANGE AND THE PREMIER OF HIS CRITICALLY ACCLAIMED DOCUMENTARY </w:t>
      </w:r>
      <w:r>
        <w:t>“</w:t>
      </w:r>
      <w:r w:rsidRPr="00EA488E">
        <w:t>THE WHOLE TRUTH</w:t>
      </w:r>
      <w:r>
        <w:t>”</w:t>
      </w:r>
      <w:r w:rsidRPr="00EA488E">
        <w:t xml:space="preserve"> AND SELECTION OF THE DOCUMENTARY FOR SHOWING AT THE CHARLESTON FILM FESTIVAL.</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Whereas, the members of the Senate</w:t>
      </w:r>
      <w:r>
        <w:t xml:space="preserve"> pause </w:t>
      </w:r>
      <w:r w:rsidRPr="00EA488E">
        <w:t>during their deliberations to congratulate Mr. Thomas Stowe Mullikin of Camden, South Carolina</w:t>
      </w:r>
      <w:r w:rsidR="00250470">
        <w:t>,</w:t>
      </w:r>
      <w:r w:rsidRPr="00EA488E">
        <w:t xml:space="preserve"> for the premier of his critically acclaimed documentary </w:t>
      </w:r>
      <w:r>
        <w:t>“</w:t>
      </w:r>
      <w:r w:rsidRPr="00EA488E">
        <w:t>The Whole Truth</w:t>
      </w:r>
      <w:r>
        <w:t>”</w:t>
      </w:r>
      <w:r w:rsidRPr="00EA488E">
        <w:t xml:space="preserve"> and its selection for showing during the Charleston Film Festival; and</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 xml:space="preserve">Whereas, the Senate commends Mr. Mullikin for his in depth scientific analysis, extensive travel to every continent, </w:t>
      </w:r>
      <w:r>
        <w:t xml:space="preserve">including a recent journey to the South Pole, </w:t>
      </w:r>
      <w:r w:rsidRPr="00EA488E">
        <w:t>and countless hours purs</w:t>
      </w:r>
      <w:r>
        <w:t>u</w:t>
      </w:r>
      <w:r w:rsidRPr="00EA488E">
        <w:t>ing the whole truth regarding climate change; and</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 xml:space="preserve">Whereas, the issue of climate change is one of the biggest challenges facing our nation and </w:t>
      </w:r>
      <w:r w:rsidR="00250470">
        <w:t>S</w:t>
      </w:r>
      <w:r w:rsidRPr="00EA488E">
        <w:t>tate and Mr. Mullikin has been at the forefront driving the debate; and</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Whereas, the members of the South Carolina Senate wish Mr. Mullikin the best of luck in all his future endeavors and in his continued quest to promote sound science and global solutions to climate change.  Now, therefore,</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B</w:t>
      </w:r>
      <w:r>
        <w:t>e it resolved by the Senate</w:t>
      </w:r>
      <w:r w:rsidRPr="00EA488E">
        <w:t>:</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lastRenderedPageBreak/>
        <w:t xml:space="preserve">That the members of the South Carolina Senate, by this resolution, recognize and commend Thomas Stowe Mullikin of Camden for his tireless efforts for sound policy and </w:t>
      </w:r>
      <w:r>
        <w:t>t</w:t>
      </w:r>
      <w:r w:rsidRPr="00EA488E">
        <w:t>he promotion of global solution</w:t>
      </w:r>
      <w:r>
        <w:t xml:space="preserve">s regarding climate change and </w:t>
      </w:r>
      <w:r w:rsidRPr="00EA488E">
        <w:t xml:space="preserve">congratulate him on the premier of his critically acclaimed documentary </w:t>
      </w:r>
      <w:r>
        <w:t>“</w:t>
      </w:r>
      <w:r w:rsidRPr="00EA488E">
        <w:t>The Whole Truth</w:t>
      </w:r>
      <w:r>
        <w:t>”</w:t>
      </w:r>
      <w:r w:rsidRPr="00EA488E">
        <w:t xml:space="preserve"> and selection of the documentary for showing at the Charleston Film Festival.</w:t>
      </w:r>
    </w:p>
    <w:p w:rsidR="00193B1D" w:rsidRPr="00EA488E" w:rsidRDefault="00193B1D" w:rsidP="00193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250470" w:rsidRDefault="00193B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A488E">
        <w:t>Be it further resolved that a copy of this resolution be forwarded to Thomas Stowe Mullikin.</w:t>
      </w:r>
    </w:p>
    <w:p w:rsidR="007606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06A2" w:rsidRDefault="007606A2" w:rsidP="008C3777">
      <w:pPr>
        <w:suppressAutoHyphens/>
        <w:jc w:val="both"/>
        <w:rPr>
          <w:rFonts w:eastAsia="Times New Roman"/>
        </w:rPr>
      </w:pPr>
    </w:p>
    <w:sectPr w:rsidR="007606A2" w:rsidSect="008C37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308" w:rsidRDefault="00E91308" w:rsidP="00522CE0">
      <w:r>
        <w:separator/>
      </w:r>
    </w:p>
  </w:endnote>
  <w:endnote w:type="continuationSeparator" w:id="0">
    <w:p w:rsidR="00E91308" w:rsidRDefault="00E913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33BE13-B67C-412D-9190-28CC0A50DF78}"/>
    <w:embedBold r:id="rId2" w:fontKey="{2EA55A17-0555-4D28-8248-6C9FC1A1AC73}"/>
  </w:font>
  <w:font w:name="Calibri">
    <w:panose1 w:val="020F0502020204030204"/>
    <w:charset w:val="00"/>
    <w:family w:val="swiss"/>
    <w:pitch w:val="variable"/>
    <w:sig w:usb0="E10002FF" w:usb1="4000ACFF" w:usb2="00000009" w:usb3="00000000" w:csb0="0000019F" w:csb1="00000000"/>
    <w:embedRegular r:id="rId3" w:fontKey="{F8EB07E2-DAFC-4C67-96C0-AE3ADFCE05C5}"/>
    <w:embedBold r:id="rId4" w:fontKey="{D1FD0E49-4264-4DC7-AF74-7A48B5E3E10F}"/>
  </w:font>
  <w:font w:name="Cambria">
    <w:panose1 w:val="02040503050406030204"/>
    <w:charset w:val="00"/>
    <w:family w:val="roman"/>
    <w:pitch w:val="variable"/>
    <w:sig w:usb0="E00002FF" w:usb1="400004FF" w:usb2="00000000" w:usb3="00000000" w:csb0="0000019F" w:csb1="00000000"/>
    <w:embedRegular r:id="rId5" w:fontKey="{536362E5-7994-41E1-95C6-C00A313113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777" w:rsidRPr="007606A2" w:rsidRDefault="008C3777" w:rsidP="007606A2">
    <w:pPr>
      <w:pStyle w:val="Footer"/>
      <w:tabs>
        <w:tab w:val="clear" w:pos="4680"/>
        <w:tab w:val="clear" w:pos="9360"/>
        <w:tab w:val="center" w:pos="2995"/>
      </w:tabs>
      <w:spacing w:before="120"/>
    </w:pPr>
    <w:r>
      <w:t>[1233]</w:t>
    </w:r>
    <w:r>
      <w:tab/>
    </w:r>
    <w:r w:rsidR="0000545B">
      <w:fldChar w:fldCharType="begin"/>
    </w:r>
    <w:r w:rsidR="0000545B">
      <w:instrText xml:space="preserve"> PAGE  \* MERGEFORMAT </w:instrText>
    </w:r>
    <w:r w:rsidR="0000545B">
      <w:fldChar w:fldCharType="separate"/>
    </w:r>
    <w:r w:rsidR="0000545B">
      <w:rPr>
        <w:noProof/>
      </w:rPr>
      <w:t>1</w:t>
    </w:r>
    <w:r w:rsidR="000054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308" w:rsidRDefault="00E91308" w:rsidP="00522CE0">
      <w:r>
        <w:separator/>
      </w:r>
    </w:p>
  </w:footnote>
  <w:footnote w:type="continuationSeparator" w:id="0">
    <w:p w:rsidR="00E91308" w:rsidRDefault="00E913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8MULL.JD.TCA"/>
    <w:docVar w:name="CoverAttorneyInitials" w:val="JD"/>
    <w:docVar w:name="CoverAttorneyLastName" w:val="Deason"/>
    <w:docVar w:name="CoverBillType" w:val="r"/>
    <w:docVar w:name="CoverSenator" w:val="TCA"/>
    <w:docVar w:name="dvBillNumber" w:val="1233"/>
    <w:docVar w:name="dvBillNumberPrefix" w:val="S. "/>
    <w:docVar w:name="dvOriginalBody" w:val="Senate"/>
    <w:docVar w:name="fulldraftpath" w:val="L:\S-GEN\DRAFTING\TCA\018MULL.JD.TCA.DOCX"/>
    <w:docVar w:name="NameofBody" w:val="S"/>
    <w:docVar w:name="vgroup2" w:val="S-GEN"/>
  </w:docVars>
  <w:rsids>
    <w:rsidRoot w:val="0044726C"/>
    <w:rsid w:val="0000545B"/>
    <w:rsid w:val="00037275"/>
    <w:rsid w:val="00042AC1"/>
    <w:rsid w:val="00046516"/>
    <w:rsid w:val="0007601D"/>
    <w:rsid w:val="000B0720"/>
    <w:rsid w:val="000B5EAF"/>
    <w:rsid w:val="000E6E1D"/>
    <w:rsid w:val="001415D0"/>
    <w:rsid w:val="00167FD4"/>
    <w:rsid w:val="00170561"/>
    <w:rsid w:val="00186AC9"/>
    <w:rsid w:val="00193B1D"/>
    <w:rsid w:val="00197DF1"/>
    <w:rsid w:val="001B3DD9"/>
    <w:rsid w:val="001D3BAC"/>
    <w:rsid w:val="001F5093"/>
    <w:rsid w:val="00245C4E"/>
    <w:rsid w:val="00250470"/>
    <w:rsid w:val="002C5896"/>
    <w:rsid w:val="002D3BED"/>
    <w:rsid w:val="00307C2B"/>
    <w:rsid w:val="00333C4E"/>
    <w:rsid w:val="003C04C5"/>
    <w:rsid w:val="003C30E0"/>
    <w:rsid w:val="003D6E2B"/>
    <w:rsid w:val="003E7597"/>
    <w:rsid w:val="003F6A7A"/>
    <w:rsid w:val="0044726C"/>
    <w:rsid w:val="00450668"/>
    <w:rsid w:val="004952FA"/>
    <w:rsid w:val="004A2B5F"/>
    <w:rsid w:val="004B0759"/>
    <w:rsid w:val="004B6A22"/>
    <w:rsid w:val="004D7F37"/>
    <w:rsid w:val="004E2501"/>
    <w:rsid w:val="00522CE0"/>
    <w:rsid w:val="00565148"/>
    <w:rsid w:val="00593361"/>
    <w:rsid w:val="005A5017"/>
    <w:rsid w:val="005A648C"/>
    <w:rsid w:val="005B1D98"/>
    <w:rsid w:val="005E167E"/>
    <w:rsid w:val="005E4268"/>
    <w:rsid w:val="005F1745"/>
    <w:rsid w:val="006029CE"/>
    <w:rsid w:val="00610FAB"/>
    <w:rsid w:val="006C74EA"/>
    <w:rsid w:val="00720D40"/>
    <w:rsid w:val="007318D4"/>
    <w:rsid w:val="00733D12"/>
    <w:rsid w:val="007606A2"/>
    <w:rsid w:val="00765784"/>
    <w:rsid w:val="00787094"/>
    <w:rsid w:val="00797511"/>
    <w:rsid w:val="007A4390"/>
    <w:rsid w:val="007B6510"/>
    <w:rsid w:val="007E5CB7"/>
    <w:rsid w:val="008314D2"/>
    <w:rsid w:val="00887167"/>
    <w:rsid w:val="008B2F42"/>
    <w:rsid w:val="008C13B1"/>
    <w:rsid w:val="008C3777"/>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47B87"/>
    <w:rsid w:val="00B5790D"/>
    <w:rsid w:val="00B945C5"/>
    <w:rsid w:val="00BA1CBB"/>
    <w:rsid w:val="00BA20EA"/>
    <w:rsid w:val="00BB5AFC"/>
    <w:rsid w:val="00BC0A56"/>
    <w:rsid w:val="00C1480C"/>
    <w:rsid w:val="00C14C2F"/>
    <w:rsid w:val="00C45366"/>
    <w:rsid w:val="00C74052"/>
    <w:rsid w:val="00C762AA"/>
    <w:rsid w:val="00CB187A"/>
    <w:rsid w:val="00CC0EC7"/>
    <w:rsid w:val="00CF30EA"/>
    <w:rsid w:val="00D1088B"/>
    <w:rsid w:val="00D11F8F"/>
    <w:rsid w:val="00D156D2"/>
    <w:rsid w:val="00D709DD"/>
    <w:rsid w:val="00D86943"/>
    <w:rsid w:val="00DA47B9"/>
    <w:rsid w:val="00DD387E"/>
    <w:rsid w:val="00E91308"/>
    <w:rsid w:val="00E91E2F"/>
    <w:rsid w:val="00E944CE"/>
    <w:rsid w:val="00EA3546"/>
    <w:rsid w:val="00EB47AE"/>
    <w:rsid w:val="00EC34E1"/>
    <w:rsid w:val="00EE04AA"/>
    <w:rsid w:val="00F0234A"/>
    <w:rsid w:val="00F114C4"/>
    <w:rsid w:val="00F3291D"/>
    <w:rsid w:val="00F46FC4"/>
    <w:rsid w:val="00F52959"/>
    <w:rsid w:val="00F55884"/>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9AB85E3E-722E-4390-8104-351F9A3EA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C37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233_2010030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02-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345</Words>
  <Characters>1909</Characters>
  <Application>Microsoft Office Word</Application>
  <DocSecurity>0</DocSecurity>
  <Lines>80</Lines>
  <Paragraphs>25</Paragraphs>
  <ScaleCrop>false</ScaleCrop>
  <Company> </Company>
  <LinksUpToDate>false</LinksUpToDate>
  <CharactersWithSpaces>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1233: Thomas Stowe Mullikin - South Carolina Legislature Online</dc:title>
  <dc:subject/>
  <dc:creator>JoelDeason</dc:creator>
  <cp:keywords/>
  <dc:description/>
  <cp:lastModifiedBy>N Cumfer</cp:lastModifiedBy>
  <cp:revision>7</cp:revision>
  <cp:lastPrinted>2010-03-02T15:47:00Z</cp:lastPrinted>
  <dcterms:created xsi:type="dcterms:W3CDTF">2010-03-02T18:25:00Z</dcterms:created>
  <dcterms:modified xsi:type="dcterms:W3CDTF">2014-11-24T15:13:00Z</dcterms:modified>
</cp:coreProperties>
</file>