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C9E" w:rsidRDefault="006D6C9E" w:rsidP="006D6C9E">
      <w:pPr>
        <w:widowControl w:val="0"/>
        <w:jc w:val="center"/>
      </w:pPr>
      <w:bookmarkStart w:id="0" w:name="_GoBack"/>
      <w:bookmarkEnd w:id="0"/>
      <w:r w:rsidRPr="006D6C9E">
        <w:rPr>
          <w:b/>
        </w:rPr>
        <w:t>South Carolina General Assembly</w:t>
      </w:r>
    </w:p>
    <w:p w:rsidR="006D6C9E" w:rsidRDefault="006D6C9E" w:rsidP="006D6C9E">
      <w:pPr>
        <w:widowControl w:val="0"/>
        <w:jc w:val="center"/>
      </w:pPr>
      <w:r>
        <w:t>118th Session, 2009-2010</w:t>
      </w:r>
    </w:p>
    <w:p w:rsidR="006D6C9E" w:rsidRDefault="006D6C9E" w:rsidP="006D6C9E">
      <w:pPr>
        <w:widowControl w:val="0"/>
        <w:jc w:val="left"/>
      </w:pPr>
    </w:p>
    <w:p w:rsidR="006D6C9E" w:rsidRDefault="006D6C9E" w:rsidP="006D6C9E">
      <w:pPr>
        <w:widowControl w:val="0"/>
        <w:jc w:val="left"/>
        <w:rPr>
          <w:b/>
        </w:rPr>
      </w:pPr>
      <w:r w:rsidRPr="006D6C9E">
        <w:rPr>
          <w:b/>
        </w:rPr>
        <w:t>S.</w:t>
      </w:r>
      <w:r>
        <w:rPr>
          <w:b/>
        </w:rPr>
        <w:t xml:space="preserve"> </w:t>
      </w:r>
      <w:r w:rsidRPr="006D6C9E">
        <w:rPr>
          <w:b/>
        </w:rPr>
        <w:t>1282</w:t>
      </w:r>
    </w:p>
    <w:p w:rsidR="006D6C9E" w:rsidRDefault="006D6C9E" w:rsidP="006D6C9E">
      <w:pPr>
        <w:widowControl w:val="0"/>
        <w:jc w:val="left"/>
        <w:rPr>
          <w:b/>
        </w:rPr>
      </w:pPr>
    </w:p>
    <w:p w:rsidR="006D6C9E" w:rsidRDefault="006D6C9E" w:rsidP="006D6C9E">
      <w:pPr>
        <w:widowControl w:val="0"/>
        <w:jc w:val="left"/>
      </w:pPr>
      <w:r w:rsidRPr="006D6C9E">
        <w:rPr>
          <w:b/>
        </w:rPr>
        <w:t>STATUS INFORMATION</w:t>
      </w:r>
    </w:p>
    <w:p w:rsidR="006D6C9E" w:rsidRDefault="006D6C9E" w:rsidP="006D6C9E">
      <w:pPr>
        <w:widowControl w:val="0"/>
        <w:jc w:val="left"/>
      </w:pPr>
    </w:p>
    <w:p w:rsidR="006D6C9E" w:rsidRDefault="006D6C9E" w:rsidP="006D6C9E">
      <w:pPr>
        <w:widowControl w:val="0"/>
        <w:jc w:val="left"/>
      </w:pPr>
      <w:r>
        <w:t>Senate Resolution</w:t>
      </w:r>
    </w:p>
    <w:p w:rsidR="006D6C9E" w:rsidRDefault="008215E7" w:rsidP="006D6C9E">
      <w:pPr>
        <w:widowControl w:val="0"/>
        <w:jc w:val="left"/>
      </w:pPr>
      <w:r>
        <w:t>Sponsors: Senators Cleary and Alexander</w:t>
      </w:r>
    </w:p>
    <w:p w:rsidR="006D6C9E" w:rsidRDefault="006D6C9E" w:rsidP="006D6C9E">
      <w:pPr>
        <w:widowControl w:val="0"/>
        <w:jc w:val="left"/>
      </w:pPr>
      <w:r>
        <w:t>Document Path: l:\council\bills\rm\1142dw10.docx</w:t>
      </w:r>
    </w:p>
    <w:p w:rsidR="006D6C9E" w:rsidRDefault="006D6C9E" w:rsidP="006D6C9E">
      <w:pPr>
        <w:widowControl w:val="0"/>
        <w:jc w:val="left"/>
      </w:pPr>
    </w:p>
    <w:p w:rsidR="00FB5CF8" w:rsidRDefault="00FB5CF8" w:rsidP="006D6C9E">
      <w:pPr>
        <w:widowControl w:val="0"/>
        <w:jc w:val="left"/>
      </w:pPr>
      <w:r>
        <w:t>Introduced in the Senate on March 16, 2010</w:t>
      </w:r>
    </w:p>
    <w:p w:rsidR="00FB5CF8" w:rsidRDefault="00FB5CF8" w:rsidP="006D6C9E">
      <w:pPr>
        <w:widowControl w:val="0"/>
        <w:jc w:val="left"/>
      </w:pPr>
      <w:r>
        <w:t>Adopted by the Senate on May 5, 2010</w:t>
      </w:r>
    </w:p>
    <w:p w:rsidR="00FB5CF8" w:rsidRDefault="00FB5CF8" w:rsidP="006D6C9E">
      <w:pPr>
        <w:widowControl w:val="0"/>
        <w:jc w:val="left"/>
      </w:pPr>
    </w:p>
    <w:p w:rsidR="006D6C9E" w:rsidRDefault="006D6C9E" w:rsidP="006D6C9E">
      <w:pPr>
        <w:widowControl w:val="0"/>
        <w:jc w:val="left"/>
      </w:pPr>
      <w:r>
        <w:t xml:space="preserve">Summary: </w:t>
      </w:r>
      <w:r w:rsidR="00EC176D">
        <w:t>Taiwan</w:t>
      </w:r>
    </w:p>
    <w:p w:rsidR="006D6C9E" w:rsidRDefault="006D6C9E" w:rsidP="006D6C9E">
      <w:pPr>
        <w:widowControl w:val="0"/>
        <w:jc w:val="left"/>
      </w:pPr>
    </w:p>
    <w:p w:rsidR="006D6C9E" w:rsidRDefault="006D6C9E" w:rsidP="006D6C9E">
      <w:pPr>
        <w:widowControl w:val="0"/>
        <w:jc w:val="left"/>
      </w:pPr>
    </w:p>
    <w:p w:rsidR="006D6C9E" w:rsidRDefault="006D6C9E" w:rsidP="006D6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C9E">
        <w:rPr>
          <w:b/>
        </w:rPr>
        <w:t>HISTORY OF LEGISLATIVE ACTIONS</w:t>
      </w:r>
    </w:p>
    <w:p w:rsidR="006D6C9E" w:rsidRDefault="006D6C9E" w:rsidP="006D6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6C9E" w:rsidRPr="006D6C9E" w:rsidRDefault="006D6C9E" w:rsidP="006D6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C9E">
        <w:rPr>
          <w:u w:val="single"/>
        </w:rPr>
        <w:tab/>
        <w:t>Date</w:t>
      </w:r>
      <w:r w:rsidRPr="006D6C9E">
        <w:rPr>
          <w:u w:val="single"/>
        </w:rPr>
        <w:tab/>
        <w:t>Body</w:t>
      </w:r>
      <w:r w:rsidRPr="006D6C9E">
        <w:rPr>
          <w:u w:val="single"/>
        </w:rPr>
        <w:tab/>
        <w:t>Action Description with journal page number</w:t>
      </w:r>
      <w:r w:rsidRPr="006D6C9E">
        <w:rPr>
          <w:u w:val="single"/>
        </w:rPr>
        <w:tab/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Senate</w:t>
      </w:r>
      <w:r>
        <w:tab/>
      </w:r>
      <w:r w:rsidRPr="00584EA8">
        <w:t xml:space="preserve">Introduced </w:t>
      </w:r>
      <w:hyperlink r:id="rId7" w:history="1">
        <w:r w:rsidRPr="00400CDD">
          <w:rPr>
            <w:rStyle w:val="Hyperlink"/>
          </w:rPr>
          <w:t>SJ</w:t>
        </w:r>
      </w:hyperlink>
      <w:r>
        <w:noBreakHyphen/>
      </w:r>
      <w:r w:rsidRPr="00584EA8">
        <w:t>23</w:t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Senate</w:t>
      </w:r>
      <w:r>
        <w:tab/>
      </w:r>
      <w:r w:rsidRPr="00584EA8">
        <w:t xml:space="preserve">Referred to Committee on </w:t>
      </w:r>
      <w:r w:rsidRPr="00584EA8">
        <w:rPr>
          <w:b/>
        </w:rPr>
        <w:t>General</w:t>
      </w:r>
      <w:r w:rsidRPr="00584EA8">
        <w:t xml:space="preserve"> </w:t>
      </w:r>
      <w:hyperlink r:id="rId8" w:history="1">
        <w:r w:rsidRPr="00400CDD">
          <w:rPr>
            <w:rStyle w:val="Hyperlink"/>
          </w:rPr>
          <w:t>SJ</w:t>
        </w:r>
      </w:hyperlink>
      <w:r>
        <w:noBreakHyphen/>
      </w:r>
      <w:r w:rsidRPr="00584EA8">
        <w:t>23</w:t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Senate</w:t>
      </w:r>
      <w:r>
        <w:tab/>
      </w:r>
      <w:r w:rsidRPr="00584EA8">
        <w:t xml:space="preserve">Recalled from Committee on </w:t>
      </w:r>
      <w:r w:rsidRPr="00584EA8">
        <w:rPr>
          <w:b/>
        </w:rPr>
        <w:t>General</w:t>
      </w:r>
      <w:r w:rsidRPr="00584EA8">
        <w:t xml:space="preserve"> </w:t>
      </w:r>
      <w:hyperlink r:id="rId9" w:history="1">
        <w:r w:rsidRPr="00400CDD">
          <w:rPr>
            <w:rStyle w:val="Hyperlink"/>
          </w:rPr>
          <w:t>SJ</w:t>
        </w:r>
      </w:hyperlink>
      <w:r>
        <w:noBreakHyphen/>
      </w:r>
      <w:r w:rsidRPr="00584EA8">
        <w:t>7</w:t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</w:r>
      <w:r>
        <w:tab/>
      </w:r>
      <w:r w:rsidRPr="00584EA8">
        <w:t>Scrivener's error corrected</w:t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584EA8">
        <w:t xml:space="preserve">Adopted </w:t>
      </w:r>
      <w:hyperlink r:id="rId10" w:history="1">
        <w:r w:rsidRPr="00400CDD">
          <w:rPr>
            <w:rStyle w:val="Hyperlink"/>
          </w:rPr>
          <w:t>SJ</w:t>
        </w:r>
      </w:hyperlink>
      <w:r>
        <w:noBreakHyphen/>
      </w:r>
      <w:r w:rsidRPr="00584EA8">
        <w:t>21</w:t>
      </w:r>
    </w:p>
    <w:p w:rsidR="00413FAD" w:rsidRDefault="00413FAD" w:rsidP="00413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C9E" w:rsidRPr="006D6C9E" w:rsidRDefault="006D6C9E" w:rsidP="006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C9E" w:rsidRDefault="006D6C9E" w:rsidP="006D6C9E">
      <w:pPr>
        <w:widowControl w:val="0"/>
        <w:jc w:val="left"/>
      </w:pPr>
      <w:r w:rsidRPr="006D6C9E">
        <w:rPr>
          <w:b/>
        </w:rPr>
        <w:t>VERSIONS OF THIS BILL</w:t>
      </w:r>
    </w:p>
    <w:p w:rsidR="006D6C9E" w:rsidRDefault="006D6C9E" w:rsidP="006D6C9E">
      <w:pPr>
        <w:widowControl w:val="0"/>
        <w:jc w:val="left"/>
      </w:pPr>
    </w:p>
    <w:p w:rsidR="006D6C9E" w:rsidRDefault="006D6410" w:rsidP="006D6C9E">
      <w:pPr>
        <w:widowControl w:val="0"/>
        <w:jc w:val="left"/>
      </w:pPr>
      <w:hyperlink r:id="rId11" w:history="1">
        <w:r w:rsidR="006D6C9E">
          <w:rPr>
            <w:rStyle w:val="Hyperlink"/>
          </w:rPr>
          <w:t>3/16/2010</w:t>
        </w:r>
      </w:hyperlink>
    </w:p>
    <w:p w:rsidR="00497F63" w:rsidRDefault="006D6410" w:rsidP="006D6C9E">
      <w:hyperlink r:id="rId12" w:history="1">
        <w:r w:rsidR="00497F63" w:rsidRPr="00497F63">
          <w:rPr>
            <w:rStyle w:val="Hyperlink"/>
          </w:rPr>
          <w:t>5/4/2010</w:t>
        </w:r>
      </w:hyperlink>
    </w:p>
    <w:p w:rsidR="005E00A7" w:rsidRDefault="006D6410" w:rsidP="006D6C9E">
      <w:hyperlink r:id="rId13" w:history="1">
        <w:r w:rsidR="005E00A7" w:rsidRPr="005E00A7">
          <w:rPr>
            <w:rStyle w:val="Hyperlink"/>
          </w:rPr>
          <w:t>5/5/2010</w:t>
        </w:r>
      </w:hyperlink>
    </w:p>
    <w:p w:rsidR="006D6C9E" w:rsidRDefault="006D6C9E" w:rsidP="006D6C9E"/>
    <w:p w:rsidR="006D6C9E" w:rsidRDefault="006D6C9E" w:rsidP="006D6C9E">
      <w:pPr>
        <w:sectPr w:rsidR="006D6C9E" w:rsidSect="006D6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00A7" w:rsidRDefault="005E00A7" w:rsidP="002A3EB4">
      <w:pPr>
        <w:pStyle w:val="BillDots"/>
      </w:pPr>
      <w:r>
        <w:lastRenderedPageBreak/>
        <w:t>RECALLED</w:t>
      </w:r>
    </w:p>
    <w:p w:rsidR="005E00A7" w:rsidRDefault="005E00A7" w:rsidP="002A3EB4">
      <w:pPr>
        <w:pStyle w:val="BillDots"/>
      </w:pPr>
      <w:r>
        <w:t>May 4, 2010</w:t>
      </w:r>
    </w:p>
    <w:p w:rsidR="005E00A7" w:rsidRDefault="005E00A7" w:rsidP="002A3EB4">
      <w:pPr>
        <w:pStyle w:val="BillDots"/>
      </w:pPr>
    </w:p>
    <w:p w:rsidR="005E00A7" w:rsidRPr="005B7F6F" w:rsidRDefault="005E00A7" w:rsidP="005B7F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1282</w:t>
      </w:r>
    </w:p>
    <w:p w:rsidR="005E00A7" w:rsidRDefault="005E00A7" w:rsidP="002A3EB4">
      <w:pPr>
        <w:pStyle w:val="BillDots"/>
      </w:pPr>
    </w:p>
    <w:p w:rsidR="005E00A7" w:rsidRDefault="005E00A7" w:rsidP="005B7F6F">
      <w:pPr>
        <w:pStyle w:val="BillDots"/>
        <w:jc w:val="center"/>
      </w:pPr>
      <w:r>
        <w:t xml:space="preserve">Introduced by </w:t>
      </w:r>
      <w:r w:rsidRPr="0008178F">
        <w:t>Senator Cleary</w:t>
      </w:r>
    </w:p>
    <w:p w:rsidR="005E00A7" w:rsidRDefault="005E00A7" w:rsidP="002A3EB4">
      <w:pPr>
        <w:pStyle w:val="BillDots"/>
      </w:pPr>
    </w:p>
    <w:p w:rsidR="005E00A7" w:rsidRDefault="005E00A7" w:rsidP="00EA66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5/4/10--S.</w:t>
      </w:r>
      <w:r>
        <w:tab/>
        <w:t>[SEC 5/5/10 12:03 PM]</w:t>
      </w:r>
    </w:p>
    <w:p w:rsidR="005E00A7" w:rsidRDefault="005E00A7" w:rsidP="002A3EB4">
      <w:pPr>
        <w:pStyle w:val="BillDots"/>
      </w:pPr>
      <w:r>
        <w:t>Read the first time March 16, 2010.</w:t>
      </w:r>
    </w:p>
    <w:p w:rsidR="005E00A7" w:rsidRPr="005B7F6F" w:rsidRDefault="005E00A7" w:rsidP="005B7F6F">
      <w:pPr>
        <w:pStyle w:val="BillDots"/>
        <w:jc w:val="center"/>
      </w:pPr>
      <w:r>
        <w:rPr>
          <w:u w:val="single"/>
        </w:rPr>
        <w:t>            </w:t>
      </w:r>
    </w:p>
    <w:p w:rsidR="005E00A7" w:rsidRDefault="005E00A7" w:rsidP="002A3EB4">
      <w:pPr>
        <w:pStyle w:val="BillDots"/>
      </w:pPr>
    </w:p>
    <w:p w:rsidR="005E00A7" w:rsidRDefault="005E00A7" w:rsidP="002A3EB4">
      <w:pPr>
        <w:pStyle w:val="BillDots"/>
        <w:sectPr w:rsidR="005E00A7" w:rsidSect="005B7F6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00A7" w:rsidRDefault="005E00A7" w:rsidP="002A3EB4">
      <w:pPr>
        <w:pStyle w:val="BillDots"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Pr="00325348" w:rsidRDefault="005E00A7" w:rsidP="005C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0A7" w:rsidRDefault="005E00A7" w:rsidP="00175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5E00A7" w:rsidRDefault="005E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41650">
        <w:rPr>
          <w:color w:val="000000" w:themeColor="text1"/>
          <w:u w:color="000000" w:themeColor="text1"/>
        </w:rPr>
        <w:t xml:space="preserve">in March of 2008, Taiwan </w:t>
      </w:r>
      <w:r>
        <w:rPr>
          <w:color w:val="000000" w:themeColor="text1"/>
          <w:u w:color="000000" w:themeColor="text1"/>
        </w:rPr>
        <w:t xml:space="preserve">held its fourth direct presidential election and </w:t>
      </w:r>
      <w:r w:rsidRPr="00741650">
        <w:rPr>
          <w:color w:val="000000" w:themeColor="text1"/>
          <w:u w:color="000000" w:themeColor="text1"/>
        </w:rPr>
        <w:t xml:space="preserve">witnessed </w:t>
      </w:r>
      <w:r>
        <w:rPr>
          <w:color w:val="000000" w:themeColor="text1"/>
          <w:u w:color="000000" w:themeColor="text1"/>
        </w:rPr>
        <w:t xml:space="preserve">a </w:t>
      </w:r>
      <w:r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>
        <w:rPr>
          <w:color w:val="000000" w:themeColor="text1"/>
          <w:u w:color="000000" w:themeColor="text1"/>
        </w:rPr>
        <w:t>mocracy to Asia and beyond; and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Pr="00A422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0A7" w:rsidRPr="00741650" w:rsidRDefault="005E00A7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forwarded to Mr. Larry R. 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E00A7" w:rsidRDefault="005E00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54FA" w:rsidRDefault="005C54FA" w:rsidP="005E00A7">
      <w:pPr>
        <w:pStyle w:val="BillDots"/>
      </w:pPr>
    </w:p>
    <w:sectPr w:rsidR="005C54FA" w:rsidSect="005B7F6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80C" w:rsidRDefault="007C580C" w:rsidP="009F0C77">
      <w:r>
        <w:separator/>
      </w:r>
    </w:p>
  </w:endnote>
  <w:endnote w:type="continuationSeparator" w:id="0">
    <w:p w:rsidR="007C580C" w:rsidRDefault="007C58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0FD7CB-DCA1-4049-807E-ED14AA3C0AA6}"/>
    <w:embedBold r:id="rId2" w:fontKey="{99E56C54-BBD7-4D6A-8794-279D405E27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F8B296-769C-4EF2-A41A-BC2B2CB32D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94433E-EE47-4B39-842F-8B1F579F6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1603FB-4CC2-4B8F-BBF3-60E68D6CF5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0A7" w:rsidRPr="005C54FA" w:rsidRDefault="005E00A7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[1282-</w:t>
    </w:r>
    <w:r w:rsidR="006D6410">
      <w:fldChar w:fldCharType="begin"/>
    </w:r>
    <w:r w:rsidR="006D6410">
      <w:instrText xml:space="preserve"> PAGE  \* MERGEFORMAT </w:instrText>
    </w:r>
    <w:r w:rsidR="006D6410">
      <w:fldChar w:fldCharType="separate"/>
    </w:r>
    <w:r w:rsidR="006D6410">
      <w:rPr>
        <w:noProof/>
      </w:rPr>
      <w:t>1</w:t>
    </w:r>
    <w:r w:rsidR="006D641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F6F" w:rsidRPr="005C54FA" w:rsidRDefault="005E00A7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r w:rsidR="00106767">
      <w:fldChar w:fldCharType="begin"/>
    </w:r>
    <w:r>
      <w:instrText xml:space="preserve"> PAGE  \* MERGEFORMAT </w:instrText>
    </w:r>
    <w:r w:rsidR="00106767">
      <w:fldChar w:fldCharType="separate"/>
    </w:r>
    <w:r>
      <w:rPr>
        <w:noProof/>
      </w:rPr>
      <w:t>2</w:t>
    </w:r>
    <w:r w:rsidR="0010676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80C" w:rsidRDefault="007C580C" w:rsidP="009F0C77">
      <w:r>
        <w:separator/>
      </w:r>
    </w:p>
  </w:footnote>
  <w:footnote w:type="continuationSeparator" w:id="0">
    <w:p w:rsidR="007C580C" w:rsidRDefault="007C58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42DW10"/>
    <w:docVar w:name="CoverBillType" w:val="r"/>
    <w:docVar w:name="docpath" w:val="L:\Council\bills\RM\1142DW10.DOCX"/>
    <w:docVar w:name="dvBillNumber" w:val="12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23B4"/>
    <w:rsid w:val="00001E65"/>
    <w:rsid w:val="00026C9A"/>
    <w:rsid w:val="00054536"/>
    <w:rsid w:val="00095A2F"/>
    <w:rsid w:val="000965A1"/>
    <w:rsid w:val="000E1785"/>
    <w:rsid w:val="001023A4"/>
    <w:rsid w:val="00106767"/>
    <w:rsid w:val="0010776B"/>
    <w:rsid w:val="00133E66"/>
    <w:rsid w:val="00134ACF"/>
    <w:rsid w:val="00144E15"/>
    <w:rsid w:val="001750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CFF"/>
    <w:rsid w:val="002C6EEC"/>
    <w:rsid w:val="002E6FB7"/>
    <w:rsid w:val="00325348"/>
    <w:rsid w:val="00393688"/>
    <w:rsid w:val="003D411E"/>
    <w:rsid w:val="003E26EF"/>
    <w:rsid w:val="003E3C1E"/>
    <w:rsid w:val="003E6148"/>
    <w:rsid w:val="00400CDD"/>
    <w:rsid w:val="00400EAA"/>
    <w:rsid w:val="00413FAD"/>
    <w:rsid w:val="0041760A"/>
    <w:rsid w:val="004640E0"/>
    <w:rsid w:val="004809EE"/>
    <w:rsid w:val="00497F63"/>
    <w:rsid w:val="004C47A8"/>
    <w:rsid w:val="00511EE9"/>
    <w:rsid w:val="00521E00"/>
    <w:rsid w:val="00570251"/>
    <w:rsid w:val="00577C6C"/>
    <w:rsid w:val="00583421"/>
    <w:rsid w:val="0058501B"/>
    <w:rsid w:val="005C54FA"/>
    <w:rsid w:val="005E00A7"/>
    <w:rsid w:val="005E6330"/>
    <w:rsid w:val="00620B34"/>
    <w:rsid w:val="006215AA"/>
    <w:rsid w:val="006340D9"/>
    <w:rsid w:val="00643B8E"/>
    <w:rsid w:val="00665EBC"/>
    <w:rsid w:val="006873BB"/>
    <w:rsid w:val="0069470D"/>
    <w:rsid w:val="006A476C"/>
    <w:rsid w:val="006C0824"/>
    <w:rsid w:val="006C6A93"/>
    <w:rsid w:val="006D6410"/>
    <w:rsid w:val="006D6C9E"/>
    <w:rsid w:val="006E02F9"/>
    <w:rsid w:val="006F3E65"/>
    <w:rsid w:val="006F5F27"/>
    <w:rsid w:val="00753C04"/>
    <w:rsid w:val="0075421B"/>
    <w:rsid w:val="00756946"/>
    <w:rsid w:val="00757F80"/>
    <w:rsid w:val="00771EEC"/>
    <w:rsid w:val="00786819"/>
    <w:rsid w:val="007A325A"/>
    <w:rsid w:val="007C580C"/>
    <w:rsid w:val="007E5978"/>
    <w:rsid w:val="007F1523"/>
    <w:rsid w:val="007F509E"/>
    <w:rsid w:val="007F5799"/>
    <w:rsid w:val="007F6947"/>
    <w:rsid w:val="00803110"/>
    <w:rsid w:val="008215E7"/>
    <w:rsid w:val="00836094"/>
    <w:rsid w:val="00842D36"/>
    <w:rsid w:val="00872729"/>
    <w:rsid w:val="00873C29"/>
    <w:rsid w:val="008D54EF"/>
    <w:rsid w:val="008F4429"/>
    <w:rsid w:val="009352BB"/>
    <w:rsid w:val="00990668"/>
    <w:rsid w:val="009F0C77"/>
    <w:rsid w:val="009F4DD1"/>
    <w:rsid w:val="009F74F6"/>
    <w:rsid w:val="00A422F0"/>
    <w:rsid w:val="00A533CA"/>
    <w:rsid w:val="00A64E80"/>
    <w:rsid w:val="00A741D9"/>
    <w:rsid w:val="00A810BA"/>
    <w:rsid w:val="00A9741D"/>
    <w:rsid w:val="00AB04E0"/>
    <w:rsid w:val="00AC498D"/>
    <w:rsid w:val="00AD3525"/>
    <w:rsid w:val="00AD4B17"/>
    <w:rsid w:val="00AE32A7"/>
    <w:rsid w:val="00B26FA6"/>
    <w:rsid w:val="00B741CB"/>
    <w:rsid w:val="00B934F3"/>
    <w:rsid w:val="00BB6347"/>
    <w:rsid w:val="00BD2134"/>
    <w:rsid w:val="00BE6419"/>
    <w:rsid w:val="00C038D8"/>
    <w:rsid w:val="00C045DD"/>
    <w:rsid w:val="00C3136F"/>
    <w:rsid w:val="00C342B6"/>
    <w:rsid w:val="00C3483A"/>
    <w:rsid w:val="00C74E9D"/>
    <w:rsid w:val="00C82FD3"/>
    <w:rsid w:val="00CC164D"/>
    <w:rsid w:val="00CC6B7B"/>
    <w:rsid w:val="00CD3619"/>
    <w:rsid w:val="00CD653B"/>
    <w:rsid w:val="00CF4447"/>
    <w:rsid w:val="00D36743"/>
    <w:rsid w:val="00D405E7"/>
    <w:rsid w:val="00D41D56"/>
    <w:rsid w:val="00D6260D"/>
    <w:rsid w:val="00D6662B"/>
    <w:rsid w:val="00D95E2F"/>
    <w:rsid w:val="00D970A9"/>
    <w:rsid w:val="00DB3AC0"/>
    <w:rsid w:val="00DC23B4"/>
    <w:rsid w:val="00DC5244"/>
    <w:rsid w:val="00DE68F0"/>
    <w:rsid w:val="00DF3845"/>
    <w:rsid w:val="00DF7E17"/>
    <w:rsid w:val="00E840C3"/>
    <w:rsid w:val="00EB00A2"/>
    <w:rsid w:val="00EB1BF3"/>
    <w:rsid w:val="00EC176D"/>
    <w:rsid w:val="00EF3EEE"/>
    <w:rsid w:val="00F149A7"/>
    <w:rsid w:val="00F50BAF"/>
    <w:rsid w:val="00F52C10"/>
    <w:rsid w:val="00F81FFD"/>
    <w:rsid w:val="00F85228"/>
    <w:rsid w:val="00FB5CF8"/>
    <w:rsid w:val="00FB6773"/>
    <w:rsid w:val="00FD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CF9323-3FCA-48F8-A0EB-E6B12D85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6-10.docx" TargetMode="External"/><Relationship Id="rId13" Type="http://schemas.openxmlformats.org/officeDocument/2006/relationships/hyperlink" Target="file:///p:\pprever\2009-10\1282_2010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16-10.docx" TargetMode="External"/><Relationship Id="rId12" Type="http://schemas.openxmlformats.org/officeDocument/2006/relationships/hyperlink" Target="file:///p:\pprever\2009-10\1282_20100504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1282_201003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0\05-05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5-04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4559-98EF-4D79-A923-F8256C87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443</Words>
  <Characters>2477</Characters>
  <Application>Microsoft Office Word</Application>
  <DocSecurity>0</DocSecurity>
  <Lines>108</Lines>
  <Paragraphs>41</Paragraphs>
  <ScaleCrop>false</ScaleCrop>
  <Company> 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1282: Taiwan - South Carolina Legislature Online</dc:title>
  <dc:subject/>
  <dc:creator>rosannemcdowell</dc:creator>
  <cp:keywords/>
  <dc:description/>
  <cp:lastModifiedBy>N Cumfer</cp:lastModifiedBy>
  <cp:revision>9</cp:revision>
  <cp:lastPrinted>2010-03-10T22:04:00Z</cp:lastPrinted>
  <dcterms:created xsi:type="dcterms:W3CDTF">2010-05-05T16:03:00Z</dcterms:created>
  <dcterms:modified xsi:type="dcterms:W3CDTF">2014-11-24T15:14:00Z</dcterms:modified>
</cp:coreProperties>
</file>