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9A5" w:rsidRDefault="00CA19A5" w:rsidP="00CA19A5">
      <w:pPr>
        <w:widowControl w:val="0"/>
        <w:jc w:val="center"/>
      </w:pPr>
      <w:bookmarkStart w:id="0" w:name="_GoBack"/>
      <w:bookmarkEnd w:id="0"/>
      <w:r w:rsidRPr="00CA19A5">
        <w:rPr>
          <w:b/>
        </w:rPr>
        <w:t>South Carolina General Assembly</w:t>
      </w:r>
    </w:p>
    <w:p w:rsidR="00CA19A5" w:rsidRDefault="00CA19A5" w:rsidP="00CA19A5">
      <w:pPr>
        <w:widowControl w:val="0"/>
        <w:jc w:val="center"/>
      </w:pPr>
      <w:r>
        <w:t>118th Session, 2009-2010</w:t>
      </w:r>
    </w:p>
    <w:p w:rsidR="00CA19A5" w:rsidRDefault="00CA19A5" w:rsidP="00CA19A5">
      <w:pPr>
        <w:widowControl w:val="0"/>
        <w:jc w:val="left"/>
      </w:pPr>
    </w:p>
    <w:p w:rsidR="00CA19A5" w:rsidRDefault="00CA19A5" w:rsidP="00CA19A5">
      <w:pPr>
        <w:widowControl w:val="0"/>
        <w:jc w:val="left"/>
        <w:rPr>
          <w:b/>
        </w:rPr>
      </w:pPr>
      <w:r w:rsidRPr="00CA19A5">
        <w:rPr>
          <w:b/>
        </w:rPr>
        <w:t>S.</w:t>
      </w:r>
      <w:r>
        <w:rPr>
          <w:b/>
        </w:rPr>
        <w:t xml:space="preserve"> </w:t>
      </w:r>
      <w:r w:rsidRPr="00CA19A5">
        <w:rPr>
          <w:b/>
        </w:rPr>
        <w:t>1301</w:t>
      </w:r>
    </w:p>
    <w:p w:rsidR="00CA19A5" w:rsidRDefault="00CA19A5" w:rsidP="00CA19A5">
      <w:pPr>
        <w:widowControl w:val="0"/>
        <w:jc w:val="left"/>
        <w:rPr>
          <w:b/>
        </w:rPr>
      </w:pPr>
    </w:p>
    <w:p w:rsidR="00CA19A5" w:rsidRDefault="00CA19A5" w:rsidP="00CA19A5">
      <w:pPr>
        <w:widowControl w:val="0"/>
        <w:jc w:val="left"/>
      </w:pPr>
      <w:r w:rsidRPr="00CA19A5">
        <w:rPr>
          <w:b/>
        </w:rPr>
        <w:t>STATUS INFORMATION</w:t>
      </w:r>
    </w:p>
    <w:p w:rsidR="00CA19A5" w:rsidRDefault="00CA19A5" w:rsidP="00CA19A5">
      <w:pPr>
        <w:widowControl w:val="0"/>
        <w:jc w:val="left"/>
      </w:pPr>
    </w:p>
    <w:p w:rsidR="00CA19A5" w:rsidRDefault="00CA19A5" w:rsidP="00CA19A5">
      <w:pPr>
        <w:widowControl w:val="0"/>
        <w:jc w:val="left"/>
      </w:pPr>
      <w:r>
        <w:t>Senate Resolution</w:t>
      </w:r>
    </w:p>
    <w:p w:rsidR="00CA19A5" w:rsidRDefault="00CA19A5" w:rsidP="00CA19A5">
      <w:pPr>
        <w:widowControl w:val="0"/>
        <w:jc w:val="left"/>
      </w:pPr>
      <w:r>
        <w:t>Sponsors: Senator Elliott</w:t>
      </w:r>
    </w:p>
    <w:p w:rsidR="00CA19A5" w:rsidRDefault="00CA19A5" w:rsidP="00CA19A5">
      <w:pPr>
        <w:widowControl w:val="0"/>
        <w:jc w:val="left"/>
      </w:pPr>
      <w:r>
        <w:t>Document Path: l:\council\bills\rm\1163dw10.docx</w:t>
      </w:r>
    </w:p>
    <w:p w:rsidR="00CA19A5" w:rsidRDefault="00CA19A5" w:rsidP="00CA19A5">
      <w:pPr>
        <w:widowControl w:val="0"/>
        <w:jc w:val="left"/>
      </w:pPr>
    </w:p>
    <w:p w:rsidR="00CA19A5" w:rsidRDefault="00CA19A5" w:rsidP="00CA19A5">
      <w:pPr>
        <w:widowControl w:val="0"/>
        <w:jc w:val="left"/>
      </w:pPr>
      <w:r>
        <w:t>Introduced in the Senate on March 23, 2010</w:t>
      </w:r>
    </w:p>
    <w:p w:rsidR="00CA19A5" w:rsidRDefault="00CA19A5" w:rsidP="00CA19A5">
      <w:pPr>
        <w:widowControl w:val="0"/>
        <w:jc w:val="left"/>
      </w:pPr>
      <w:r>
        <w:t>Adopted by the Senate on March 23, 2010</w:t>
      </w:r>
    </w:p>
    <w:p w:rsidR="00CA19A5" w:rsidRDefault="00CA19A5" w:rsidP="00CA19A5">
      <w:pPr>
        <w:widowControl w:val="0"/>
        <w:jc w:val="left"/>
      </w:pPr>
    </w:p>
    <w:p w:rsidR="00CA19A5" w:rsidRDefault="00CA19A5" w:rsidP="00CA19A5">
      <w:pPr>
        <w:widowControl w:val="0"/>
        <w:jc w:val="left"/>
      </w:pPr>
      <w:r>
        <w:t xml:space="preserve">Summary: </w:t>
      </w:r>
      <w:r w:rsidR="00931D16">
        <w:t>Kyle Spivey</w:t>
      </w:r>
    </w:p>
    <w:p w:rsidR="00CA19A5" w:rsidRDefault="00CA19A5" w:rsidP="00CA19A5">
      <w:pPr>
        <w:widowControl w:val="0"/>
        <w:jc w:val="left"/>
      </w:pPr>
    </w:p>
    <w:p w:rsidR="00CA19A5" w:rsidRDefault="00CA19A5" w:rsidP="00CA19A5">
      <w:pPr>
        <w:widowControl w:val="0"/>
        <w:jc w:val="left"/>
      </w:pPr>
    </w:p>
    <w:p w:rsidR="00CA19A5" w:rsidRDefault="00CA19A5" w:rsidP="00CA19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19A5">
        <w:rPr>
          <w:b/>
        </w:rPr>
        <w:t>HISTORY OF LEGISLATIVE ACTIONS</w:t>
      </w:r>
    </w:p>
    <w:p w:rsidR="00CA19A5" w:rsidRDefault="00CA19A5" w:rsidP="00CA19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19A5" w:rsidRPr="00CA19A5" w:rsidRDefault="00CA19A5" w:rsidP="00CA19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19A5">
        <w:rPr>
          <w:u w:val="single"/>
        </w:rPr>
        <w:tab/>
        <w:t>Date</w:t>
      </w:r>
      <w:r w:rsidRPr="00CA19A5">
        <w:rPr>
          <w:u w:val="single"/>
        </w:rPr>
        <w:tab/>
        <w:t>Body</w:t>
      </w:r>
      <w:r w:rsidRPr="00CA19A5">
        <w:rPr>
          <w:u w:val="single"/>
        </w:rPr>
        <w:tab/>
        <w:t>Action Description with journal page number</w:t>
      </w:r>
      <w:r w:rsidRPr="00CA19A5">
        <w:rPr>
          <w:u w:val="single"/>
        </w:rPr>
        <w:tab/>
      </w:r>
    </w:p>
    <w:p w:rsidR="005E0D33" w:rsidRDefault="005E0D33" w:rsidP="005E0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Senate</w:t>
      </w:r>
      <w:r>
        <w:tab/>
      </w:r>
      <w:r w:rsidRPr="00615B77">
        <w:t xml:space="preserve">Introduced and adopted </w:t>
      </w:r>
      <w:hyperlink r:id="rId7" w:history="1">
        <w:r w:rsidRPr="00683E92">
          <w:rPr>
            <w:rStyle w:val="Hyperlink"/>
          </w:rPr>
          <w:t>SJ</w:t>
        </w:r>
      </w:hyperlink>
      <w:r>
        <w:noBreakHyphen/>
      </w:r>
      <w:r w:rsidRPr="00615B77">
        <w:t>2</w:t>
      </w:r>
    </w:p>
    <w:p w:rsidR="005E0D33" w:rsidRDefault="005E0D33" w:rsidP="005E0D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19A5" w:rsidRPr="00CA19A5" w:rsidRDefault="00CA19A5" w:rsidP="00CA1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19A5" w:rsidRDefault="00CA19A5" w:rsidP="00CA19A5">
      <w:r w:rsidRPr="00CA19A5">
        <w:rPr>
          <w:b/>
        </w:rPr>
        <w:t>VERSIONS OF THIS BILL</w:t>
      </w:r>
    </w:p>
    <w:p w:rsidR="00CA19A5" w:rsidRDefault="00CA19A5" w:rsidP="00CA19A5"/>
    <w:p w:rsidR="00CA19A5" w:rsidRDefault="00CA4917" w:rsidP="00CA19A5">
      <w:hyperlink r:id="rId8" w:history="1">
        <w:r w:rsidR="00CA19A5">
          <w:rPr>
            <w:rStyle w:val="Hyperlink"/>
          </w:rPr>
          <w:t>3/23/2010</w:t>
        </w:r>
      </w:hyperlink>
    </w:p>
    <w:p w:rsidR="00CA19A5" w:rsidRDefault="00CA19A5" w:rsidP="00CA19A5"/>
    <w:p w:rsidR="00CA19A5" w:rsidRDefault="00CA19A5" w:rsidP="00CA19A5">
      <w:pPr>
        <w:sectPr w:rsidR="00CA19A5" w:rsidSect="00CA19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4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2C5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6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96EBE">
        <w:t xml:space="preserve">RECOGNIZE AND </w:t>
      </w:r>
      <w:r w:rsidR="00094227">
        <w:t xml:space="preserve">COMMEND KYLE SPIVEY, ASSOCIATE DESIGNER OF </w:t>
      </w:r>
      <w:r w:rsidR="00094227" w:rsidRPr="00094227">
        <w:rPr>
          <w:i/>
        </w:rPr>
        <w:t>EXTREME MAKEOVER: HOME EDITION</w:t>
      </w:r>
      <w:r w:rsidR="00094227">
        <w:t>, FOR HIS PART IN THE SHOW</w:t>
      </w:r>
      <w:r w:rsidR="00060CCB" w:rsidRPr="00060CCB">
        <w:t>’</w:t>
      </w:r>
      <w:r w:rsidR="00094227">
        <w:t>S RECENT OUTSTANDING HOME MAKEOVER IN HORRY COUNTY.</w:t>
      </w: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5476" w:rsidRDefault="009754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</w:t>
      </w:r>
      <w:r w:rsidRPr="00975476">
        <w:rPr>
          <w:i/>
        </w:rPr>
        <w:t>Extreme Makeover: Home Edition</w:t>
      </w:r>
      <w:r>
        <w:t xml:space="preserve"> visited Horry County two years ago to work on a new project, </w:t>
      </w:r>
      <w:r w:rsidR="00AD0B49">
        <w:t xml:space="preserve">its staff </w:t>
      </w:r>
      <w:r>
        <w:t xml:space="preserve">found </w:t>
      </w:r>
      <w:r w:rsidR="00AD0B49">
        <w:t xml:space="preserve">talented </w:t>
      </w:r>
      <w:r>
        <w:t>volunteer Kyle Spivey</w:t>
      </w:r>
      <w:r w:rsidR="001D6555">
        <w:t>, a Lake View native,</w:t>
      </w:r>
      <w:r>
        <w:t xml:space="preserve"> to be particularly helpful</w:t>
      </w:r>
      <w:r w:rsidR="00060CCB">
        <w:noBreakHyphen/>
      </w:r>
      <w:r w:rsidR="00060CCB">
        <w:noBreakHyphen/>
      </w:r>
      <w:r w:rsidR="00AD0B49">
        <w:t xml:space="preserve">so helpful, in fact, that Kyle was asked to join the </w:t>
      </w:r>
      <w:r w:rsidR="009C10EB">
        <w:t>show</w:t>
      </w:r>
      <w:r w:rsidR="00060CCB" w:rsidRPr="00060CCB">
        <w:t>’</w:t>
      </w:r>
      <w:r w:rsidR="009C10EB">
        <w:t>s</w:t>
      </w:r>
      <w:r w:rsidR="00AD0B49">
        <w:t xml:space="preserve"> design team as a permanent staff member; and</w:t>
      </w:r>
    </w:p>
    <w:p w:rsidR="00AD0B49" w:rsidRDefault="00AD0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B49" w:rsidRDefault="00AD0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0BB9">
        <w:t xml:space="preserve">Kyle, </w:t>
      </w:r>
      <w:r>
        <w:t xml:space="preserve">now associate designer with the </w:t>
      </w:r>
      <w:r w:rsidR="009C10EB">
        <w:t>show</w:t>
      </w:r>
      <w:r>
        <w:t xml:space="preserve">, convinced </w:t>
      </w:r>
      <w:r w:rsidR="009C10EB">
        <w:t>his</w:t>
      </w:r>
      <w:r>
        <w:t xml:space="preserve"> producers that Horry County could handle another </w:t>
      </w:r>
      <w:r w:rsidRPr="00B86137">
        <w:rPr>
          <w:i/>
        </w:rPr>
        <w:t>Extreme Makeover: Home Edition</w:t>
      </w:r>
      <w:r>
        <w:t xml:space="preserve"> </w:t>
      </w:r>
      <w:r w:rsidR="009C10EB">
        <w:t>program</w:t>
      </w:r>
      <w:r>
        <w:t>, and in January 2010 t</w:t>
      </w:r>
      <w:r w:rsidR="00B86137">
        <w:t xml:space="preserve">he </w:t>
      </w:r>
      <w:r w:rsidR="00792860">
        <w:t>show</w:t>
      </w:r>
      <w:r w:rsidR="00B86137">
        <w:t xml:space="preserve"> returned </w:t>
      </w:r>
      <w:r w:rsidR="00711310">
        <w:t xml:space="preserve">to </w:t>
      </w:r>
      <w:r w:rsidR="001C3715">
        <w:t>Horry County</w:t>
      </w:r>
      <w:r w:rsidR="007D7F8A">
        <w:t xml:space="preserve"> </w:t>
      </w:r>
      <w:r w:rsidR="00B86137">
        <w:t xml:space="preserve">to produce </w:t>
      </w:r>
      <w:r w:rsidR="009C10EB">
        <w:t>it, with Kyle as part of the design team</w:t>
      </w:r>
      <w:r w:rsidR="00B86137">
        <w:t>; and</w:t>
      </w:r>
    </w:p>
    <w:p w:rsidR="009C10EB" w:rsidRDefault="009C1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F5B" w:rsidRDefault="00B861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4F5B">
        <w:t>once the new Horry County program has completed its cycle in more than sixty</w:t>
      </w:r>
      <w:r w:rsidR="00060CCB">
        <w:noBreakHyphen/>
      </w:r>
      <w:r w:rsidR="00FD4F5B">
        <w:t xml:space="preserve">six countries and in syndication, </w:t>
      </w:r>
      <w:r w:rsidR="00711310">
        <w:t>the makeover</w:t>
      </w:r>
      <w:r w:rsidR="001C3715">
        <w:t>, carried out in Myrtle Beach,</w:t>
      </w:r>
      <w:r w:rsidR="00FD4F5B">
        <w:t xml:space="preserve"> w</w:t>
      </w:r>
      <w:r w:rsidR="00711310">
        <w:t xml:space="preserve">ill </w:t>
      </w:r>
      <w:r w:rsidR="00FD4F5B">
        <w:t xml:space="preserve">have been viewed by </w:t>
      </w:r>
      <w:r w:rsidR="00CA2A48">
        <w:t>over</w:t>
      </w:r>
      <w:r w:rsidR="00FD4F5B">
        <w:t xml:space="preserve"> one billion people; and</w:t>
      </w:r>
    </w:p>
    <w:p w:rsidR="00287F8C" w:rsidRDefault="00287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F8C" w:rsidRDefault="00287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B86137">
        <w:rPr>
          <w:i/>
        </w:rPr>
        <w:t>Extreme Makeover: Home Edition</w:t>
      </w:r>
      <w:r>
        <w:t xml:space="preserve"> airs Sunday nights at eight o</w:t>
      </w:r>
      <w:r w:rsidR="00060CCB" w:rsidRPr="00060CCB">
        <w:t>’</w:t>
      </w:r>
      <w:r>
        <w:t xml:space="preserve">clock </w:t>
      </w:r>
      <w:r w:rsidR="005160FF">
        <w:t xml:space="preserve">on ABC </w:t>
      </w:r>
      <w:r>
        <w:t>and is in syndication on TV Land and CMT; and</w:t>
      </w:r>
    </w:p>
    <w:p w:rsidR="00FD4F5B" w:rsidRDefault="00FD4F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C5A" w:rsidRDefault="00FD4F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1E87">
        <w:t>the Senate</w:t>
      </w:r>
      <w:r w:rsidR="003510B0">
        <w:t xml:space="preserve"> </w:t>
      </w:r>
      <w:r w:rsidR="00F11E87">
        <w:t xml:space="preserve">wishes to express its appreciation to Kyle Spivey for helping to bring </w:t>
      </w:r>
      <w:r w:rsidR="00F11E87" w:rsidRPr="00B86137">
        <w:rPr>
          <w:i/>
        </w:rPr>
        <w:t>Extreme Makeover: Home Edition</w:t>
      </w:r>
      <w:r w:rsidR="00F11E87">
        <w:t xml:space="preserve"> back to the Palmetto State, and </w:t>
      </w:r>
      <w:r w:rsidR="003510B0">
        <w:t xml:space="preserve">the members </w:t>
      </w:r>
      <w:r w:rsidR="00F11E87">
        <w:t xml:space="preserve">thank him and his fellow staff members for </w:t>
      </w:r>
      <w:r w:rsidR="003510B0">
        <w:t xml:space="preserve">their fine work and </w:t>
      </w:r>
      <w:r w:rsidR="00F11E87">
        <w:t xml:space="preserve">the extensive benefits their united efforts have brought to both the family whose home they </w:t>
      </w:r>
      <w:r w:rsidR="00F11E87">
        <w:lastRenderedPageBreak/>
        <w:t xml:space="preserve">have so beautifully renewed and Horry County as a whole. </w:t>
      </w:r>
      <w:r w:rsidR="00F32C5A">
        <w:t>Now, therefore,</w:t>
      </w: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FF0" w:rsidRDefault="00F32C5A" w:rsidP="00241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241FF0">
        <w:t xml:space="preserve">the members of the South Carolina Senate, by this resolution, recognize and commend Kyle Spivey, associate designer of </w:t>
      </w:r>
      <w:r w:rsidR="00241FF0" w:rsidRPr="00082556">
        <w:rPr>
          <w:i/>
        </w:rPr>
        <w:t>E</w:t>
      </w:r>
      <w:r w:rsidR="00241FF0" w:rsidRPr="00094227">
        <w:rPr>
          <w:i/>
        </w:rPr>
        <w:t xml:space="preserve">xtreme </w:t>
      </w:r>
      <w:r w:rsidR="00241FF0">
        <w:rPr>
          <w:i/>
        </w:rPr>
        <w:t>M</w:t>
      </w:r>
      <w:r w:rsidR="00241FF0" w:rsidRPr="00094227">
        <w:rPr>
          <w:i/>
        </w:rPr>
        <w:t>akeover:</w:t>
      </w:r>
      <w:r w:rsidR="00082556">
        <w:rPr>
          <w:i/>
        </w:rPr>
        <w:t xml:space="preserve"> </w:t>
      </w:r>
      <w:r w:rsidR="00241FF0">
        <w:rPr>
          <w:i/>
        </w:rPr>
        <w:t>H</w:t>
      </w:r>
      <w:r w:rsidR="00241FF0" w:rsidRPr="00094227">
        <w:rPr>
          <w:i/>
        </w:rPr>
        <w:t>ome</w:t>
      </w:r>
      <w:r w:rsidR="00082556">
        <w:rPr>
          <w:i/>
        </w:rPr>
        <w:t xml:space="preserve"> </w:t>
      </w:r>
      <w:r w:rsidR="00241FF0">
        <w:rPr>
          <w:i/>
        </w:rPr>
        <w:t>E</w:t>
      </w:r>
      <w:r w:rsidR="00241FF0" w:rsidRPr="00094227">
        <w:rPr>
          <w:i/>
        </w:rPr>
        <w:t>dition</w:t>
      </w:r>
      <w:r w:rsidR="00241FF0" w:rsidRPr="009B2C23">
        <w:t xml:space="preserve">, </w:t>
      </w:r>
      <w:r w:rsidR="00241FF0">
        <w:t>for his part in the show</w:t>
      </w:r>
      <w:r w:rsidR="00060CCB" w:rsidRPr="00060CCB">
        <w:t>’</w:t>
      </w:r>
      <w:r w:rsidR="00241FF0">
        <w:t>s recent outstanding home makeover in Horry County.</w:t>
      </w:r>
    </w:p>
    <w:p w:rsidR="00F32C5A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2C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37496">
        <w:t>provided</w:t>
      </w:r>
      <w:r>
        <w:t xml:space="preserve"> to </w:t>
      </w:r>
      <w:r w:rsidR="00241FF0">
        <w:t>Kyle Spivey</w:t>
      </w:r>
      <w:r>
        <w:t>.</w:t>
      </w:r>
    </w:p>
    <w:p w:rsidR="00CF4B9F" w:rsidRDefault="00060CC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4B9F" w:rsidRDefault="00CF4B9F" w:rsidP="00CA19A5">
      <w:pPr>
        <w:suppressAutoHyphens/>
      </w:pPr>
    </w:p>
    <w:sectPr w:rsidR="00CF4B9F" w:rsidSect="00CA19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310" w:rsidRDefault="00711310" w:rsidP="009F0C77">
      <w:r>
        <w:separator/>
      </w:r>
    </w:p>
  </w:endnote>
  <w:endnote w:type="continuationSeparator" w:id="0">
    <w:p w:rsidR="00711310" w:rsidRDefault="007113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8C496-9B1B-49D3-8974-91AFB3E8CDA6}"/>
    <w:embedBold r:id="rId2" w:fontKey="{DF9D4284-E82E-4F56-9857-4C0DD4B501DB}"/>
    <w:embedItalic r:id="rId3" w:fontKey="{FAB714B6-1DFE-4442-83DA-A3F8A7B9D3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F8B5B25-6930-4163-87B7-B3C4ED7AEC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F85A574-6BF4-482A-BBA6-8E1A0391C1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317698A-098A-4D89-A2DC-DE37906974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9A5" w:rsidRPr="00CF4B9F" w:rsidRDefault="00CA19A5" w:rsidP="00CF4B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[1301]</w:t>
    </w:r>
    <w:r>
      <w:tab/>
    </w:r>
    <w:r w:rsidR="00CA4917">
      <w:fldChar w:fldCharType="begin"/>
    </w:r>
    <w:r w:rsidR="00CA4917">
      <w:instrText xml:space="preserve"> PAGE  \* MERGEFORMAT </w:instrText>
    </w:r>
    <w:r w:rsidR="00CA4917">
      <w:fldChar w:fldCharType="separate"/>
    </w:r>
    <w:r w:rsidR="00CA4917">
      <w:rPr>
        <w:noProof/>
      </w:rPr>
      <w:t>1</w:t>
    </w:r>
    <w:r w:rsidR="00CA49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310" w:rsidRDefault="00711310" w:rsidP="009F0C77">
      <w:r>
        <w:separator/>
      </w:r>
    </w:p>
  </w:footnote>
  <w:footnote w:type="continuationSeparator" w:id="0">
    <w:p w:rsidR="00711310" w:rsidRDefault="007113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63DW10"/>
    <w:docVar w:name="CoverBillType" w:val="r"/>
    <w:docVar w:name="docpath" w:val="L:\Council\bills\RM\1163DW10.DOCX"/>
    <w:docVar w:name="dvBillNumber" w:val="130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B38AA"/>
    <w:rsid w:val="00020BB9"/>
    <w:rsid w:val="00026C9A"/>
    <w:rsid w:val="00037496"/>
    <w:rsid w:val="00060CCB"/>
    <w:rsid w:val="00082556"/>
    <w:rsid w:val="00094227"/>
    <w:rsid w:val="000965A1"/>
    <w:rsid w:val="000E1785"/>
    <w:rsid w:val="001023A4"/>
    <w:rsid w:val="0010776B"/>
    <w:rsid w:val="00133E66"/>
    <w:rsid w:val="00134ACF"/>
    <w:rsid w:val="00144E15"/>
    <w:rsid w:val="0018768F"/>
    <w:rsid w:val="001A4A62"/>
    <w:rsid w:val="001A681E"/>
    <w:rsid w:val="001C3715"/>
    <w:rsid w:val="001D08F2"/>
    <w:rsid w:val="001D6555"/>
    <w:rsid w:val="002037CA"/>
    <w:rsid w:val="002047A2"/>
    <w:rsid w:val="002321B6"/>
    <w:rsid w:val="0023696B"/>
    <w:rsid w:val="00241FF0"/>
    <w:rsid w:val="00250967"/>
    <w:rsid w:val="00267EAD"/>
    <w:rsid w:val="002759C5"/>
    <w:rsid w:val="00277DEE"/>
    <w:rsid w:val="00280D88"/>
    <w:rsid w:val="00287F8C"/>
    <w:rsid w:val="00294ABE"/>
    <w:rsid w:val="002A3EB4"/>
    <w:rsid w:val="00302035"/>
    <w:rsid w:val="00325348"/>
    <w:rsid w:val="003510B0"/>
    <w:rsid w:val="00393688"/>
    <w:rsid w:val="003D411E"/>
    <w:rsid w:val="003E3C1E"/>
    <w:rsid w:val="003E6148"/>
    <w:rsid w:val="00400EAA"/>
    <w:rsid w:val="0041760A"/>
    <w:rsid w:val="004809EE"/>
    <w:rsid w:val="00511EE9"/>
    <w:rsid w:val="005160FF"/>
    <w:rsid w:val="00521E00"/>
    <w:rsid w:val="00577C6C"/>
    <w:rsid w:val="0058501B"/>
    <w:rsid w:val="005B38AA"/>
    <w:rsid w:val="005E0D33"/>
    <w:rsid w:val="006215AA"/>
    <w:rsid w:val="006340D9"/>
    <w:rsid w:val="00643B8E"/>
    <w:rsid w:val="00665EBC"/>
    <w:rsid w:val="00683E92"/>
    <w:rsid w:val="00685658"/>
    <w:rsid w:val="0069470D"/>
    <w:rsid w:val="006A476C"/>
    <w:rsid w:val="006C6A93"/>
    <w:rsid w:val="006E02F9"/>
    <w:rsid w:val="00711310"/>
    <w:rsid w:val="007116BF"/>
    <w:rsid w:val="00753C04"/>
    <w:rsid w:val="00756946"/>
    <w:rsid w:val="00757F80"/>
    <w:rsid w:val="00771EEC"/>
    <w:rsid w:val="00786819"/>
    <w:rsid w:val="00792860"/>
    <w:rsid w:val="007A325A"/>
    <w:rsid w:val="007D7F8A"/>
    <w:rsid w:val="007E7C5A"/>
    <w:rsid w:val="007F1523"/>
    <w:rsid w:val="007F509E"/>
    <w:rsid w:val="007F5799"/>
    <w:rsid w:val="007F6947"/>
    <w:rsid w:val="00872729"/>
    <w:rsid w:val="008A4C0D"/>
    <w:rsid w:val="008F4429"/>
    <w:rsid w:val="00925ECB"/>
    <w:rsid w:val="00931D16"/>
    <w:rsid w:val="009352BB"/>
    <w:rsid w:val="00975476"/>
    <w:rsid w:val="00990668"/>
    <w:rsid w:val="0099137C"/>
    <w:rsid w:val="009B2C23"/>
    <w:rsid w:val="009C10EB"/>
    <w:rsid w:val="009F0C77"/>
    <w:rsid w:val="009F4DD1"/>
    <w:rsid w:val="00A32FB4"/>
    <w:rsid w:val="00A64E80"/>
    <w:rsid w:val="00A741D9"/>
    <w:rsid w:val="00A74CF9"/>
    <w:rsid w:val="00A9741D"/>
    <w:rsid w:val="00AB70F5"/>
    <w:rsid w:val="00AD0B49"/>
    <w:rsid w:val="00AD4B17"/>
    <w:rsid w:val="00B26FA6"/>
    <w:rsid w:val="00B741CB"/>
    <w:rsid w:val="00B746AE"/>
    <w:rsid w:val="00B86137"/>
    <w:rsid w:val="00B934F3"/>
    <w:rsid w:val="00BB6347"/>
    <w:rsid w:val="00BD2134"/>
    <w:rsid w:val="00C038D8"/>
    <w:rsid w:val="00C045DD"/>
    <w:rsid w:val="00C1499A"/>
    <w:rsid w:val="00C3136F"/>
    <w:rsid w:val="00C3483A"/>
    <w:rsid w:val="00C74E9D"/>
    <w:rsid w:val="00C82FD3"/>
    <w:rsid w:val="00C83BCD"/>
    <w:rsid w:val="00CA19A5"/>
    <w:rsid w:val="00CA2A48"/>
    <w:rsid w:val="00CA4917"/>
    <w:rsid w:val="00CC6B7B"/>
    <w:rsid w:val="00CD3619"/>
    <w:rsid w:val="00CF4447"/>
    <w:rsid w:val="00CF4B9F"/>
    <w:rsid w:val="00D405E7"/>
    <w:rsid w:val="00D41D56"/>
    <w:rsid w:val="00D6260D"/>
    <w:rsid w:val="00D6662B"/>
    <w:rsid w:val="00D95E2F"/>
    <w:rsid w:val="00D96EBE"/>
    <w:rsid w:val="00D970A9"/>
    <w:rsid w:val="00DB3AC0"/>
    <w:rsid w:val="00DE68F0"/>
    <w:rsid w:val="00DF3845"/>
    <w:rsid w:val="00DF7E17"/>
    <w:rsid w:val="00E07EE0"/>
    <w:rsid w:val="00E90AC9"/>
    <w:rsid w:val="00EB00A2"/>
    <w:rsid w:val="00EB1BF3"/>
    <w:rsid w:val="00EF3EEE"/>
    <w:rsid w:val="00F11E87"/>
    <w:rsid w:val="00F149A7"/>
    <w:rsid w:val="00F32C5A"/>
    <w:rsid w:val="00F50BAF"/>
    <w:rsid w:val="00F52C10"/>
    <w:rsid w:val="00F81FFD"/>
    <w:rsid w:val="00F85228"/>
    <w:rsid w:val="00FB6773"/>
    <w:rsid w:val="00FD4F5B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03BE19-739C-4F89-8D7E-DC64AA0A8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0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0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19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01_201003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2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17D1E-6E5F-4942-B0A1-825F439A7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371</Words>
  <Characters>1933</Characters>
  <Application>Microsoft Office Word</Application>
  <DocSecurity>0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1301: Kyle Spivey - South Carolina Legislature Online</dc:title>
  <dc:subject/>
  <dc:creator>rosannemcdowell</dc:creator>
  <cp:keywords/>
  <dc:description/>
  <cp:lastModifiedBy>N Cumfer</cp:lastModifiedBy>
  <cp:revision>7</cp:revision>
  <cp:lastPrinted>2010-03-22T19:22:00Z</cp:lastPrinted>
  <dcterms:created xsi:type="dcterms:W3CDTF">2010-03-23T16:27:00Z</dcterms:created>
  <dcterms:modified xsi:type="dcterms:W3CDTF">2014-11-24T15:14:00Z</dcterms:modified>
</cp:coreProperties>
</file>