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F4E" w:rsidRDefault="00352F4E" w:rsidP="00352F4E">
      <w:pPr>
        <w:widowControl w:val="0"/>
        <w:jc w:val="center"/>
      </w:pPr>
      <w:bookmarkStart w:id="0" w:name="_GoBack"/>
      <w:bookmarkEnd w:id="0"/>
      <w:r w:rsidRPr="00352F4E">
        <w:rPr>
          <w:b/>
        </w:rPr>
        <w:t>South Carolina General Assembly</w:t>
      </w:r>
    </w:p>
    <w:p w:rsidR="00352F4E" w:rsidRDefault="00352F4E" w:rsidP="00352F4E">
      <w:pPr>
        <w:widowControl w:val="0"/>
        <w:jc w:val="center"/>
      </w:pPr>
      <w:r>
        <w:t>118th Session, 2009-2010</w:t>
      </w:r>
    </w:p>
    <w:p w:rsidR="00352F4E" w:rsidRDefault="00352F4E" w:rsidP="00352F4E">
      <w:pPr>
        <w:widowControl w:val="0"/>
        <w:jc w:val="left"/>
      </w:pPr>
    </w:p>
    <w:p w:rsidR="00352F4E" w:rsidRDefault="00352F4E" w:rsidP="00352F4E">
      <w:pPr>
        <w:widowControl w:val="0"/>
        <w:jc w:val="left"/>
        <w:rPr>
          <w:b/>
        </w:rPr>
      </w:pPr>
      <w:r w:rsidRPr="00352F4E">
        <w:rPr>
          <w:b/>
        </w:rPr>
        <w:t>S.</w:t>
      </w:r>
      <w:r>
        <w:rPr>
          <w:b/>
        </w:rPr>
        <w:t xml:space="preserve"> </w:t>
      </w:r>
      <w:r w:rsidRPr="00352F4E">
        <w:rPr>
          <w:b/>
        </w:rPr>
        <w:t>1342</w:t>
      </w:r>
    </w:p>
    <w:p w:rsidR="00352F4E" w:rsidRDefault="00352F4E" w:rsidP="00352F4E">
      <w:pPr>
        <w:widowControl w:val="0"/>
        <w:jc w:val="left"/>
        <w:rPr>
          <w:b/>
        </w:rPr>
      </w:pPr>
    </w:p>
    <w:p w:rsidR="00352F4E" w:rsidRDefault="00352F4E" w:rsidP="00352F4E">
      <w:pPr>
        <w:widowControl w:val="0"/>
        <w:jc w:val="left"/>
      </w:pPr>
      <w:r w:rsidRPr="00352F4E">
        <w:rPr>
          <w:b/>
        </w:rPr>
        <w:t>STATUS INFORMATION</w:t>
      </w:r>
    </w:p>
    <w:p w:rsidR="00352F4E" w:rsidRDefault="00352F4E" w:rsidP="00352F4E">
      <w:pPr>
        <w:widowControl w:val="0"/>
        <w:jc w:val="left"/>
      </w:pPr>
    </w:p>
    <w:p w:rsidR="00352F4E" w:rsidRDefault="00352F4E" w:rsidP="00352F4E">
      <w:pPr>
        <w:widowControl w:val="0"/>
        <w:jc w:val="left"/>
      </w:pPr>
      <w:r>
        <w:t>Concurrent Resolution</w:t>
      </w:r>
    </w:p>
    <w:p w:rsidR="00352F4E" w:rsidRDefault="00352F4E" w:rsidP="00352F4E">
      <w:pPr>
        <w:widowControl w:val="0"/>
        <w:jc w:val="left"/>
      </w:pPr>
      <w:r>
        <w:t>Sponsors: Senators Courson, Jackson, Lourie and Scott</w:t>
      </w:r>
    </w:p>
    <w:p w:rsidR="00352F4E" w:rsidRDefault="00352F4E" w:rsidP="00352F4E">
      <w:pPr>
        <w:widowControl w:val="0"/>
        <w:jc w:val="left"/>
      </w:pPr>
      <w:r>
        <w:t>Document Path: l:\council\bills\gm\24474ahb10.docx</w:t>
      </w:r>
    </w:p>
    <w:p w:rsidR="00352F4E" w:rsidRDefault="00352F4E" w:rsidP="00352F4E">
      <w:pPr>
        <w:widowControl w:val="0"/>
        <w:jc w:val="left"/>
      </w:pPr>
    </w:p>
    <w:p w:rsidR="002763FC" w:rsidRDefault="002763FC" w:rsidP="00352F4E">
      <w:pPr>
        <w:widowControl w:val="0"/>
        <w:jc w:val="left"/>
      </w:pPr>
      <w:r>
        <w:t>Introduced in the Senate on April 13, 2010</w:t>
      </w:r>
    </w:p>
    <w:p w:rsidR="002763FC" w:rsidRDefault="002763FC" w:rsidP="00352F4E">
      <w:pPr>
        <w:widowControl w:val="0"/>
        <w:jc w:val="left"/>
      </w:pPr>
      <w:r>
        <w:t>Introduced in the House on April 14, 2010</w:t>
      </w:r>
    </w:p>
    <w:p w:rsidR="002763FC" w:rsidRDefault="002763FC" w:rsidP="00352F4E">
      <w:pPr>
        <w:widowControl w:val="0"/>
        <w:jc w:val="left"/>
      </w:pPr>
      <w:r>
        <w:t>Adopted by the General Assembly on April 14, 2010</w:t>
      </w:r>
    </w:p>
    <w:p w:rsidR="002763FC" w:rsidRDefault="002763FC" w:rsidP="00352F4E">
      <w:pPr>
        <w:widowControl w:val="0"/>
        <w:jc w:val="left"/>
      </w:pPr>
    </w:p>
    <w:p w:rsidR="00352F4E" w:rsidRDefault="00352F4E" w:rsidP="00352F4E">
      <w:pPr>
        <w:widowControl w:val="0"/>
        <w:jc w:val="left"/>
      </w:pPr>
      <w:r>
        <w:t xml:space="preserve">Summary: </w:t>
      </w:r>
      <w:r w:rsidR="00F47966">
        <w:t>Robert D. Coble</w:t>
      </w:r>
    </w:p>
    <w:p w:rsidR="00352F4E" w:rsidRDefault="00352F4E" w:rsidP="00352F4E">
      <w:pPr>
        <w:widowControl w:val="0"/>
        <w:jc w:val="left"/>
      </w:pPr>
    </w:p>
    <w:p w:rsidR="00352F4E" w:rsidRDefault="00352F4E" w:rsidP="00352F4E">
      <w:pPr>
        <w:widowControl w:val="0"/>
        <w:jc w:val="left"/>
      </w:pPr>
    </w:p>
    <w:p w:rsidR="00352F4E" w:rsidRDefault="00352F4E" w:rsidP="00352F4E">
      <w:pPr>
        <w:widowControl w:val="0"/>
        <w:tabs>
          <w:tab w:val="center" w:pos="590"/>
          <w:tab w:val="center" w:pos="1440"/>
          <w:tab w:val="left" w:pos="1872"/>
          <w:tab w:val="left" w:pos="9187"/>
        </w:tabs>
        <w:jc w:val="left"/>
      </w:pPr>
      <w:r w:rsidRPr="00352F4E">
        <w:rPr>
          <w:b/>
        </w:rPr>
        <w:t>HISTORY OF LEGISLATIVE ACTIONS</w:t>
      </w:r>
    </w:p>
    <w:p w:rsidR="00352F4E" w:rsidRDefault="00352F4E" w:rsidP="00352F4E">
      <w:pPr>
        <w:widowControl w:val="0"/>
        <w:tabs>
          <w:tab w:val="center" w:pos="590"/>
          <w:tab w:val="center" w:pos="1440"/>
          <w:tab w:val="left" w:pos="1872"/>
          <w:tab w:val="left" w:pos="9187"/>
        </w:tabs>
        <w:jc w:val="left"/>
      </w:pPr>
    </w:p>
    <w:p w:rsidR="00352F4E" w:rsidRPr="00352F4E" w:rsidRDefault="00352F4E" w:rsidP="00352F4E">
      <w:pPr>
        <w:widowControl w:val="0"/>
        <w:tabs>
          <w:tab w:val="center" w:pos="590"/>
          <w:tab w:val="center" w:pos="1440"/>
          <w:tab w:val="left" w:pos="1872"/>
          <w:tab w:val="left" w:pos="9187"/>
        </w:tabs>
        <w:jc w:val="left"/>
      </w:pPr>
      <w:r w:rsidRPr="00352F4E">
        <w:rPr>
          <w:u w:val="single"/>
        </w:rPr>
        <w:tab/>
        <w:t>Date</w:t>
      </w:r>
      <w:r w:rsidRPr="00352F4E">
        <w:rPr>
          <w:u w:val="single"/>
        </w:rPr>
        <w:tab/>
        <w:t>Body</w:t>
      </w:r>
      <w:r w:rsidRPr="00352F4E">
        <w:rPr>
          <w:u w:val="single"/>
        </w:rPr>
        <w:tab/>
        <w:t>Action Description with journal page number</w:t>
      </w:r>
      <w:r w:rsidRPr="00352F4E">
        <w:rPr>
          <w:u w:val="single"/>
        </w:rPr>
        <w:tab/>
      </w:r>
    </w:p>
    <w:p w:rsidR="00A51CA0" w:rsidRDefault="00A51CA0" w:rsidP="00A51CA0">
      <w:pPr>
        <w:widowControl w:val="0"/>
        <w:tabs>
          <w:tab w:val="right" w:pos="1008"/>
          <w:tab w:val="left" w:pos="1152"/>
          <w:tab w:val="left" w:pos="1872"/>
          <w:tab w:val="left" w:pos="9187"/>
        </w:tabs>
        <w:ind w:left="2088" w:hanging="2088"/>
        <w:jc w:val="left"/>
      </w:pPr>
      <w:r>
        <w:tab/>
        <w:t>4/13/2010</w:t>
      </w:r>
      <w:r>
        <w:tab/>
        <w:t>Senate</w:t>
      </w:r>
      <w:r>
        <w:tab/>
      </w:r>
      <w:r w:rsidRPr="00B25CCB">
        <w:t xml:space="preserve">Introduced, adopted, sent to House </w:t>
      </w:r>
      <w:hyperlink r:id="rId7" w:history="1">
        <w:r w:rsidRPr="00FF56BB">
          <w:rPr>
            <w:rStyle w:val="Hyperlink"/>
          </w:rPr>
          <w:t>SJ</w:t>
        </w:r>
      </w:hyperlink>
      <w:r>
        <w:noBreakHyphen/>
      </w:r>
      <w:r w:rsidRPr="00B25CCB">
        <w:t>8</w:t>
      </w:r>
    </w:p>
    <w:p w:rsidR="00A51CA0" w:rsidRDefault="00A51CA0" w:rsidP="00A51CA0">
      <w:pPr>
        <w:widowControl w:val="0"/>
        <w:tabs>
          <w:tab w:val="right" w:pos="1008"/>
          <w:tab w:val="left" w:pos="1152"/>
          <w:tab w:val="left" w:pos="1872"/>
          <w:tab w:val="left" w:pos="9187"/>
        </w:tabs>
        <w:ind w:left="2088" w:hanging="2088"/>
        <w:jc w:val="left"/>
      </w:pPr>
      <w:r>
        <w:tab/>
        <w:t>4/14/2010</w:t>
      </w:r>
      <w:r>
        <w:tab/>
        <w:t>House</w:t>
      </w:r>
      <w:r>
        <w:tab/>
      </w:r>
      <w:r w:rsidRPr="00B25CCB">
        <w:t xml:space="preserve">Introduced, adopted, returned with concurrence </w:t>
      </w:r>
      <w:hyperlink r:id="rId8" w:history="1">
        <w:r w:rsidRPr="00FF56BB">
          <w:rPr>
            <w:rStyle w:val="Hyperlink"/>
          </w:rPr>
          <w:t>HJ</w:t>
        </w:r>
      </w:hyperlink>
      <w:r>
        <w:noBreakHyphen/>
      </w:r>
      <w:r w:rsidRPr="00B25CCB">
        <w:t>13</w:t>
      </w:r>
    </w:p>
    <w:p w:rsidR="00A51CA0" w:rsidRDefault="00A51CA0" w:rsidP="00A51CA0">
      <w:pPr>
        <w:widowControl w:val="0"/>
        <w:tabs>
          <w:tab w:val="right" w:pos="1008"/>
          <w:tab w:val="left" w:pos="1152"/>
          <w:tab w:val="left" w:pos="1872"/>
          <w:tab w:val="left" w:pos="9187"/>
        </w:tabs>
        <w:ind w:left="2088" w:hanging="2088"/>
        <w:jc w:val="left"/>
      </w:pPr>
    </w:p>
    <w:p w:rsidR="00352F4E" w:rsidRPr="00352F4E" w:rsidRDefault="00352F4E" w:rsidP="00352F4E">
      <w:pPr>
        <w:widowControl w:val="0"/>
        <w:tabs>
          <w:tab w:val="right" w:pos="1008"/>
          <w:tab w:val="left" w:pos="1152"/>
          <w:tab w:val="left" w:pos="1872"/>
          <w:tab w:val="left" w:pos="9187"/>
        </w:tabs>
        <w:ind w:left="2088" w:hanging="2088"/>
        <w:jc w:val="left"/>
      </w:pPr>
    </w:p>
    <w:p w:rsidR="00352F4E" w:rsidRDefault="00352F4E" w:rsidP="00352F4E">
      <w:r w:rsidRPr="00352F4E">
        <w:rPr>
          <w:b/>
        </w:rPr>
        <w:t>VERSIONS OF THIS BILL</w:t>
      </w:r>
    </w:p>
    <w:p w:rsidR="00352F4E" w:rsidRDefault="00352F4E" w:rsidP="00352F4E"/>
    <w:p w:rsidR="00352F4E" w:rsidRDefault="00507048" w:rsidP="00352F4E">
      <w:hyperlink r:id="rId9" w:history="1">
        <w:r w:rsidR="00352F4E">
          <w:rPr>
            <w:rStyle w:val="Hyperlink"/>
          </w:rPr>
          <w:t>4/13/2010</w:t>
        </w:r>
      </w:hyperlink>
    </w:p>
    <w:p w:rsidR="00352F4E" w:rsidRDefault="00352F4E" w:rsidP="00352F4E"/>
    <w:p w:rsidR="00352F4E" w:rsidRDefault="00352F4E" w:rsidP="00352F4E">
      <w:pPr>
        <w:sectPr w:rsidR="00352F4E" w:rsidSect="00352F4E">
          <w:pgSz w:w="12240" w:h="15840" w:code="1"/>
          <w:pgMar w:top="1080" w:right="1440" w:bottom="1080" w:left="1440" w:header="720" w:footer="720" w:gutter="0"/>
          <w:cols w:space="720"/>
          <w:noEndnote/>
          <w:docGrid w:linePitch="360"/>
        </w:sectPr>
      </w:pPr>
    </w:p>
    <w:p w:rsidR="003C4B90" w:rsidRDefault="003C4B90" w:rsidP="003C4B90">
      <w:pPr>
        <w:pStyle w:val="BillDots0"/>
      </w:pPr>
    </w:p>
    <w:p w:rsidR="003C4B90" w:rsidRDefault="003C4B90" w:rsidP="003C4B90">
      <w:pPr>
        <w:pStyle w:val="Numbersforbill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D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ROBERT D. COBLE, UPON THE OCCASION OF HIS RETIREMENT,  AFTER TWENTY YEARS OF FAITHFUL SERVICE AS MAYOR OF THE CITY OF COLUMBIA, AND TO WISH HIM MUCH SUCCESS AND HAPPINESS IN ALL HIS FUTURE ENDEAVORS.</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237"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1237">
        <w:t xml:space="preserve">the members of the South Carolina General Assembly </w:t>
      </w:r>
      <w:r w:rsidR="00CE26A8">
        <w:t>have</w:t>
      </w:r>
      <w:r w:rsidR="00AF1237">
        <w:t xml:space="preserve"> </w:t>
      </w:r>
      <w:r w:rsidR="00CE26A8">
        <w:t>l</w:t>
      </w:r>
      <w:r w:rsidR="00AF1237">
        <w:t>earn</w:t>
      </w:r>
      <w:r w:rsidR="00CE26A8">
        <w:t>ed</w:t>
      </w:r>
      <w:r w:rsidR="00AF1237">
        <w:t xml:space="preserve"> that </w:t>
      </w:r>
      <w:r w:rsidR="00CF1474">
        <w:t>on Ju</w:t>
      </w:r>
      <w:r w:rsidR="009A1A67">
        <w:t>ly</w:t>
      </w:r>
      <w:r w:rsidR="00CF1474">
        <w:t xml:space="preserve"> </w:t>
      </w:r>
      <w:r w:rsidR="009A1A67">
        <w:t>1</w:t>
      </w:r>
      <w:r w:rsidR="00CF1474">
        <w:t xml:space="preserve">, 2010, </w:t>
      </w:r>
      <w:r w:rsidR="00AF1237">
        <w:t xml:space="preserve">Mayor Robert D. Coble will begin a much deserved retirement as mayor of the City of Columbia where he has faithfully served the </w:t>
      </w:r>
      <w:r w:rsidR="00CF1474">
        <w:t xml:space="preserve">citizens of the Capital City </w:t>
      </w:r>
      <w:r w:rsidR="00AF1237">
        <w:t xml:space="preserve">during a remarkable and distinguished career; </w:t>
      </w:r>
      <w:r w:rsidR="00CF1474">
        <w:t>and</w:t>
      </w:r>
    </w:p>
    <w:p w:rsidR="00AF1237" w:rsidRDefault="00AF12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474" w:rsidRDefault="00CF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cum laude graduate of the University of South Carolina in 1975, he repeated the honor when he earned a jurisprudence d</w:t>
      </w:r>
      <w:r w:rsidR="00DC68DF">
        <w:t>octorat</w:t>
      </w:r>
      <w:r>
        <w:t>e from the University of South Carolina School of Law</w:t>
      </w:r>
      <w:r w:rsidR="00DC68DF">
        <w:t xml:space="preserve"> in 1978</w:t>
      </w:r>
      <w:r>
        <w:t>; and</w:t>
      </w:r>
    </w:p>
    <w:p w:rsidR="00CF1474" w:rsidRDefault="00CF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68DF">
        <w:t xml:space="preserve">after </w:t>
      </w:r>
      <w:r w:rsidR="00876410">
        <w:t xml:space="preserve">serving on the Richland County Council  for five years, Bob Coble </w:t>
      </w:r>
      <w:r>
        <w:t xml:space="preserve">was </w:t>
      </w:r>
      <w:r w:rsidR="00CF1474">
        <w:t>first elected as the municipal leader o</w:t>
      </w:r>
      <w:r>
        <w:t>f the City of Columbia in 1990</w:t>
      </w:r>
      <w:r w:rsidR="00876410">
        <w:t xml:space="preserve"> and has continually championed </w:t>
      </w:r>
      <w:r>
        <w:t>neighborhood empowerment, economic development, and technological advancement</w:t>
      </w:r>
      <w:r w:rsidR="00876410">
        <w:t xml:space="preserve"> in the city</w:t>
      </w:r>
      <w:r>
        <w:t>; and</w:t>
      </w:r>
    </w:p>
    <w:p w:rsidR="00B06AEE" w:rsidRDefault="00B06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AEE" w:rsidRDefault="00B06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working tirelessly to improve the quality of life for all the citizens of Columbia, he was instrumental in creating the Central Midlands Regional </w:t>
      </w:r>
      <w:r w:rsidR="00876410">
        <w:t>T</w:t>
      </w:r>
      <w:r>
        <w:t xml:space="preserve">ransit Authority and served as </w:t>
      </w:r>
      <w:r w:rsidR="00C41998">
        <w:t xml:space="preserve">the fundraising chairman for the </w:t>
      </w:r>
      <w:r w:rsidR="00876410">
        <w:t>U</w:t>
      </w:r>
      <w:r w:rsidR="00C41998">
        <w:t xml:space="preserve">nited </w:t>
      </w:r>
      <w:r w:rsidR="00876410">
        <w:t>N</w:t>
      </w:r>
      <w:r w:rsidR="00C41998">
        <w:t>egro College Fund; and</w:t>
      </w: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as </w:t>
      </w:r>
      <w:r w:rsidR="00DC68DF">
        <w:t xml:space="preserve">the </w:t>
      </w:r>
      <w:r>
        <w:t xml:space="preserve">president of the Municipal Association of South Carolina, </w:t>
      </w:r>
      <w:r w:rsidR="00DC68DF">
        <w:t xml:space="preserve">the </w:t>
      </w:r>
      <w:r>
        <w:t xml:space="preserve">chairman of the Fighting Back Task Force for Alcohol and Drug Abuse, and a member of the </w:t>
      </w:r>
      <w:r>
        <w:lastRenderedPageBreak/>
        <w:t>advisory board for the Medical University of South Carolina</w:t>
      </w:r>
      <w:r w:rsidR="00DC68DF">
        <w:t>,</w:t>
      </w:r>
      <w:r>
        <w:t xml:space="preserve"> the Council on Aging, and the South Carolina Special Olympics; and</w:t>
      </w: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51EE">
        <w:t>nineteen years ago</w:t>
      </w:r>
      <w:r w:rsidR="00F8065B">
        <w:t>,</w:t>
      </w:r>
      <w:r>
        <w:t xml:space="preserve"> he established the Mayor</w:t>
      </w:r>
      <w:r w:rsidR="00B31C7E" w:rsidRPr="00B31C7E">
        <w:t>’</w:t>
      </w:r>
      <w:r>
        <w:t>s Corpo</w:t>
      </w:r>
      <w:r w:rsidR="00876410">
        <w:t>rate Citizen of the Year Award to</w:t>
      </w:r>
      <w:r>
        <w:t xml:space="preserve"> recognize</w:t>
      </w:r>
      <w:r w:rsidR="00DC68DF">
        <w:t xml:space="preserve"> </w:t>
      </w:r>
      <w:r>
        <w:t>compan</w:t>
      </w:r>
      <w:r w:rsidR="00B31C7E">
        <w:t>ies</w:t>
      </w:r>
      <w:r>
        <w:t xml:space="preserve"> </w:t>
      </w:r>
      <w:r w:rsidR="00DC68DF">
        <w:t>that encourage volunteerism in their employees and that ma</w:t>
      </w:r>
      <w:r w:rsidR="00B31C7E">
        <w:t>k</w:t>
      </w:r>
      <w:r w:rsidR="00DC68DF">
        <w:t>e a significant contribution to the community</w:t>
      </w:r>
      <w:r w:rsidR="00B31C7E" w:rsidRPr="00B31C7E">
        <w:t>’</w:t>
      </w:r>
      <w:r w:rsidR="00DC68DF">
        <w:t xml:space="preserve">s nonprofit organizations; and </w:t>
      </w: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heavily involved </w:t>
      </w:r>
      <w:r w:rsidR="00B06AEE">
        <w:t xml:space="preserve">on many boards and commissions </w:t>
      </w:r>
      <w:r>
        <w:t>in the community, he currently serves as a board member with the River Alliance, Engenuity, and the Central Carolina Economic Development Alliance; and</w:t>
      </w:r>
    </w:p>
    <w:p w:rsidR="00386953" w:rsidRDefault="00386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53" w:rsidRDefault="009E4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received numerous </w:t>
      </w:r>
      <w:r w:rsidR="00386953">
        <w:t>recognition</w:t>
      </w:r>
      <w:r>
        <w:t>s</w:t>
      </w:r>
      <w:r w:rsidR="00386953">
        <w:t xml:space="preserve"> for his outstanding public service including being named Ambassador of the Year in 2004, </w:t>
      </w:r>
      <w:r w:rsidR="00B31C7E">
        <w:t>induction into the Richland One</w:t>
      </w:r>
      <w:r w:rsidR="00B31C7E" w:rsidRPr="00B31C7E">
        <w:t>’</w:t>
      </w:r>
      <w:r w:rsidR="00B31C7E">
        <w:t xml:space="preserve">s Hall of Fame in 2007, and </w:t>
      </w:r>
      <w:r w:rsidR="00386953">
        <w:t>receiving the Central Midlands Council of Governments Regional Leadership Award in 2007 and the Global Vision Award from the Wor</w:t>
      </w:r>
      <w:r w:rsidR="00B31C7E">
        <w:t>ld Affairs Council in 2008</w:t>
      </w:r>
      <w:r w:rsidR="00386953">
        <w:t>; and</w:t>
      </w:r>
    </w:p>
    <w:p w:rsidR="00386953" w:rsidRDefault="00386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beloved wife, the former Beth McLeod, have reared six </w:t>
      </w:r>
      <w:r w:rsidR="00DC68DF">
        <w:t xml:space="preserve">fine </w:t>
      </w:r>
      <w:r>
        <w:t>children who have blessed them with two adoring grandsons,</w:t>
      </w:r>
      <w:r w:rsidR="00DC68DF">
        <w:t xml:space="preserve"> and</w:t>
      </w:r>
      <w:r>
        <w:t xml:space="preserve"> they are members of Trenholm</w:t>
      </w:r>
      <w:r w:rsidR="00386953">
        <w:t xml:space="preserve"> Road</w:t>
      </w:r>
      <w:r>
        <w:t xml:space="preserve"> United</w:t>
      </w:r>
      <w:r w:rsidR="00386953">
        <w:t xml:space="preserve"> Methodist Church where Mayor Coble taught Sunday school and was a Boy Scout leader for a number of years; and</w:t>
      </w: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DAB" w:rsidRDefault="00DC6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long and distinguished career of Mayor </w:t>
      </w:r>
      <w:r w:rsidR="00B31C7E">
        <w:t>B</w:t>
      </w:r>
      <w:r>
        <w:t>ob Coble</w:t>
      </w:r>
      <w:r w:rsidR="00935DAB">
        <w:t xml:space="preserve">.  Now, therefore, </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DAB" w:rsidRDefault="00935DAB" w:rsidP="0025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F1237">
        <w:t xml:space="preserve"> the members of the General Assembly of the State of South Carolina, by this resolution, recognize and honor Robert D. Coble, upon the occasion of his retirement, after twenty years of faithful service as mayor of the City of Columbia, and wish him much success and happiness in all his future endeavors.</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E4C01">
        <w:t xml:space="preserve"> Mayor Robert</w:t>
      </w:r>
      <w:r w:rsidR="00AF1237">
        <w:t xml:space="preserve"> D. Coble.</w:t>
      </w:r>
    </w:p>
    <w:p w:rsidR="0025216C" w:rsidRDefault="00B31C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16C" w:rsidRDefault="0025216C" w:rsidP="00352F4E">
      <w:pPr>
        <w:suppressAutoHyphens/>
      </w:pPr>
    </w:p>
    <w:sectPr w:rsidR="0025216C" w:rsidSect="00352F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410" w:rsidRDefault="00876410" w:rsidP="009F0C77">
      <w:r>
        <w:separator/>
      </w:r>
    </w:p>
  </w:endnote>
  <w:endnote w:type="continuationSeparator" w:id="0">
    <w:p w:rsidR="00876410" w:rsidRDefault="00876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3E9495-96F9-4EF0-92B4-B4C469D9800C}"/>
    <w:embedBold r:id="rId2" w:fontKey="{95694CEB-3AFB-4E2E-B315-BB282ADA295B}"/>
  </w:font>
  <w:font w:name="Calibri">
    <w:panose1 w:val="020F0502020204030204"/>
    <w:charset w:val="00"/>
    <w:family w:val="swiss"/>
    <w:pitch w:val="variable"/>
    <w:sig w:usb0="E10002FF" w:usb1="4000ACFF" w:usb2="00000009" w:usb3="00000000" w:csb0="0000019F" w:csb1="00000000"/>
    <w:embedRegular r:id="rId3" w:fontKey="{F45D3940-3F6D-4A36-BC81-2B8D5E2D40B7}"/>
  </w:font>
  <w:font w:name="Tahoma">
    <w:panose1 w:val="020B0604030504040204"/>
    <w:charset w:val="00"/>
    <w:family w:val="swiss"/>
    <w:pitch w:val="variable"/>
    <w:sig w:usb0="21002A87" w:usb1="80000000" w:usb2="00000008" w:usb3="00000000" w:csb0="000101FF" w:csb1="00000000"/>
    <w:embedRegular r:id="rId4" w:fontKey="{B1537B6E-40DC-4B7B-8C8C-BD786CEE4C76}"/>
  </w:font>
  <w:font w:name="Cambria">
    <w:panose1 w:val="02040503050406030204"/>
    <w:charset w:val="00"/>
    <w:family w:val="roman"/>
    <w:pitch w:val="variable"/>
    <w:sig w:usb0="E00002FF" w:usb1="400004FF" w:usb2="00000000" w:usb3="00000000" w:csb0="0000019F" w:csb1="00000000"/>
    <w:embedRegular r:id="rId5" w:fontKey="{C444A612-2487-4088-A72C-B1AE02B17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4E" w:rsidRPr="0025216C" w:rsidRDefault="00352F4E" w:rsidP="0025216C">
    <w:pPr>
      <w:pStyle w:val="Footer"/>
      <w:tabs>
        <w:tab w:val="clear" w:pos="4680"/>
        <w:tab w:val="clear" w:pos="9360"/>
        <w:tab w:val="center" w:pos="2995"/>
      </w:tabs>
      <w:spacing w:before="120"/>
    </w:pPr>
    <w:r>
      <w:t>[1342]</w:t>
    </w:r>
    <w:r>
      <w:tab/>
    </w:r>
    <w:r w:rsidR="00507048">
      <w:fldChar w:fldCharType="begin"/>
    </w:r>
    <w:r w:rsidR="00507048">
      <w:instrText xml:space="preserve"> PAGE  \* MERGEFORMAT </w:instrText>
    </w:r>
    <w:r w:rsidR="00507048">
      <w:fldChar w:fldCharType="separate"/>
    </w:r>
    <w:r w:rsidR="00507048">
      <w:rPr>
        <w:noProof/>
      </w:rPr>
      <w:t>1</w:t>
    </w:r>
    <w:r w:rsidR="005070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410" w:rsidRDefault="00876410" w:rsidP="009F0C77">
      <w:r>
        <w:separator/>
      </w:r>
    </w:p>
  </w:footnote>
  <w:footnote w:type="continuationSeparator" w:id="0">
    <w:p w:rsidR="00876410" w:rsidRDefault="00876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74AHB10"/>
    <w:docVar w:name="CoverBillType" w:val="c"/>
    <w:docVar w:name="docpath" w:val="L:\Council\bills\GM\24474AHB10.DOCX"/>
    <w:docVar w:name="dvBillNumber" w:val="1342"/>
    <w:docVar w:name="dvBillNumberPrefix" w:val="S. "/>
    <w:docVar w:name="dvOriginalBody" w:val="Senate"/>
    <w:docVar w:name="dvSteno" w:val="GM"/>
    <w:docVar w:name="NameofBody" w:val="s"/>
    <w:docVar w:name="vgroup2" w:val="Council"/>
  </w:docVars>
  <w:rsids>
    <w:rsidRoot w:val="00ED01CC"/>
    <w:rsid w:val="00026C9A"/>
    <w:rsid w:val="000651EE"/>
    <w:rsid w:val="000753FF"/>
    <w:rsid w:val="000965A1"/>
    <w:rsid w:val="000E1785"/>
    <w:rsid w:val="001023A4"/>
    <w:rsid w:val="0010776B"/>
    <w:rsid w:val="00133E66"/>
    <w:rsid w:val="00134ACF"/>
    <w:rsid w:val="00144E15"/>
    <w:rsid w:val="001A4A62"/>
    <w:rsid w:val="001A681E"/>
    <w:rsid w:val="001D08F2"/>
    <w:rsid w:val="002037CA"/>
    <w:rsid w:val="002047A2"/>
    <w:rsid w:val="00223280"/>
    <w:rsid w:val="002321B6"/>
    <w:rsid w:val="0023696B"/>
    <w:rsid w:val="00243482"/>
    <w:rsid w:val="00250967"/>
    <w:rsid w:val="0025216C"/>
    <w:rsid w:val="002532E8"/>
    <w:rsid w:val="002759C5"/>
    <w:rsid w:val="002763FC"/>
    <w:rsid w:val="00277A59"/>
    <w:rsid w:val="00277DEE"/>
    <w:rsid w:val="00280D88"/>
    <w:rsid w:val="00294ABE"/>
    <w:rsid w:val="002A3EB4"/>
    <w:rsid w:val="00325348"/>
    <w:rsid w:val="00352F4E"/>
    <w:rsid w:val="00386953"/>
    <w:rsid w:val="00393688"/>
    <w:rsid w:val="003C4B90"/>
    <w:rsid w:val="003D411E"/>
    <w:rsid w:val="003E3C1E"/>
    <w:rsid w:val="003E6148"/>
    <w:rsid w:val="00400EAA"/>
    <w:rsid w:val="0041760A"/>
    <w:rsid w:val="004809EE"/>
    <w:rsid w:val="00507048"/>
    <w:rsid w:val="00511EE9"/>
    <w:rsid w:val="00512C32"/>
    <w:rsid w:val="00521E00"/>
    <w:rsid w:val="00577C6C"/>
    <w:rsid w:val="0058501B"/>
    <w:rsid w:val="006215AA"/>
    <w:rsid w:val="006340D9"/>
    <w:rsid w:val="00643B8E"/>
    <w:rsid w:val="00645BEA"/>
    <w:rsid w:val="00657E7D"/>
    <w:rsid w:val="00665EBC"/>
    <w:rsid w:val="006825B1"/>
    <w:rsid w:val="0069470D"/>
    <w:rsid w:val="006A476C"/>
    <w:rsid w:val="006C6A93"/>
    <w:rsid w:val="006E02F9"/>
    <w:rsid w:val="00753C04"/>
    <w:rsid w:val="00756946"/>
    <w:rsid w:val="00757F80"/>
    <w:rsid w:val="00771EEC"/>
    <w:rsid w:val="00786819"/>
    <w:rsid w:val="007A325A"/>
    <w:rsid w:val="007E688A"/>
    <w:rsid w:val="007F1523"/>
    <w:rsid w:val="007F509E"/>
    <w:rsid w:val="007F5799"/>
    <w:rsid w:val="007F6947"/>
    <w:rsid w:val="00872729"/>
    <w:rsid w:val="00876410"/>
    <w:rsid w:val="008F4429"/>
    <w:rsid w:val="009106C5"/>
    <w:rsid w:val="009352BB"/>
    <w:rsid w:val="00935DAB"/>
    <w:rsid w:val="00990668"/>
    <w:rsid w:val="009A1A67"/>
    <w:rsid w:val="009E4C01"/>
    <w:rsid w:val="009F0C77"/>
    <w:rsid w:val="009F4DD1"/>
    <w:rsid w:val="00A36BCC"/>
    <w:rsid w:val="00A51CA0"/>
    <w:rsid w:val="00A64E80"/>
    <w:rsid w:val="00A741D9"/>
    <w:rsid w:val="00A9741D"/>
    <w:rsid w:val="00AD4B17"/>
    <w:rsid w:val="00AF1237"/>
    <w:rsid w:val="00B06AEE"/>
    <w:rsid w:val="00B26FA6"/>
    <w:rsid w:val="00B3142F"/>
    <w:rsid w:val="00B31C7E"/>
    <w:rsid w:val="00B741CB"/>
    <w:rsid w:val="00B934F3"/>
    <w:rsid w:val="00BB6347"/>
    <w:rsid w:val="00BD2134"/>
    <w:rsid w:val="00BF6A07"/>
    <w:rsid w:val="00C038D8"/>
    <w:rsid w:val="00C045DD"/>
    <w:rsid w:val="00C1244C"/>
    <w:rsid w:val="00C3136F"/>
    <w:rsid w:val="00C3483A"/>
    <w:rsid w:val="00C41998"/>
    <w:rsid w:val="00C71000"/>
    <w:rsid w:val="00C74E9D"/>
    <w:rsid w:val="00C82FD3"/>
    <w:rsid w:val="00CC2E95"/>
    <w:rsid w:val="00CC6B7B"/>
    <w:rsid w:val="00CD3619"/>
    <w:rsid w:val="00CE26A8"/>
    <w:rsid w:val="00CF1474"/>
    <w:rsid w:val="00CF4447"/>
    <w:rsid w:val="00D405E7"/>
    <w:rsid w:val="00D41D56"/>
    <w:rsid w:val="00D6260D"/>
    <w:rsid w:val="00D6662B"/>
    <w:rsid w:val="00D95E2F"/>
    <w:rsid w:val="00D970A9"/>
    <w:rsid w:val="00DA6B40"/>
    <w:rsid w:val="00DB3AC0"/>
    <w:rsid w:val="00DC4511"/>
    <w:rsid w:val="00DC68DF"/>
    <w:rsid w:val="00DE68F0"/>
    <w:rsid w:val="00DF3845"/>
    <w:rsid w:val="00DF7E17"/>
    <w:rsid w:val="00EB00A2"/>
    <w:rsid w:val="00EB1BF3"/>
    <w:rsid w:val="00ED01CC"/>
    <w:rsid w:val="00EF3BCE"/>
    <w:rsid w:val="00EF3EEE"/>
    <w:rsid w:val="00F149A7"/>
    <w:rsid w:val="00F47966"/>
    <w:rsid w:val="00F50BAF"/>
    <w:rsid w:val="00F52C10"/>
    <w:rsid w:val="00F8065B"/>
    <w:rsid w:val="00F81FFD"/>
    <w:rsid w:val="00F85228"/>
    <w:rsid w:val="00FB6773"/>
    <w:rsid w:val="00FF5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DE064A-ECBC-4ED1-B5BD-A12960DE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1C7E"/>
    <w:rPr>
      <w:rFonts w:ascii="Tahoma" w:hAnsi="Tahoma" w:cs="Tahoma"/>
      <w:sz w:val="16"/>
      <w:szCs w:val="16"/>
    </w:rPr>
  </w:style>
  <w:style w:type="character" w:customStyle="1" w:styleId="BalloonTextChar">
    <w:name w:val="Balloon Text Char"/>
    <w:basedOn w:val="DefaultParagraphFont"/>
    <w:link w:val="BalloonText"/>
    <w:uiPriority w:val="99"/>
    <w:semiHidden/>
    <w:rsid w:val="00B31C7E"/>
    <w:rPr>
      <w:rFonts w:ascii="Tahoma" w:eastAsia="Times New Roman" w:hAnsi="Tahoma" w:cs="Tahoma"/>
      <w:sz w:val="16"/>
      <w:szCs w:val="16"/>
    </w:rPr>
  </w:style>
  <w:style w:type="paragraph" w:customStyle="1" w:styleId="BillDots0">
    <w:name w:val="Bill Dots"/>
    <w:basedOn w:val="Normal"/>
    <w:qFormat/>
    <w:rsid w:val="003C4B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4B90"/>
    <w:pPr>
      <w:tabs>
        <w:tab w:val="right" w:pos="5904"/>
      </w:tabs>
    </w:pPr>
  </w:style>
  <w:style w:type="character" w:styleId="Hyperlink">
    <w:name w:val="Hyperlink"/>
    <w:basedOn w:val="DefaultParagraphFont"/>
    <w:uiPriority w:val="99"/>
    <w:unhideWhenUsed/>
    <w:rsid w:val="00352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S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42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5508E-0875-43FF-8C1D-3193B32AC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625</Words>
  <Characters>3321</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1342: Robert D. Coble - South Carolina Legislature Online</dc:title>
  <dc:subject/>
  <dc:creator>gailmoore</dc:creator>
  <cp:keywords/>
  <dc:description/>
  <cp:lastModifiedBy>N Cumfer</cp:lastModifiedBy>
  <cp:revision>9</cp:revision>
  <cp:lastPrinted>2010-04-01T12:36:00Z</cp:lastPrinted>
  <dcterms:created xsi:type="dcterms:W3CDTF">2010-04-13T17:16:00Z</dcterms:created>
  <dcterms:modified xsi:type="dcterms:W3CDTF">2014-11-24T15:15:00Z</dcterms:modified>
</cp:coreProperties>
</file>