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F5D" w:rsidRDefault="00190F5D" w:rsidP="00190F5D">
      <w:pPr>
        <w:widowControl w:val="0"/>
        <w:jc w:val="center"/>
      </w:pPr>
      <w:bookmarkStart w:id="0" w:name="_GoBack"/>
      <w:bookmarkEnd w:id="0"/>
      <w:r w:rsidRPr="00190F5D">
        <w:rPr>
          <w:b/>
        </w:rPr>
        <w:t>South Carolina General Assembly</w:t>
      </w:r>
    </w:p>
    <w:p w:rsidR="00190F5D" w:rsidRDefault="00190F5D" w:rsidP="00190F5D">
      <w:pPr>
        <w:widowControl w:val="0"/>
        <w:jc w:val="center"/>
      </w:pPr>
      <w:r>
        <w:t>118th Session, 2009-2010</w:t>
      </w:r>
    </w:p>
    <w:p w:rsidR="00190F5D" w:rsidRDefault="00190F5D" w:rsidP="00190F5D">
      <w:pPr>
        <w:widowControl w:val="0"/>
      </w:pPr>
    </w:p>
    <w:p w:rsidR="00190F5D" w:rsidRDefault="00190F5D" w:rsidP="00190F5D">
      <w:pPr>
        <w:widowControl w:val="0"/>
        <w:rPr>
          <w:b/>
        </w:rPr>
      </w:pPr>
      <w:r w:rsidRPr="00190F5D">
        <w:rPr>
          <w:b/>
        </w:rPr>
        <w:t>S.</w:t>
      </w:r>
      <w:r>
        <w:rPr>
          <w:b/>
        </w:rPr>
        <w:t xml:space="preserve"> </w:t>
      </w:r>
      <w:r w:rsidRPr="00190F5D">
        <w:rPr>
          <w:b/>
        </w:rPr>
        <w:t>1343</w:t>
      </w:r>
    </w:p>
    <w:p w:rsidR="00190F5D" w:rsidRDefault="00190F5D" w:rsidP="00190F5D">
      <w:pPr>
        <w:widowControl w:val="0"/>
        <w:rPr>
          <w:b/>
        </w:rPr>
      </w:pPr>
    </w:p>
    <w:p w:rsidR="00190F5D" w:rsidRDefault="00190F5D" w:rsidP="00190F5D">
      <w:pPr>
        <w:widowControl w:val="0"/>
      </w:pPr>
      <w:r w:rsidRPr="00190F5D">
        <w:rPr>
          <w:b/>
        </w:rPr>
        <w:t>STATUS INFORMATION</w:t>
      </w:r>
    </w:p>
    <w:p w:rsidR="00190F5D" w:rsidRDefault="00190F5D" w:rsidP="00190F5D">
      <w:pPr>
        <w:widowControl w:val="0"/>
      </w:pPr>
    </w:p>
    <w:p w:rsidR="00190F5D" w:rsidRDefault="00190F5D" w:rsidP="00190F5D">
      <w:pPr>
        <w:widowControl w:val="0"/>
      </w:pPr>
      <w:r>
        <w:t>Concurrent Resolution</w:t>
      </w:r>
    </w:p>
    <w:p w:rsidR="00190F5D" w:rsidRDefault="00190F5D" w:rsidP="00190F5D">
      <w:pPr>
        <w:widowControl w:val="0"/>
      </w:pPr>
      <w:r>
        <w:t>Sponsors: Senators Malloy, Knotts, Campsen and McConnell</w:t>
      </w:r>
    </w:p>
    <w:p w:rsidR="00190F5D" w:rsidRDefault="00190F5D" w:rsidP="00190F5D">
      <w:pPr>
        <w:widowControl w:val="0"/>
      </w:pPr>
      <w:r>
        <w:t>Document Path: l:\s-jud\bills\malloy\jud0053.jjg.docx</w:t>
      </w:r>
    </w:p>
    <w:p w:rsidR="00190F5D" w:rsidRDefault="00190F5D" w:rsidP="00190F5D">
      <w:pPr>
        <w:widowControl w:val="0"/>
      </w:pPr>
    </w:p>
    <w:p w:rsidR="00FD0660" w:rsidRDefault="00FD0660" w:rsidP="00190F5D">
      <w:pPr>
        <w:widowControl w:val="0"/>
      </w:pPr>
      <w:r>
        <w:t>Introduced in the Senate on April 13, 2010</w:t>
      </w:r>
    </w:p>
    <w:p w:rsidR="00FD0660" w:rsidRDefault="00FD0660" w:rsidP="00190F5D">
      <w:pPr>
        <w:widowControl w:val="0"/>
      </w:pPr>
      <w:r>
        <w:t>Introduced in the House on April 15, 2010</w:t>
      </w:r>
    </w:p>
    <w:p w:rsidR="00FD0660" w:rsidRDefault="00FD0660" w:rsidP="00190F5D">
      <w:pPr>
        <w:widowControl w:val="0"/>
      </w:pPr>
      <w:r>
        <w:t>Adopted by the General Assembly on May 12, 2010</w:t>
      </w:r>
    </w:p>
    <w:p w:rsidR="00FD0660" w:rsidRDefault="00FD0660" w:rsidP="00190F5D">
      <w:pPr>
        <w:widowControl w:val="0"/>
      </w:pPr>
    </w:p>
    <w:p w:rsidR="00190F5D" w:rsidRDefault="00190F5D" w:rsidP="00190F5D">
      <w:pPr>
        <w:widowControl w:val="0"/>
      </w:pPr>
      <w:r>
        <w:t xml:space="preserve">Summary: </w:t>
      </w:r>
      <w:r w:rsidR="00A04E7E">
        <w:t>Federal mandate</w:t>
      </w:r>
    </w:p>
    <w:p w:rsidR="00190F5D" w:rsidRDefault="00190F5D" w:rsidP="00190F5D">
      <w:pPr>
        <w:widowControl w:val="0"/>
      </w:pPr>
    </w:p>
    <w:p w:rsidR="00190F5D" w:rsidRDefault="00190F5D" w:rsidP="00190F5D">
      <w:pPr>
        <w:widowControl w:val="0"/>
      </w:pPr>
    </w:p>
    <w:p w:rsidR="00190F5D" w:rsidRDefault="00190F5D" w:rsidP="00190F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0F5D">
        <w:rPr>
          <w:b/>
        </w:rPr>
        <w:t>HISTORY OF LEGISLATIVE ACTIONS</w:t>
      </w:r>
    </w:p>
    <w:p w:rsidR="00190F5D" w:rsidRDefault="00190F5D" w:rsidP="00190F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90F5D" w:rsidRPr="00190F5D" w:rsidRDefault="00190F5D" w:rsidP="00190F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0F5D">
        <w:rPr>
          <w:u w:val="single"/>
        </w:rPr>
        <w:tab/>
        <w:t>Date</w:t>
      </w:r>
      <w:r w:rsidRPr="00190F5D">
        <w:rPr>
          <w:u w:val="single"/>
        </w:rPr>
        <w:tab/>
        <w:t>Body</w:t>
      </w:r>
      <w:r w:rsidRPr="00190F5D">
        <w:rPr>
          <w:u w:val="single"/>
        </w:rPr>
        <w:tab/>
        <w:t>Action Description with journal page number</w:t>
      </w:r>
      <w:r w:rsidRPr="00190F5D">
        <w:rPr>
          <w:u w:val="single"/>
        </w:rPr>
        <w:tab/>
      </w:r>
    </w:p>
    <w:p w:rsidR="00EB05E0" w:rsidRDefault="00EB05E0" w:rsidP="00EB0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4/13/2010</w:t>
      </w:r>
      <w:r>
        <w:tab/>
        <w:t>Senate</w:t>
      </w:r>
      <w:r>
        <w:tab/>
      </w:r>
      <w:r w:rsidRPr="00E276C9">
        <w:t xml:space="preserve">Introduced, placed on calendar without reference </w:t>
      </w:r>
      <w:hyperlink r:id="rId6" w:history="1">
        <w:r w:rsidRPr="00BE59BA">
          <w:rPr>
            <w:rStyle w:val="Hyperlink"/>
          </w:rPr>
          <w:t>SJ</w:t>
        </w:r>
      </w:hyperlink>
      <w:r>
        <w:noBreakHyphen/>
      </w:r>
      <w:r w:rsidRPr="00E276C9">
        <w:t>8</w:t>
      </w:r>
    </w:p>
    <w:p w:rsidR="00EB05E0" w:rsidRDefault="00EB05E0" w:rsidP="00EB0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4/14/2010</w:t>
      </w:r>
      <w:r>
        <w:tab/>
      </w:r>
      <w:r>
        <w:tab/>
      </w:r>
      <w:r w:rsidRPr="00E276C9">
        <w:t>Scrivener's error corrected</w:t>
      </w:r>
    </w:p>
    <w:p w:rsidR="00EB05E0" w:rsidRDefault="00EB05E0" w:rsidP="00EB0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4/14/2010</w:t>
      </w:r>
      <w:r>
        <w:tab/>
        <w:t>Senate</w:t>
      </w:r>
      <w:r>
        <w:tab/>
      </w:r>
      <w:r w:rsidRPr="00E276C9">
        <w:t xml:space="preserve">Adopted, sent to House </w:t>
      </w:r>
      <w:hyperlink r:id="rId7" w:history="1">
        <w:r w:rsidRPr="00BE59BA">
          <w:rPr>
            <w:rStyle w:val="Hyperlink"/>
          </w:rPr>
          <w:t>SJ</w:t>
        </w:r>
      </w:hyperlink>
      <w:r>
        <w:noBreakHyphen/>
      </w:r>
      <w:r w:rsidRPr="00E276C9">
        <w:t>75</w:t>
      </w:r>
    </w:p>
    <w:p w:rsidR="00EB05E0" w:rsidRDefault="00EB05E0" w:rsidP="00EB0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4/15/2010</w:t>
      </w:r>
      <w:r>
        <w:tab/>
        <w:t>House</w:t>
      </w:r>
      <w:r>
        <w:tab/>
      </w:r>
      <w:r w:rsidRPr="00E276C9">
        <w:t xml:space="preserve">Introduced </w:t>
      </w:r>
      <w:hyperlink r:id="rId8" w:history="1">
        <w:r w:rsidRPr="00BE59BA">
          <w:rPr>
            <w:rStyle w:val="Hyperlink"/>
          </w:rPr>
          <w:t>HJ</w:t>
        </w:r>
      </w:hyperlink>
      <w:r>
        <w:noBreakHyphen/>
      </w:r>
      <w:r w:rsidRPr="00E276C9">
        <w:t>26</w:t>
      </w:r>
    </w:p>
    <w:p w:rsidR="00EB05E0" w:rsidRDefault="00EB05E0" w:rsidP="00EB0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4/15/2010</w:t>
      </w:r>
      <w:r>
        <w:tab/>
        <w:t>House</w:t>
      </w:r>
      <w:r>
        <w:tab/>
      </w:r>
      <w:r w:rsidRPr="00E276C9">
        <w:t xml:space="preserve">Referred to Committee on </w:t>
      </w:r>
      <w:r w:rsidRPr="00E276C9">
        <w:rPr>
          <w:b/>
        </w:rPr>
        <w:t>Judiciary</w:t>
      </w:r>
      <w:r w:rsidRPr="00E276C9">
        <w:t xml:space="preserve"> </w:t>
      </w:r>
      <w:hyperlink r:id="rId9" w:history="1">
        <w:r w:rsidRPr="00BE59BA">
          <w:rPr>
            <w:rStyle w:val="Hyperlink"/>
          </w:rPr>
          <w:t>HJ</w:t>
        </w:r>
      </w:hyperlink>
      <w:r>
        <w:noBreakHyphen/>
      </w:r>
      <w:r w:rsidRPr="00E276C9">
        <w:t>26</w:t>
      </w:r>
    </w:p>
    <w:p w:rsidR="00EB05E0" w:rsidRDefault="00EB05E0" w:rsidP="00EB0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5/6/2010</w:t>
      </w:r>
      <w:r>
        <w:tab/>
        <w:t>House</w:t>
      </w:r>
      <w:r>
        <w:tab/>
      </w:r>
      <w:r w:rsidRPr="00E276C9">
        <w:t xml:space="preserve">Committee report: Favorable </w:t>
      </w:r>
      <w:r w:rsidRPr="00E276C9">
        <w:rPr>
          <w:b/>
        </w:rPr>
        <w:t>Judiciary</w:t>
      </w:r>
      <w:r w:rsidRPr="00E276C9">
        <w:t xml:space="preserve"> </w:t>
      </w:r>
      <w:hyperlink r:id="rId10" w:history="1">
        <w:r w:rsidRPr="00BE59BA">
          <w:rPr>
            <w:rStyle w:val="Hyperlink"/>
          </w:rPr>
          <w:t>HJ</w:t>
        </w:r>
      </w:hyperlink>
      <w:r>
        <w:noBreakHyphen/>
      </w:r>
      <w:r w:rsidRPr="00E276C9">
        <w:t>8</w:t>
      </w:r>
    </w:p>
    <w:p w:rsidR="00EB05E0" w:rsidRDefault="00EB05E0" w:rsidP="00EB0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E276C9">
        <w:t xml:space="preserve">Adopted, returned to Senate with concurrence </w:t>
      </w:r>
      <w:hyperlink r:id="rId11" w:history="1">
        <w:r w:rsidRPr="00BE59BA">
          <w:rPr>
            <w:rStyle w:val="Hyperlink"/>
          </w:rPr>
          <w:t>HJ</w:t>
        </w:r>
      </w:hyperlink>
      <w:r>
        <w:noBreakHyphen/>
      </w:r>
      <w:r w:rsidRPr="00E276C9">
        <w:t>36</w:t>
      </w:r>
    </w:p>
    <w:p w:rsidR="00EB05E0" w:rsidRDefault="00EB05E0" w:rsidP="00EB0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0F5D" w:rsidRPr="00190F5D" w:rsidRDefault="00190F5D" w:rsidP="00190F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0F5D" w:rsidRDefault="00190F5D" w:rsidP="00190F5D">
      <w:r w:rsidRPr="00190F5D">
        <w:rPr>
          <w:b/>
        </w:rPr>
        <w:t>VERSIONS OF THIS BILL</w:t>
      </w:r>
    </w:p>
    <w:p w:rsidR="00190F5D" w:rsidRDefault="00190F5D" w:rsidP="00190F5D"/>
    <w:p w:rsidR="00190F5D" w:rsidRDefault="00FF3194" w:rsidP="00190F5D">
      <w:hyperlink r:id="rId12" w:history="1">
        <w:r w:rsidR="00190F5D">
          <w:rPr>
            <w:rStyle w:val="Hyperlink"/>
          </w:rPr>
          <w:t>4/13/2010</w:t>
        </w:r>
      </w:hyperlink>
    </w:p>
    <w:p w:rsidR="00F52B8F" w:rsidRDefault="00FF3194" w:rsidP="00190F5D">
      <w:hyperlink r:id="rId13" w:history="1">
        <w:r w:rsidR="00F52B8F" w:rsidRPr="00F52B8F">
          <w:rPr>
            <w:rStyle w:val="Hyperlink"/>
          </w:rPr>
          <w:t>4/13/2010-A</w:t>
        </w:r>
      </w:hyperlink>
    </w:p>
    <w:p w:rsidR="007C3249" w:rsidRDefault="00FF3194" w:rsidP="00190F5D">
      <w:hyperlink r:id="rId14" w:history="1">
        <w:r w:rsidR="007C3249" w:rsidRPr="007C3249">
          <w:rPr>
            <w:rStyle w:val="Hyperlink"/>
          </w:rPr>
          <w:t>4/14/2010</w:t>
        </w:r>
      </w:hyperlink>
    </w:p>
    <w:p w:rsidR="00962005" w:rsidRDefault="00FF3194" w:rsidP="00190F5D">
      <w:hyperlink r:id="rId15" w:history="1">
        <w:r w:rsidR="00962005" w:rsidRPr="00962005">
          <w:rPr>
            <w:rStyle w:val="Hyperlink"/>
          </w:rPr>
          <w:t>5/6/2010</w:t>
        </w:r>
      </w:hyperlink>
    </w:p>
    <w:p w:rsidR="00190F5D" w:rsidRDefault="00190F5D" w:rsidP="00190F5D"/>
    <w:p w:rsidR="00190F5D" w:rsidRDefault="00190F5D" w:rsidP="00190F5D">
      <w:pPr>
        <w:sectPr w:rsidR="00190F5D" w:rsidSect="00190F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6, 2010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0450B4" w:rsidRDefault="00962005" w:rsidP="000450B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1343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Default="00962005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9746C">
        <w:t>Senators Malloy, Knotts, Campsen and McConnell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5/6/10--H.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15, 2010.</w:t>
      </w:r>
    </w:p>
    <w:p w:rsidR="00962005" w:rsidRPr="000450B4" w:rsidRDefault="00962005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0450B4" w:rsidRDefault="00962005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1343) </w:t>
      </w:r>
      <w:r w:rsidRPr="000450B4">
        <w:rPr>
          <w:color w:val="000000" w:themeColor="text1"/>
          <w:u w:color="000000" w:themeColor="text1"/>
        </w:rPr>
        <w:t>to provide that the State of South Carolina opposes the federal mandate that a state enact a law to require the revocation, suspension, issuance, or reinstatement delay for all persons</w:t>
      </w:r>
      <w:r>
        <w:rPr>
          <w:rFonts w:eastAsia="Times New Roman"/>
        </w:rPr>
        <w:t>, etc., respectfully</w:t>
      </w:r>
    </w:p>
    <w:p w:rsidR="00962005" w:rsidRPr="000450B4" w:rsidRDefault="00962005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JAMES H. HARRISON for Committee.</w:t>
      </w:r>
    </w:p>
    <w:p w:rsidR="00962005" w:rsidRPr="000450B4" w:rsidRDefault="00962005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62005" w:rsidSect="00F85989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62005" w:rsidRPr="00522CE0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522CE0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522CE0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522CE0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522CE0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522CE0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522CE0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522CE0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8F023B" w:rsidRDefault="00962005" w:rsidP="009F1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962005" w:rsidRPr="00522CE0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2005" w:rsidRPr="00390421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AE70EF">
        <w:rPr>
          <w:color w:val="000000" w:themeColor="text1"/>
          <w:u w:color="000000" w:themeColor="text1"/>
        </w:rPr>
        <w:t>TO PROVIDE THAT THE STATE OF SOUTH CAROLINA OPPOSES THE FEDERAL MANDATE THAT A STATE ENACT A LAW TO REQUIRE THE REVOCATION, SUSPENSION, ISSUANCE</w:t>
      </w:r>
      <w:r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OR REINSTATEMENT DELAY FOR ALL PERSONS WHO ARE CONVICTED OF CONTROLLED SUBSTANCE OFFENSES; AND TO PROVIDE THAT THE STATE OF SOUTH CAROLINA SHALL OPT OUT OF THE FEDERAL MANDATE WITHOUT THE LOSS OF FEDERAL TRANSPORTATION FUNDS. </w:t>
      </w:r>
    </w:p>
    <w:p w:rsidR="00962005" w:rsidRDefault="0096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 Section 159, the federal government mandates that a state, as a prerequisite to receiving certain federal transportation funds, enact a law to require the revocation, suspension, issuance</w:t>
      </w:r>
      <w:r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or reinstatement</w:t>
      </w:r>
      <w:r>
        <w:rPr>
          <w:color w:val="000000" w:themeColor="text1"/>
          <w:u w:color="000000" w:themeColor="text1"/>
        </w:rPr>
        <w:t xml:space="preserve"> delay</w:t>
      </w:r>
      <w:r w:rsidRPr="00AE70E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a </w:t>
      </w:r>
      <w:r w:rsidRPr="00AE70EF">
        <w:rPr>
          <w:color w:val="000000" w:themeColor="text1"/>
          <w:u w:color="000000" w:themeColor="text1"/>
        </w:rPr>
        <w:t>driver</w:t>
      </w:r>
      <w:r>
        <w:rPr>
          <w:color w:val="000000" w:themeColor="text1"/>
          <w:u w:color="000000" w:themeColor="text1"/>
        </w:rPr>
        <w:t>’s license</w:t>
      </w:r>
      <w:r w:rsidRPr="00AE70EF">
        <w:rPr>
          <w:color w:val="000000" w:themeColor="text1"/>
          <w:u w:color="000000" w:themeColor="text1"/>
        </w:rPr>
        <w:t xml:space="preserve"> for all persons who are convicted of controlled substance offenses regardless of whether the offenses are traffic related;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 </w:t>
      </w: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U.S.C. Section 159, the federal government allows a state to opt out of the mandate and receive the federal transportation funds, if the state submits a written certification to the Secretary of the United States Department of Transportation stating that the Governor is opposed to the mandate</w:t>
      </w:r>
      <w:r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and that the state’s legislature has adopted a resolution expressing its opposition to the mandate;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South Carolina enacted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of the Code of Laws of South Carolina, 1976, in compliance with 23 U.S.C. Section 159;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the General Assembly of South Carolina now desires to amend or repeal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and opt out of the federal mandate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at least thirty</w:t>
      </w:r>
      <w:r w:rsidRPr="00AE70EF">
        <w:rPr>
          <w:color w:val="000000" w:themeColor="text1"/>
          <w:u w:color="000000" w:themeColor="text1"/>
        </w:rPr>
        <w:noBreakHyphen/>
        <w:t xml:space="preserve">two other states have adopted similar resolutions in opposition to the federal mandate.  Now, therefore, </w:t>
      </w: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resolved by the Senate, the House of Representatives concurring:  </w:t>
      </w: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That the State of South Carolina opposes the federal mandate, as provided in 23 U.S.C. Section 159, that a state enact a law to require the revocation, suspension, issuance</w:t>
      </w:r>
      <w:r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or reinstatement delay, of </w:t>
      </w:r>
      <w:r>
        <w:rPr>
          <w:color w:val="000000" w:themeColor="text1"/>
          <w:u w:color="000000" w:themeColor="text1"/>
        </w:rPr>
        <w:t>a driver’s license</w:t>
      </w:r>
      <w:r w:rsidRPr="00AE70EF">
        <w:rPr>
          <w:color w:val="000000" w:themeColor="text1"/>
          <w:u w:color="000000" w:themeColor="text1"/>
        </w:rPr>
        <w:t xml:space="preserve"> for all persons who are convicted of controlled substance offenses; </w:t>
      </w:r>
      <w:r>
        <w:rPr>
          <w:color w:val="000000" w:themeColor="text1"/>
          <w:u w:color="000000" w:themeColor="text1"/>
        </w:rPr>
        <w:t>and</w:t>
      </w: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further resolved that the State of South Carolina desires to opt out of the federal mandate, as provided in 23 U.S.C. Section 159,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</w:t>
      </w: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2005" w:rsidRPr="00AE70EF" w:rsidRDefault="00962005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Be it further resolved that a copy of this resolution be forwarded to the Governor, the Secretary of the United States Department of Transportation, and to each member of the South Carolina Congressional Delegation.</w:t>
      </w:r>
    </w:p>
    <w:p w:rsidR="00962005" w:rsidRDefault="0096200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F171A" w:rsidRDefault="009F171A" w:rsidP="00962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9F171A" w:rsidSect="00F85989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72C" w:rsidRDefault="0036072C" w:rsidP="00522CE0">
      <w:r>
        <w:separator/>
      </w:r>
    </w:p>
  </w:endnote>
  <w:endnote w:type="continuationSeparator" w:id="0">
    <w:p w:rsidR="0036072C" w:rsidRDefault="003607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3CC1B9-0C6B-4DE4-99E3-906DB1EF18F1}"/>
    <w:embedBold r:id="rId2" w:fontKey="{D10604F8-3CAD-4FF4-B4CD-64F19EF776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801AAA-D859-4717-BD42-12044845E0C7}"/>
    <w:embedBold r:id="rId4" w:fontKey="{3AA1F53A-8EC6-4F8F-87E8-0BC8E86219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6623AE-06B0-4BAC-85D9-CE58ED609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005" w:rsidRPr="009F171A" w:rsidRDefault="00962005" w:rsidP="009F1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[1343-</w:t>
    </w:r>
    <w:r w:rsidR="00FF3194">
      <w:fldChar w:fldCharType="begin"/>
    </w:r>
    <w:r w:rsidR="00FF3194">
      <w:instrText xml:space="preserve"> PAGE  \* MERGEFORMAT </w:instrText>
    </w:r>
    <w:r w:rsidR="00FF3194">
      <w:fldChar w:fldCharType="separate"/>
    </w:r>
    <w:r w:rsidR="00FF3194">
      <w:rPr>
        <w:noProof/>
      </w:rPr>
      <w:t>1</w:t>
    </w:r>
    <w:r w:rsidR="00FF319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989" w:rsidRPr="009F171A" w:rsidRDefault="00962005" w:rsidP="009F1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[1343]</w:t>
    </w:r>
    <w:r>
      <w:tab/>
    </w:r>
    <w:r w:rsidR="004F58FF">
      <w:fldChar w:fldCharType="begin"/>
    </w:r>
    <w:r>
      <w:instrText xml:space="preserve"> PAGE  \* MERGEFORMAT </w:instrText>
    </w:r>
    <w:r w:rsidR="004F58FF">
      <w:fldChar w:fldCharType="separate"/>
    </w:r>
    <w:r w:rsidR="00EB05E0">
      <w:rPr>
        <w:noProof/>
      </w:rPr>
      <w:t>1</w:t>
    </w:r>
    <w:r w:rsidR="004F58F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72C" w:rsidRDefault="0036072C" w:rsidP="00522CE0">
      <w:r>
        <w:separator/>
      </w:r>
    </w:p>
  </w:footnote>
  <w:footnote w:type="continuationSeparator" w:id="0">
    <w:p w:rsidR="0036072C" w:rsidRDefault="003607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53.JJG"/>
    <w:docVar w:name="CoverAttorneyInitials" w:val="JJG"/>
    <w:docVar w:name="CoverAttorneyLastName" w:val="Gentry"/>
    <w:docVar w:name="CoverBillType" w:val="c"/>
    <w:docVar w:name="DraftFileName" w:val="JUD0053.JJG.DOCX"/>
    <w:docVar w:name="DraftStenoName" w:val="Craft"/>
    <w:docVar w:name="dvBillNumber" w:val="1343"/>
    <w:docVar w:name="dvBillNumberPrefix" w:val="S. "/>
    <w:docVar w:name="dvOriginalBody" w:val="Senate"/>
    <w:docVar w:name="fulldraftpath" w:val="L:\S-JUD\BILLS\Malloy\JUD0053.JJG.DOCX"/>
    <w:docVar w:name="NameofBody" w:val="S"/>
    <w:docVar w:name="SenatorFolderName" w:val="Malloy"/>
    <w:docVar w:name="VGROUP2" w:val="S-JUD"/>
  </w:docVars>
  <w:rsids>
    <w:rsidRoot w:val="00D914A5"/>
    <w:rsid w:val="0000265F"/>
    <w:rsid w:val="000111A4"/>
    <w:rsid w:val="000141EB"/>
    <w:rsid w:val="00033A30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0F5D"/>
    <w:rsid w:val="00197DF1"/>
    <w:rsid w:val="001A24B0"/>
    <w:rsid w:val="001B3DD9"/>
    <w:rsid w:val="001D3BAC"/>
    <w:rsid w:val="00206D3D"/>
    <w:rsid w:val="0024519E"/>
    <w:rsid w:val="00245C4E"/>
    <w:rsid w:val="00273D4F"/>
    <w:rsid w:val="002C5896"/>
    <w:rsid w:val="00307C2B"/>
    <w:rsid w:val="0031409E"/>
    <w:rsid w:val="00333DF1"/>
    <w:rsid w:val="0033541C"/>
    <w:rsid w:val="0036072C"/>
    <w:rsid w:val="00364389"/>
    <w:rsid w:val="00390421"/>
    <w:rsid w:val="003B49B8"/>
    <w:rsid w:val="003D6A5D"/>
    <w:rsid w:val="003D6E2B"/>
    <w:rsid w:val="003E7597"/>
    <w:rsid w:val="003F5F25"/>
    <w:rsid w:val="00406F7B"/>
    <w:rsid w:val="004221C5"/>
    <w:rsid w:val="00450668"/>
    <w:rsid w:val="00452CD7"/>
    <w:rsid w:val="00477696"/>
    <w:rsid w:val="00477903"/>
    <w:rsid w:val="0048411C"/>
    <w:rsid w:val="004952FA"/>
    <w:rsid w:val="004B6A22"/>
    <w:rsid w:val="004D168C"/>
    <w:rsid w:val="004D6923"/>
    <w:rsid w:val="004D7F37"/>
    <w:rsid w:val="004F58FF"/>
    <w:rsid w:val="0051584C"/>
    <w:rsid w:val="00520D79"/>
    <w:rsid w:val="00522CE0"/>
    <w:rsid w:val="00541FF6"/>
    <w:rsid w:val="00565148"/>
    <w:rsid w:val="00581497"/>
    <w:rsid w:val="00585AF5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4E32"/>
    <w:rsid w:val="006C74EA"/>
    <w:rsid w:val="006E557D"/>
    <w:rsid w:val="00720D40"/>
    <w:rsid w:val="007318D4"/>
    <w:rsid w:val="00746551"/>
    <w:rsid w:val="00765784"/>
    <w:rsid w:val="007A4390"/>
    <w:rsid w:val="007B777B"/>
    <w:rsid w:val="007C3249"/>
    <w:rsid w:val="007C65B0"/>
    <w:rsid w:val="007D5E08"/>
    <w:rsid w:val="007E3B8F"/>
    <w:rsid w:val="007E5CB7"/>
    <w:rsid w:val="0082777F"/>
    <w:rsid w:val="008314D2"/>
    <w:rsid w:val="008364E1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55A2B"/>
    <w:rsid w:val="00960798"/>
    <w:rsid w:val="00962005"/>
    <w:rsid w:val="0097086E"/>
    <w:rsid w:val="00983951"/>
    <w:rsid w:val="00984124"/>
    <w:rsid w:val="00984640"/>
    <w:rsid w:val="00995C37"/>
    <w:rsid w:val="009C118A"/>
    <w:rsid w:val="009D25AC"/>
    <w:rsid w:val="009F171A"/>
    <w:rsid w:val="009F7A47"/>
    <w:rsid w:val="00A02011"/>
    <w:rsid w:val="00A04E7E"/>
    <w:rsid w:val="00A35165"/>
    <w:rsid w:val="00A4011E"/>
    <w:rsid w:val="00A67A90"/>
    <w:rsid w:val="00A86015"/>
    <w:rsid w:val="00AE59C8"/>
    <w:rsid w:val="00AF40F7"/>
    <w:rsid w:val="00B030B6"/>
    <w:rsid w:val="00B10098"/>
    <w:rsid w:val="00B10E10"/>
    <w:rsid w:val="00B35389"/>
    <w:rsid w:val="00B450FF"/>
    <w:rsid w:val="00B945C5"/>
    <w:rsid w:val="00BA20EA"/>
    <w:rsid w:val="00BC0A56"/>
    <w:rsid w:val="00BE4562"/>
    <w:rsid w:val="00BE59BA"/>
    <w:rsid w:val="00BF0A6F"/>
    <w:rsid w:val="00C23348"/>
    <w:rsid w:val="00C6454A"/>
    <w:rsid w:val="00C74052"/>
    <w:rsid w:val="00CB187A"/>
    <w:rsid w:val="00CD7C71"/>
    <w:rsid w:val="00CF49BD"/>
    <w:rsid w:val="00D1088B"/>
    <w:rsid w:val="00D156D2"/>
    <w:rsid w:val="00D77EC0"/>
    <w:rsid w:val="00D80773"/>
    <w:rsid w:val="00D86943"/>
    <w:rsid w:val="00D914A5"/>
    <w:rsid w:val="00DA47B9"/>
    <w:rsid w:val="00DA5ECA"/>
    <w:rsid w:val="00DD74FD"/>
    <w:rsid w:val="00E6482D"/>
    <w:rsid w:val="00E677A1"/>
    <w:rsid w:val="00E91E2F"/>
    <w:rsid w:val="00EA3546"/>
    <w:rsid w:val="00EB05E0"/>
    <w:rsid w:val="00EB1AAC"/>
    <w:rsid w:val="00EB47AE"/>
    <w:rsid w:val="00EC34E1"/>
    <w:rsid w:val="00EC654F"/>
    <w:rsid w:val="00ED0AE1"/>
    <w:rsid w:val="00F0234A"/>
    <w:rsid w:val="00F2659E"/>
    <w:rsid w:val="00F52959"/>
    <w:rsid w:val="00F52B8F"/>
    <w:rsid w:val="00F532D4"/>
    <w:rsid w:val="00F55884"/>
    <w:rsid w:val="00FB5399"/>
    <w:rsid w:val="00FC0450"/>
    <w:rsid w:val="00FC0D36"/>
    <w:rsid w:val="00FC536C"/>
    <w:rsid w:val="00FD0660"/>
    <w:rsid w:val="00FE36E3"/>
    <w:rsid w:val="00FF13F9"/>
    <w:rsid w:val="00FF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7"/>
    <o:shapelayout v:ext="edit">
      <o:idmap v:ext="edit" data="1"/>
    </o:shapelayout>
  </w:shapeDefaults>
  <w:doNotEmbedSmartTags/>
  <w:decimalSymbol w:val="."/>
  <w:listSeparator w:val=","/>
  <w15:docId w15:val="{DF252949-938C-4FC5-A213-F69976A3C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0F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5-10.docx" TargetMode="External"/><Relationship Id="rId13" Type="http://schemas.openxmlformats.org/officeDocument/2006/relationships/hyperlink" Target="file:///p:\pprever\2009-10\1343_20100413A.doc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4-14-10.docx" TargetMode="External"/><Relationship Id="rId12" Type="http://schemas.openxmlformats.org/officeDocument/2006/relationships/hyperlink" Target="file:///p:\pprever\2009-10\1343_20100413.docx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4-13-10.docx" TargetMode="External"/><Relationship Id="rId11" Type="http://schemas.openxmlformats.org/officeDocument/2006/relationships/hyperlink" Target="file:///h:\HJ%20Archive\2010\05-12-10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09-10\1343_20100506.docx" TargetMode="External"/><Relationship Id="rId10" Type="http://schemas.openxmlformats.org/officeDocument/2006/relationships/hyperlink" Target="file:///h:\HJ%20Archive\2010\05-06-10.doc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HJ%20Archive\2010\04-15-10.docx" TargetMode="External"/><Relationship Id="rId14" Type="http://schemas.openxmlformats.org/officeDocument/2006/relationships/hyperlink" Target="file:///p:\pprever\2009-10\1343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598</Words>
  <Characters>3317</Characters>
  <Application>Microsoft Office Word</Application>
  <DocSecurity>0</DocSecurity>
  <Lines>127</Lines>
  <Paragraphs>48</Paragraphs>
  <ScaleCrop>false</ScaleCrop>
  <Company> </Company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1343: Federal mandate - South Carolina Legislature Online</dc:title>
  <dc:subject/>
  <dc:creator>SusanCraft</dc:creator>
  <cp:keywords/>
  <dc:description/>
  <cp:lastModifiedBy>N Cumfer</cp:lastModifiedBy>
  <cp:revision>7</cp:revision>
  <dcterms:created xsi:type="dcterms:W3CDTF">2010-05-06T23:21:00Z</dcterms:created>
  <dcterms:modified xsi:type="dcterms:W3CDTF">2014-11-24T15:15:00Z</dcterms:modified>
</cp:coreProperties>
</file>