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BB1" w:rsidRDefault="00A36BB1" w:rsidP="00A36BB1">
      <w:pPr>
        <w:widowControl w:val="0"/>
        <w:jc w:val="center"/>
      </w:pPr>
      <w:bookmarkStart w:id="0" w:name="_GoBack"/>
      <w:bookmarkEnd w:id="0"/>
      <w:r w:rsidRPr="00A36BB1">
        <w:rPr>
          <w:b/>
        </w:rPr>
        <w:t>South Carolina General Assembly</w:t>
      </w:r>
    </w:p>
    <w:p w:rsidR="00A36BB1" w:rsidRDefault="00A36BB1" w:rsidP="00A36BB1">
      <w:pPr>
        <w:widowControl w:val="0"/>
        <w:jc w:val="center"/>
      </w:pPr>
      <w:r>
        <w:t>118th Session, 2009-2010</w:t>
      </w: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  <w:rPr>
          <w:b/>
        </w:rPr>
      </w:pPr>
      <w:r w:rsidRPr="00A36BB1">
        <w:rPr>
          <w:b/>
        </w:rPr>
        <w:t>S.</w:t>
      </w:r>
      <w:r>
        <w:rPr>
          <w:b/>
        </w:rPr>
        <w:t xml:space="preserve"> </w:t>
      </w:r>
      <w:r w:rsidRPr="00A36BB1">
        <w:rPr>
          <w:b/>
        </w:rPr>
        <w:t>1452</w:t>
      </w:r>
    </w:p>
    <w:p w:rsidR="00A36BB1" w:rsidRDefault="00A36BB1" w:rsidP="00A36BB1">
      <w:pPr>
        <w:widowControl w:val="0"/>
        <w:rPr>
          <w:b/>
        </w:rPr>
      </w:pPr>
    </w:p>
    <w:p w:rsidR="00A36BB1" w:rsidRDefault="00A36BB1" w:rsidP="00A36BB1">
      <w:pPr>
        <w:widowControl w:val="0"/>
      </w:pPr>
      <w:r w:rsidRPr="00A36BB1">
        <w:rPr>
          <w:b/>
        </w:rPr>
        <w:t>STATUS INFORMATION</w:t>
      </w: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</w:pPr>
      <w:r>
        <w:t>Senate Resolution</w:t>
      </w:r>
    </w:p>
    <w:p w:rsidR="00A36BB1" w:rsidRDefault="00A36BB1" w:rsidP="00A36BB1">
      <w:pPr>
        <w:widowControl w:val="0"/>
      </w:pPr>
      <w:r>
        <w:t>Sponsors: Senator Jackson</w:t>
      </w:r>
    </w:p>
    <w:p w:rsidR="00A36BB1" w:rsidRDefault="00A36BB1" w:rsidP="00A36BB1">
      <w:pPr>
        <w:widowControl w:val="0"/>
      </w:pPr>
      <w:r>
        <w:t>Document Path: l:\s-res\vas\015jack.mrh.vas.docx</w:t>
      </w:r>
    </w:p>
    <w:p w:rsidR="00FA557C" w:rsidRDefault="00FA557C" w:rsidP="00A36BB1">
      <w:pPr>
        <w:widowControl w:val="0"/>
      </w:pPr>
      <w:r>
        <w:t>Companion/Similar bill(s): 4901</w:t>
      </w: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</w:pPr>
      <w:r>
        <w:t>Introduced in the Senate on May 18, 2010</w:t>
      </w:r>
    </w:p>
    <w:p w:rsidR="00A36BB1" w:rsidRDefault="00A36BB1" w:rsidP="00A36BB1">
      <w:pPr>
        <w:widowControl w:val="0"/>
      </w:pPr>
      <w:r>
        <w:t>Adopted by the Senate on May 18, 2010</w:t>
      </w: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</w:pPr>
      <w:r>
        <w:t xml:space="preserve">Summary: </w:t>
      </w:r>
      <w:r w:rsidR="00E9512F">
        <w:t>Jackson High School</w:t>
      </w: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</w:pPr>
    </w:p>
    <w:p w:rsidR="00A36BB1" w:rsidRDefault="00A36BB1" w:rsidP="00A36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36BB1">
        <w:rPr>
          <w:b/>
        </w:rPr>
        <w:t>HISTORY OF LEGISLATIVE ACTIONS</w:t>
      </w:r>
    </w:p>
    <w:p w:rsidR="00A36BB1" w:rsidRDefault="00A36BB1" w:rsidP="00A36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36BB1" w:rsidRPr="00A36BB1" w:rsidRDefault="00A36BB1" w:rsidP="00A36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36BB1">
        <w:rPr>
          <w:u w:val="single"/>
        </w:rPr>
        <w:tab/>
        <w:t>Date</w:t>
      </w:r>
      <w:r w:rsidRPr="00A36BB1">
        <w:rPr>
          <w:u w:val="single"/>
        </w:rPr>
        <w:tab/>
        <w:t>Body</w:t>
      </w:r>
      <w:r w:rsidRPr="00A36BB1">
        <w:rPr>
          <w:u w:val="single"/>
        </w:rPr>
        <w:tab/>
        <w:t>Action Description with journal page number</w:t>
      </w:r>
      <w:r w:rsidRPr="00A36BB1">
        <w:rPr>
          <w:u w:val="single"/>
        </w:rPr>
        <w:tab/>
      </w:r>
    </w:p>
    <w:p w:rsidR="00377FDA" w:rsidRDefault="00377FDA" w:rsidP="00377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5/18/2010</w:t>
      </w:r>
      <w:r>
        <w:tab/>
        <w:t>Senate</w:t>
      </w:r>
      <w:r>
        <w:tab/>
      </w:r>
      <w:r w:rsidRPr="00C2711F">
        <w:t xml:space="preserve">Introduced and adopted </w:t>
      </w:r>
      <w:hyperlink r:id="rId6" w:history="1">
        <w:r w:rsidRPr="002F53A6">
          <w:rPr>
            <w:rStyle w:val="Hyperlink"/>
          </w:rPr>
          <w:t>SJ</w:t>
        </w:r>
      </w:hyperlink>
      <w:r>
        <w:noBreakHyphen/>
      </w:r>
      <w:r w:rsidRPr="00C2711F">
        <w:t>9</w:t>
      </w:r>
    </w:p>
    <w:p w:rsidR="00377FDA" w:rsidRDefault="00377FDA" w:rsidP="00377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6BB1" w:rsidRPr="00A36BB1" w:rsidRDefault="00A36BB1" w:rsidP="00A36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6BB1" w:rsidRDefault="00A36BB1" w:rsidP="00A36BB1">
      <w:r w:rsidRPr="00A36BB1">
        <w:rPr>
          <w:b/>
        </w:rPr>
        <w:t>VERSIONS OF THIS BILL</w:t>
      </w:r>
    </w:p>
    <w:p w:rsidR="00A36BB1" w:rsidRDefault="00A36BB1" w:rsidP="00A36BB1"/>
    <w:p w:rsidR="00A36BB1" w:rsidRDefault="003F4A15" w:rsidP="00A36BB1">
      <w:hyperlink r:id="rId7" w:history="1">
        <w:r w:rsidR="00A36BB1">
          <w:rPr>
            <w:rStyle w:val="Hyperlink"/>
          </w:rPr>
          <w:t>5/18/2010</w:t>
        </w:r>
      </w:hyperlink>
    </w:p>
    <w:p w:rsidR="00A36BB1" w:rsidRDefault="00A36BB1" w:rsidP="00A36BB1"/>
    <w:p w:rsidR="00A36BB1" w:rsidRDefault="00A36BB1" w:rsidP="00A36BB1">
      <w:pPr>
        <w:sectPr w:rsidR="00A36BB1" w:rsidSect="00A36B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1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597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2DF" w:rsidRPr="00C0404F" w:rsidRDefault="007352DF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 xml:space="preserve">TO CONGRATULATE AND HONOR THE MEMBERS OF THE 1960 GRADUATING CLASS OF JACKSON HIGH SCHOOL ON THE OCCASION OF THEIR </w:t>
      </w:r>
      <w:r w:rsidR="00BE352B">
        <w:t>GOLDEN ANNIVERSARY</w:t>
      </w:r>
      <w:r w:rsidR="00E75C3A">
        <w:t xml:space="preserve"> ON MAY 14</w:t>
      </w:r>
      <w:r w:rsidR="00DE6DA5">
        <w:noBreakHyphen/>
      </w:r>
      <w:r w:rsidR="00E75C3A">
        <w:t xml:space="preserve">16, 2010, </w:t>
      </w:r>
      <w:r>
        <w:t>AND TO COMMEND ITS MEMBERS FOR THEIR MANY CONTRIBUTIONS TO THEIR COMMUNITIES, STATES, AND NATION.</w:t>
      </w:r>
    </w:p>
    <w:p w:rsidR="0000597F" w:rsidRDefault="0000597F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357EC" w:rsidRDefault="004A5124" w:rsidP="004A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93ECD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notes with pleasure that Jackson High School of Camden, South Carolina </w:t>
      </w:r>
      <w:r w:rsidRPr="00093ECD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>s</w:t>
      </w:r>
      <w:r w:rsidRPr="00093ECD">
        <w:rPr>
          <w:color w:val="000000" w:themeColor="text1"/>
          <w:u w:color="000000" w:themeColor="text1"/>
        </w:rPr>
        <w:t xml:space="preserve"> its </w:t>
      </w:r>
      <w:r w:rsidR="00BE352B">
        <w:rPr>
          <w:color w:val="000000" w:themeColor="text1"/>
          <w:u w:color="000000" w:themeColor="text1"/>
        </w:rPr>
        <w:t xml:space="preserve">Fiftieth Class Reunion with festivities from </w:t>
      </w:r>
      <w:r w:rsidR="00C0404F">
        <w:rPr>
          <w:color w:val="000000" w:themeColor="text1"/>
          <w:u w:color="000000" w:themeColor="text1"/>
        </w:rPr>
        <w:t>May 14</w:t>
      </w:r>
      <w:r w:rsidR="00DE6DA5">
        <w:rPr>
          <w:color w:val="000000" w:themeColor="text1"/>
          <w:u w:color="000000" w:themeColor="text1"/>
        </w:rPr>
        <w:noBreakHyphen/>
      </w:r>
      <w:r w:rsidR="00C0404F">
        <w:rPr>
          <w:color w:val="000000" w:themeColor="text1"/>
          <w:u w:color="000000" w:themeColor="text1"/>
        </w:rPr>
        <w:t>16, 2010; and</w:t>
      </w:r>
    </w:p>
    <w:p w:rsidR="005357EC" w:rsidRDefault="005357EC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8908A3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one member of this class is a </w:t>
      </w:r>
      <w:r w:rsidR="00C00B31">
        <w:t xml:space="preserve">distinguished </w:t>
      </w:r>
      <w:r>
        <w:t>member of the S</w:t>
      </w:r>
      <w:r w:rsidR="0073051D">
        <w:t xml:space="preserve">.C. </w:t>
      </w:r>
      <w:r>
        <w:t xml:space="preserve">House of Representatives, </w:t>
      </w:r>
      <w:r w:rsidR="00CE7F1A">
        <w:t>Mr.</w:t>
      </w:r>
      <w:r w:rsidR="00E957EE">
        <w:t xml:space="preserve"> </w:t>
      </w:r>
      <w:r w:rsidR="00C0020E">
        <w:t xml:space="preserve">William </w:t>
      </w:r>
      <w:r w:rsidR="00F62FC8" w:rsidRPr="005B38E8">
        <w:rPr>
          <w:color w:val="000000" w:themeColor="text1"/>
          <w:u w:color="000000" w:themeColor="text1"/>
        </w:rPr>
        <w:t>Clyb</w:t>
      </w:r>
      <w:r w:rsidR="005B38E8">
        <w:rPr>
          <w:color w:val="000000" w:themeColor="text1"/>
          <w:u w:color="000000" w:themeColor="text1"/>
        </w:rPr>
        <w:t>urn; and</w:t>
      </w:r>
    </w:p>
    <w:p w:rsidR="005B38E8" w:rsidRDefault="005B38E8" w:rsidP="00890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1867, through the efforts of Rev. B.F. </w:t>
      </w:r>
      <w:r w:rsidR="00A054A3" w:rsidRPr="00A059BF">
        <w:rPr>
          <w:color w:val="000000" w:themeColor="text1"/>
          <w:u w:color="000000" w:themeColor="text1"/>
        </w:rPr>
        <w:t>Whi</w:t>
      </w:r>
      <w:r w:rsidR="00A054A3">
        <w:rPr>
          <w:color w:val="000000" w:themeColor="text1"/>
          <w:u w:color="000000" w:themeColor="text1"/>
        </w:rPr>
        <w:t>ttmore</w:t>
      </w:r>
      <w:r>
        <w:rPr>
          <w:color w:val="000000" w:themeColor="text1"/>
          <w:u w:color="000000" w:themeColor="text1"/>
        </w:rPr>
        <w:t>, a small fr</w:t>
      </w:r>
      <w:r w:rsidR="00994F16">
        <w:rPr>
          <w:color w:val="000000" w:themeColor="text1"/>
          <w:u w:color="000000" w:themeColor="text1"/>
        </w:rPr>
        <w:t xml:space="preserve">ame school for </w:t>
      </w:r>
      <w:r w:rsidR="005F2E2A">
        <w:rPr>
          <w:color w:val="000000" w:themeColor="text1"/>
          <w:u w:color="000000" w:themeColor="text1"/>
        </w:rPr>
        <w:t>African</w:t>
      </w:r>
      <w:r w:rsidR="00DE6DA5">
        <w:rPr>
          <w:color w:val="000000" w:themeColor="text1"/>
          <w:u w:color="000000" w:themeColor="text1"/>
        </w:rPr>
        <w:noBreakHyphen/>
      </w:r>
      <w:r w:rsidR="00994F16">
        <w:rPr>
          <w:color w:val="000000" w:themeColor="text1"/>
          <w:u w:color="000000" w:themeColor="text1"/>
        </w:rPr>
        <w:t xml:space="preserve">Americans </w:t>
      </w:r>
      <w:r w:rsidR="00F62FC8" w:rsidRPr="00A059BF">
        <w:rPr>
          <w:color w:val="000000" w:themeColor="text1"/>
          <w:u w:color="000000" w:themeColor="text1"/>
        </w:rPr>
        <w:t>was built on the Southw</w:t>
      </w:r>
      <w:r>
        <w:rPr>
          <w:color w:val="000000" w:themeColor="text1"/>
          <w:u w:color="000000" w:themeColor="text1"/>
        </w:rPr>
        <w:t>est public square generally know</w:t>
      </w:r>
      <w:r w:rsidR="00F62FC8" w:rsidRPr="00A059BF">
        <w:rPr>
          <w:color w:val="000000" w:themeColor="text1"/>
          <w:u w:color="000000" w:themeColor="text1"/>
        </w:rPr>
        <w:t>n as Jackson School grove. Th</w:t>
      </w:r>
      <w:r w:rsidR="001B21C6">
        <w:rPr>
          <w:color w:val="000000" w:themeColor="text1"/>
          <w:u w:color="000000" w:themeColor="text1"/>
        </w:rPr>
        <w:t xml:space="preserve">e </w:t>
      </w:r>
      <w:r w:rsidR="00F62FC8" w:rsidRPr="00A059BF">
        <w:rPr>
          <w:color w:val="000000" w:themeColor="text1"/>
          <w:u w:color="000000" w:themeColor="text1"/>
        </w:rPr>
        <w:t>structure was located</w:t>
      </w:r>
      <w:r w:rsidR="00A054A3">
        <w:rPr>
          <w:color w:val="000000" w:themeColor="text1"/>
          <w:u w:color="000000" w:themeColor="text1"/>
        </w:rPr>
        <w:t xml:space="preserve"> between the corners of LaFayet</w:t>
      </w:r>
      <w:r>
        <w:rPr>
          <w:color w:val="000000" w:themeColor="text1"/>
          <w:u w:color="000000" w:themeColor="text1"/>
        </w:rPr>
        <w:t>t</w:t>
      </w:r>
      <w:r w:rsidR="00F62FC8" w:rsidRPr="00A059BF">
        <w:rPr>
          <w:color w:val="000000" w:themeColor="text1"/>
          <w:u w:color="000000" w:themeColor="text1"/>
        </w:rPr>
        <w:t>e Ave</w:t>
      </w:r>
      <w:r>
        <w:rPr>
          <w:color w:val="000000" w:themeColor="text1"/>
          <w:u w:color="000000" w:themeColor="text1"/>
        </w:rPr>
        <w:t xml:space="preserve">nue </w:t>
      </w:r>
      <w:r w:rsidR="00F62FC8" w:rsidRPr="00A059BF">
        <w:rPr>
          <w:color w:val="000000" w:themeColor="text1"/>
          <w:u w:color="000000" w:themeColor="text1"/>
        </w:rPr>
        <w:t>and DeKalb Street</w:t>
      </w:r>
      <w:r>
        <w:rPr>
          <w:color w:val="000000" w:themeColor="text1"/>
          <w:u w:color="000000" w:themeColor="text1"/>
        </w:rPr>
        <w:t>, facing Campbell Street;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62FC8" w:rsidRPr="00A059BF">
        <w:rPr>
          <w:color w:val="000000" w:themeColor="text1"/>
          <w:u w:color="000000" w:themeColor="text1"/>
        </w:rPr>
        <w:t>he school was replaced in 1893 when Jac</w:t>
      </w:r>
      <w:r>
        <w:rPr>
          <w:color w:val="000000" w:themeColor="text1"/>
          <w:u w:color="000000" w:themeColor="text1"/>
        </w:rPr>
        <w:t>k</w:t>
      </w:r>
      <w:r w:rsidR="00F62FC8" w:rsidRPr="00A059BF">
        <w:rPr>
          <w:color w:val="000000" w:themeColor="text1"/>
          <w:u w:color="000000" w:themeColor="text1"/>
        </w:rPr>
        <w:t>son was taken into the graded school system. This two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 xml:space="preserve">story frame building contained six classrooms and a wide hall which was sometimes used as a classroom. During this period the school only served classes through the seventh grade. 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The first known principal was the Rev. John Whitaker. </w:t>
      </w:r>
      <w:r w:rsidR="00922E13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>He was followed by Professor Lourie who served until his death.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 At that time, Mr</w:t>
      </w:r>
      <w:r>
        <w:rPr>
          <w:color w:val="000000" w:themeColor="text1"/>
          <w:u w:color="000000" w:themeColor="text1"/>
        </w:rPr>
        <w:t xml:space="preserve">. </w:t>
      </w:r>
      <w:r w:rsidR="00F62FC8" w:rsidRPr="00A059BF">
        <w:rPr>
          <w:color w:val="000000" w:themeColor="text1"/>
          <w:u w:color="000000" w:themeColor="text1"/>
        </w:rPr>
        <w:t xml:space="preserve">P.B. </w:t>
      </w:r>
      <w:r>
        <w:rPr>
          <w:color w:val="000000" w:themeColor="text1"/>
          <w:u w:color="000000" w:themeColor="text1"/>
        </w:rPr>
        <w:t>M</w:t>
      </w:r>
      <w:r w:rsidR="00F62FC8" w:rsidRPr="00A059BF">
        <w:rPr>
          <w:color w:val="000000" w:themeColor="text1"/>
          <w:u w:color="000000" w:themeColor="text1"/>
        </w:rPr>
        <w:t>dodana become princi</w:t>
      </w:r>
      <w:r>
        <w:rPr>
          <w:color w:val="000000" w:themeColor="text1"/>
          <w:u w:color="000000" w:themeColor="text1"/>
        </w:rPr>
        <w:t>pal and served until 1951;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FC8" w:rsidRPr="00A059BF">
        <w:rPr>
          <w:color w:val="000000" w:themeColor="text1"/>
          <w:u w:color="000000" w:themeColor="text1"/>
        </w:rPr>
        <w:t>construction of</w:t>
      </w:r>
      <w:r>
        <w:rPr>
          <w:color w:val="000000" w:themeColor="text1"/>
          <w:u w:color="000000" w:themeColor="text1"/>
        </w:rPr>
        <w:t xml:space="preserve"> a new Jackson Hi</w:t>
      </w:r>
      <w:r w:rsidR="00F62FC8" w:rsidRPr="00A059BF">
        <w:rPr>
          <w:color w:val="000000" w:themeColor="text1"/>
          <w:u w:color="000000" w:themeColor="text1"/>
        </w:rPr>
        <w:t>gh School facing DeKalb Street began in 1923. Thi</w:t>
      </w:r>
      <w:r>
        <w:rPr>
          <w:color w:val="000000" w:themeColor="text1"/>
          <w:u w:color="000000" w:themeColor="text1"/>
        </w:rPr>
        <w:t>s facility was opened in Septemb</w:t>
      </w:r>
      <w:r w:rsidR="00F62FC8" w:rsidRPr="00A059BF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1924 at the tenth grade level;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2FC8" w:rsidRPr="00A059BF">
        <w:rPr>
          <w:color w:val="000000" w:themeColor="text1"/>
          <w:u w:color="000000" w:themeColor="text1"/>
        </w:rPr>
        <w:t>Dr. J.</w:t>
      </w:r>
      <w:r>
        <w:rPr>
          <w:color w:val="000000" w:themeColor="text1"/>
          <w:u w:color="000000" w:themeColor="text1"/>
        </w:rPr>
        <w:t>P. Pickett, President of the Parents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Teachers Assoc</w:t>
      </w:r>
      <w:r w:rsidR="0073051D">
        <w:rPr>
          <w:color w:val="000000" w:themeColor="text1"/>
          <w:u w:color="000000" w:themeColor="text1"/>
        </w:rPr>
        <w:t>.</w:t>
      </w:r>
      <w:r w:rsidR="00F62FC8" w:rsidRPr="00A059BF">
        <w:rPr>
          <w:color w:val="000000" w:themeColor="text1"/>
          <w:u w:color="000000" w:themeColor="text1"/>
        </w:rPr>
        <w:t xml:space="preserve">, led a fund drive which raised </w:t>
      </w:r>
      <w:r>
        <w:rPr>
          <w:color w:val="000000" w:themeColor="text1"/>
          <w:u w:color="000000" w:themeColor="text1"/>
        </w:rPr>
        <w:t>$</w:t>
      </w:r>
      <w:r w:rsidR="00F62FC8" w:rsidRPr="00A059BF">
        <w:rPr>
          <w:color w:val="000000" w:themeColor="text1"/>
          <w:u w:color="000000" w:themeColor="text1"/>
        </w:rPr>
        <w:t>2,500.00 dollars to secure seats for the au</w:t>
      </w:r>
      <w:r>
        <w:rPr>
          <w:color w:val="000000" w:themeColor="text1"/>
          <w:u w:color="000000" w:themeColor="text1"/>
        </w:rPr>
        <w:t>d</w:t>
      </w:r>
      <w:r w:rsidR="00F62FC8" w:rsidRPr="00A059BF">
        <w:rPr>
          <w:color w:val="000000" w:themeColor="text1"/>
          <w:u w:color="000000" w:themeColor="text1"/>
        </w:rPr>
        <w:t>itorium and to make other improveme</w:t>
      </w:r>
      <w:r>
        <w:rPr>
          <w:color w:val="000000" w:themeColor="text1"/>
          <w:u w:color="000000" w:themeColor="text1"/>
        </w:rPr>
        <w:t>nts;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F62FC8" w:rsidRPr="00A059BF">
        <w:rPr>
          <w:color w:val="000000" w:themeColor="text1"/>
          <w:u w:color="000000" w:themeColor="text1"/>
        </w:rPr>
        <w:t>he eleventh grade was added in September 1925.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 In 1926</w:t>
      </w:r>
      <w:r>
        <w:rPr>
          <w:color w:val="000000" w:themeColor="text1"/>
          <w:u w:color="000000" w:themeColor="text1"/>
        </w:rPr>
        <w:t xml:space="preserve">, </w:t>
      </w:r>
      <w:r w:rsidR="00F62FC8" w:rsidRPr="00A059BF">
        <w:rPr>
          <w:color w:val="000000" w:themeColor="text1"/>
          <w:u w:color="000000" w:themeColor="text1"/>
        </w:rPr>
        <w:t>twenty young ladies we</w:t>
      </w:r>
      <w:r>
        <w:rPr>
          <w:color w:val="000000" w:themeColor="text1"/>
          <w:u w:color="000000" w:themeColor="text1"/>
        </w:rPr>
        <w:t>re the first class to graduate from the four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year progra</w:t>
      </w:r>
      <w:r>
        <w:rPr>
          <w:color w:val="000000" w:themeColor="text1"/>
          <w:u w:color="000000" w:themeColor="text1"/>
        </w:rPr>
        <w:t>m; and</w:t>
      </w: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>n 1936</w:t>
      </w:r>
      <w:r>
        <w:rPr>
          <w:color w:val="000000" w:themeColor="text1"/>
          <w:u w:color="000000" w:themeColor="text1"/>
        </w:rPr>
        <w:t xml:space="preserve">, </w:t>
      </w:r>
      <w:r w:rsidR="00922E13">
        <w:rPr>
          <w:color w:val="000000" w:themeColor="text1"/>
          <w:u w:color="000000" w:themeColor="text1"/>
        </w:rPr>
        <w:t>a new two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 xml:space="preserve">story </w:t>
      </w:r>
      <w:r>
        <w:rPr>
          <w:color w:val="000000" w:themeColor="text1"/>
          <w:u w:color="000000" w:themeColor="text1"/>
        </w:rPr>
        <w:t xml:space="preserve">brick </w:t>
      </w:r>
      <w:r w:rsidR="00F62FC8" w:rsidRPr="00A059BF">
        <w:rPr>
          <w:color w:val="000000" w:themeColor="text1"/>
          <w:u w:color="000000" w:themeColor="text1"/>
        </w:rPr>
        <w:t>buildin</w:t>
      </w:r>
      <w:r>
        <w:rPr>
          <w:color w:val="000000" w:themeColor="text1"/>
          <w:u w:color="000000" w:themeColor="text1"/>
        </w:rPr>
        <w:t xml:space="preserve">g </w:t>
      </w:r>
      <w:r w:rsidR="00F62FC8" w:rsidRPr="00A059BF">
        <w:rPr>
          <w:color w:val="000000" w:themeColor="text1"/>
          <w:u w:color="000000" w:themeColor="text1"/>
        </w:rPr>
        <w:t xml:space="preserve">was built by the </w:t>
      </w:r>
      <w:r w:rsidR="00A054A3">
        <w:rPr>
          <w:color w:val="000000" w:themeColor="text1"/>
          <w:u w:color="000000" w:themeColor="text1"/>
        </w:rPr>
        <w:t>P</w:t>
      </w:r>
      <w:r w:rsidR="00A054A3" w:rsidRPr="00A059BF">
        <w:rPr>
          <w:color w:val="000000" w:themeColor="text1"/>
          <w:u w:color="000000" w:themeColor="text1"/>
        </w:rPr>
        <w:t>rogress</w:t>
      </w:r>
      <w:r w:rsidR="00F62FC8" w:rsidRPr="00A059BF">
        <w:rPr>
          <w:color w:val="000000" w:themeColor="text1"/>
          <w:u w:color="000000" w:themeColor="text1"/>
        </w:rPr>
        <w:t xml:space="preserve"> Administration to replace the old wood</w:t>
      </w:r>
      <w:r>
        <w:rPr>
          <w:color w:val="000000" w:themeColor="text1"/>
          <w:u w:color="000000" w:themeColor="text1"/>
        </w:rPr>
        <w:t>en elementary school.  A</w:t>
      </w:r>
      <w:r w:rsidR="00F62FC8" w:rsidRPr="00A059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</w:t>
      </w:r>
      <w:r w:rsidR="00DE6D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story wing was added in 1946, </w:t>
      </w:r>
      <w:r w:rsidR="00F62FC8" w:rsidRPr="00A059BF">
        <w:rPr>
          <w:color w:val="000000" w:themeColor="text1"/>
          <w:u w:color="000000" w:themeColor="text1"/>
        </w:rPr>
        <w:t>and a one</w:t>
      </w:r>
      <w:r w:rsidR="00DE6DA5">
        <w:rPr>
          <w:color w:val="000000" w:themeColor="text1"/>
          <w:u w:color="000000" w:themeColor="text1"/>
        </w:rPr>
        <w:noBreakHyphen/>
      </w:r>
      <w:r w:rsidR="00F62FC8" w:rsidRPr="00A059BF">
        <w:rPr>
          <w:color w:val="000000" w:themeColor="text1"/>
          <w:u w:color="000000" w:themeColor="text1"/>
        </w:rPr>
        <w:t>story ca</w:t>
      </w:r>
      <w:r>
        <w:rPr>
          <w:color w:val="000000" w:themeColor="text1"/>
          <w:u w:color="000000" w:themeColor="text1"/>
        </w:rPr>
        <w:t>feteria wing was added in 1957;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FC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1954, a new building was built on Chestnut Ferry Road to house the </w:t>
      </w:r>
      <w:r w:rsidR="00922E13">
        <w:rPr>
          <w:color w:val="000000" w:themeColor="text1"/>
          <w:u w:color="000000" w:themeColor="text1"/>
        </w:rPr>
        <w:t>h</w:t>
      </w:r>
      <w:r w:rsidR="00F62FC8" w:rsidRPr="00A059BF">
        <w:rPr>
          <w:color w:val="000000" w:themeColor="text1"/>
          <w:u w:color="000000" w:themeColor="text1"/>
        </w:rPr>
        <w:t xml:space="preserve">igh </w:t>
      </w:r>
      <w:r w:rsidR="00922E13">
        <w:rPr>
          <w:color w:val="000000" w:themeColor="text1"/>
          <w:u w:color="000000" w:themeColor="text1"/>
        </w:rPr>
        <w:t>s</w:t>
      </w:r>
      <w:r w:rsidR="00F62FC8" w:rsidRPr="00A059BF">
        <w:rPr>
          <w:color w:val="000000" w:themeColor="text1"/>
          <w:u w:color="000000" w:themeColor="text1"/>
        </w:rPr>
        <w:t xml:space="preserve">chool students. </w:t>
      </w:r>
      <w:r w:rsidR="004D55E8">
        <w:rPr>
          <w:color w:val="000000" w:themeColor="text1"/>
          <w:u w:color="000000" w:themeColor="text1"/>
        </w:rPr>
        <w:t xml:space="preserve"> </w:t>
      </w:r>
      <w:r w:rsidR="00F62FC8" w:rsidRPr="00A059BF">
        <w:rPr>
          <w:color w:val="000000" w:themeColor="text1"/>
          <w:u w:color="000000" w:themeColor="text1"/>
        </w:rPr>
        <w:t xml:space="preserve">The </w:t>
      </w:r>
      <w:r w:rsidR="00922E13">
        <w:rPr>
          <w:color w:val="000000" w:themeColor="text1"/>
          <w:u w:color="000000" w:themeColor="text1"/>
        </w:rPr>
        <w:t>e</w:t>
      </w:r>
      <w:r w:rsidR="00F62FC8" w:rsidRPr="00A059BF">
        <w:rPr>
          <w:color w:val="000000" w:themeColor="text1"/>
          <w:u w:color="000000" w:themeColor="text1"/>
        </w:rPr>
        <w:t xml:space="preserve">lementary </w:t>
      </w:r>
      <w:r w:rsidR="00922E13">
        <w:rPr>
          <w:color w:val="000000" w:themeColor="text1"/>
          <w:u w:color="000000" w:themeColor="text1"/>
        </w:rPr>
        <w:t>s</w:t>
      </w:r>
      <w:r w:rsidR="00F62FC8" w:rsidRPr="00A059BF">
        <w:rPr>
          <w:color w:val="000000" w:themeColor="text1"/>
          <w:u w:color="000000" w:themeColor="text1"/>
        </w:rPr>
        <w:t>chool then occupied bot</w:t>
      </w:r>
      <w:r>
        <w:rPr>
          <w:color w:val="000000" w:themeColor="text1"/>
          <w:u w:color="000000" w:themeColor="text1"/>
        </w:rPr>
        <w:t>h buildings on Campbell Street; and</w:t>
      </w:r>
    </w:p>
    <w:p w:rsidR="005B38E8" w:rsidRDefault="005B38E8" w:rsidP="00F6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62FC8" w:rsidRPr="00A059BF">
        <w:rPr>
          <w:color w:val="000000" w:themeColor="text1"/>
          <w:u w:color="000000" w:themeColor="text1"/>
        </w:rPr>
        <w:t xml:space="preserve">n 1967, a new Jackson Junior High School was built on Chestnut Ferry Road. This school housed approximately eight hundred students </w:t>
      </w:r>
      <w:r w:rsidR="00922E13" w:rsidRPr="00A059BF">
        <w:rPr>
          <w:color w:val="000000" w:themeColor="text1"/>
          <w:u w:color="000000" w:themeColor="text1"/>
        </w:rPr>
        <w:t>drawn from Camden, Lugoff</w:t>
      </w:r>
      <w:r w:rsidR="00922E13">
        <w:rPr>
          <w:color w:val="000000" w:themeColor="text1"/>
          <w:u w:color="000000" w:themeColor="text1"/>
        </w:rPr>
        <w:t xml:space="preserve">, </w:t>
      </w:r>
      <w:r w:rsidR="00922E13" w:rsidRPr="00A059BF">
        <w:rPr>
          <w:color w:val="000000" w:themeColor="text1"/>
          <w:u w:color="000000" w:themeColor="text1"/>
        </w:rPr>
        <w:t>and St. Matthew</w:t>
      </w:r>
      <w:r w:rsidR="00922E13">
        <w:rPr>
          <w:color w:val="000000" w:themeColor="text1"/>
          <w:u w:color="000000" w:themeColor="text1"/>
        </w:rPr>
        <w:t xml:space="preserve">s </w:t>
      </w:r>
      <w:r w:rsidR="00F62FC8" w:rsidRPr="00A059BF">
        <w:rPr>
          <w:color w:val="000000" w:themeColor="text1"/>
          <w:u w:color="000000" w:themeColor="text1"/>
        </w:rPr>
        <w:t>in grades seven</w:t>
      </w:r>
      <w:r>
        <w:rPr>
          <w:color w:val="000000" w:themeColor="text1"/>
          <w:u w:color="000000" w:themeColor="text1"/>
        </w:rPr>
        <w:t>, eight, and nine</w:t>
      </w:r>
      <w:r w:rsidR="001C16FE">
        <w:rPr>
          <w:color w:val="000000" w:themeColor="text1"/>
          <w:u w:color="000000" w:themeColor="text1"/>
        </w:rPr>
        <w:t>.  In 1</w:t>
      </w:r>
      <w:r w:rsidR="001C16FE" w:rsidRPr="00A059BF">
        <w:rPr>
          <w:color w:val="000000" w:themeColor="text1"/>
          <w:u w:color="000000" w:themeColor="text1"/>
        </w:rPr>
        <w:t>970, the last Jackson Schools were eliminated</w:t>
      </w:r>
      <w:r w:rsidR="001C16FE">
        <w:rPr>
          <w:color w:val="000000" w:themeColor="text1"/>
          <w:u w:color="000000" w:themeColor="text1"/>
        </w:rPr>
        <w:t xml:space="preserve"> due to integration; </w:t>
      </w:r>
      <w:r>
        <w:rPr>
          <w:color w:val="000000" w:themeColor="text1"/>
          <w:u w:color="000000" w:themeColor="text1"/>
        </w:rPr>
        <w:t>and</w:t>
      </w:r>
    </w:p>
    <w:p w:rsidR="005B38E8" w:rsidRDefault="005B38E8" w:rsidP="005B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285A" w:rsidRDefault="005B38E8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 xml:space="preserve">Whereas, </w:t>
      </w:r>
      <w:r w:rsidR="0009285A">
        <w:rPr>
          <w:color w:val="000000" w:themeColor="text1"/>
          <w:u w:color="000000" w:themeColor="text1"/>
        </w:rPr>
        <w:t>in recognition of half a century of achievement on part of Jackson High School</w:t>
      </w:r>
      <w:r w:rsidR="00DE6DA5" w:rsidRPr="00DE6DA5">
        <w:rPr>
          <w:color w:val="000000" w:themeColor="text1"/>
          <w:u w:color="000000" w:themeColor="text1"/>
        </w:rPr>
        <w:t>’</w:t>
      </w:r>
      <w:r w:rsidR="0009285A">
        <w:rPr>
          <w:color w:val="000000" w:themeColor="text1"/>
          <w:u w:color="000000" w:themeColor="text1"/>
        </w:rPr>
        <w:t xml:space="preserve">s Class of 1960, the members of the South Carolina Senate take great pleasure in saluting the class at this special time in their history. </w:t>
      </w:r>
      <w:r w:rsidR="00B54D5A">
        <w:rPr>
          <w:color w:val="000000" w:themeColor="text1"/>
          <w:u w:color="000000" w:themeColor="text1"/>
        </w:rPr>
        <w:t xml:space="preserve"> </w:t>
      </w:r>
      <w:r w:rsidR="0009285A">
        <w:rPr>
          <w:color w:val="000000" w:themeColor="text1"/>
          <w:u w:color="000000" w:themeColor="text1"/>
        </w:rPr>
        <w:t>Now, therefore,</w:t>
      </w:r>
    </w:p>
    <w:p w:rsidR="0009285A" w:rsidRDefault="0009285A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0597F" w:rsidRDefault="0000597F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0597F" w:rsidRDefault="0000597F" w:rsidP="00092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3103" w:rsidRPr="00C0404F" w:rsidRDefault="00673103" w:rsidP="00673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>
        <w:t>congratulate and honor the members of the 1960 graduating class of Jackson High School in Camden, South Carolina, on the occasion of their Golden Anniversary on May 14</w:t>
      </w:r>
      <w:r w:rsidR="00DE6DA5">
        <w:noBreakHyphen/>
      </w:r>
      <w:r>
        <w:t>16, 2010, and to commend its members for their many accomplishments and contributions to their communities, states, and nation.</w:t>
      </w:r>
    </w:p>
    <w:p w:rsidR="0000597F" w:rsidRDefault="000059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75C3A" w:rsidRDefault="00E75C3A" w:rsidP="00E7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this resolution be forwarded to the historian of Jackson </w:t>
      </w:r>
      <w:r w:rsidR="007F7263">
        <w:t>High School to commemorate the Fiftieth C</w:t>
      </w:r>
      <w:r>
        <w:t xml:space="preserve">lass </w:t>
      </w:r>
      <w:r w:rsidR="007F7263">
        <w:t>R</w:t>
      </w:r>
      <w:r>
        <w:t>eunion of the Jackson High School Class of 1960</w:t>
      </w:r>
      <w:r w:rsidR="0000597F">
        <w:rPr>
          <w:rFonts w:eastAsia="Times New Roman"/>
        </w:rPr>
        <w:t>.</w:t>
      </w:r>
    </w:p>
    <w:p w:rsidR="00761255" w:rsidRDefault="00DE6DA5" w:rsidP="00E7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1255" w:rsidRDefault="00761255" w:rsidP="00A36BB1">
      <w:pPr>
        <w:suppressAutoHyphens/>
        <w:jc w:val="both"/>
        <w:rPr>
          <w:rFonts w:eastAsia="Times New Roman"/>
        </w:rPr>
      </w:pPr>
    </w:p>
    <w:sectPr w:rsidR="00761255" w:rsidSect="00A36B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97F" w:rsidRDefault="0000597F" w:rsidP="00522CE0">
      <w:r>
        <w:separator/>
      </w:r>
    </w:p>
  </w:endnote>
  <w:endnote w:type="continuationSeparator" w:id="0">
    <w:p w:rsidR="0000597F" w:rsidRDefault="000059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1AB44E-1628-409A-8281-457064CE1657}"/>
    <w:embedBold r:id="rId2" w:fontKey="{424F29CE-170F-4D17-8FB4-F72B8E18E5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776B03-1F72-4B45-B3FB-AB12D077DF10}"/>
    <w:embedBold r:id="rId4" w:fontKey="{810762B1-405D-40E2-A8FA-6EEF32250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8B90CF-0818-4167-8ADE-71EF545FD5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BB1" w:rsidRPr="00761255" w:rsidRDefault="00A36BB1" w:rsidP="007612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[1452]</w:t>
    </w:r>
    <w:r>
      <w:tab/>
    </w:r>
    <w:r w:rsidR="003F4A15">
      <w:fldChar w:fldCharType="begin"/>
    </w:r>
    <w:r w:rsidR="003F4A15">
      <w:instrText xml:space="preserve"> PAGE  \* MERGEFORMAT </w:instrText>
    </w:r>
    <w:r w:rsidR="003F4A15">
      <w:fldChar w:fldCharType="separate"/>
    </w:r>
    <w:r w:rsidR="003F4A15">
      <w:rPr>
        <w:noProof/>
      </w:rPr>
      <w:t>1</w:t>
    </w:r>
    <w:r w:rsidR="003F4A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97F" w:rsidRDefault="0000597F" w:rsidP="00522CE0">
      <w:r>
        <w:separator/>
      </w:r>
    </w:p>
  </w:footnote>
  <w:footnote w:type="continuationSeparator" w:id="0">
    <w:p w:rsidR="0000597F" w:rsidRDefault="000059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JACK.MRH.VAS"/>
    <w:docVar w:name="CoverAttorneyInitials" w:val="MRH"/>
    <w:docVar w:name="CoverAttorneyLastName" w:val="Hitchcock"/>
    <w:docVar w:name="CoverBillType" w:val="r"/>
    <w:docVar w:name="CoverSenator" w:val="VAS"/>
    <w:docVar w:name="dvBillNumber" w:val="1452"/>
    <w:docVar w:name="dvBillNumberPrefix" w:val="S. "/>
    <w:docVar w:name="dvOriginalBody" w:val="Senate"/>
    <w:docVar w:name="fulldraftpath" w:val="L:\S-RES\VAS\015JACK.MRH.VAS.DOCX"/>
    <w:docVar w:name="NameofBody" w:val="S"/>
    <w:docVar w:name="vgroup2" w:val="S-RES"/>
  </w:docVars>
  <w:rsids>
    <w:rsidRoot w:val="00CF305F"/>
    <w:rsid w:val="0000597F"/>
    <w:rsid w:val="00042AC1"/>
    <w:rsid w:val="000440F5"/>
    <w:rsid w:val="00046516"/>
    <w:rsid w:val="0007601D"/>
    <w:rsid w:val="0009285A"/>
    <w:rsid w:val="000A3F81"/>
    <w:rsid w:val="000B0720"/>
    <w:rsid w:val="000B5EAF"/>
    <w:rsid w:val="000F34DE"/>
    <w:rsid w:val="00104961"/>
    <w:rsid w:val="00170561"/>
    <w:rsid w:val="00186AC9"/>
    <w:rsid w:val="00197DF1"/>
    <w:rsid w:val="001B21C6"/>
    <w:rsid w:val="001B3DD9"/>
    <w:rsid w:val="001B7E5D"/>
    <w:rsid w:val="001C16FE"/>
    <w:rsid w:val="001D3BAC"/>
    <w:rsid w:val="00245C4E"/>
    <w:rsid w:val="002C1321"/>
    <w:rsid w:val="002C5896"/>
    <w:rsid w:val="002D3BED"/>
    <w:rsid w:val="002E7E0C"/>
    <w:rsid w:val="002F0F19"/>
    <w:rsid w:val="002F53A6"/>
    <w:rsid w:val="00307C2B"/>
    <w:rsid w:val="00377FDA"/>
    <w:rsid w:val="00383247"/>
    <w:rsid w:val="003D6E2B"/>
    <w:rsid w:val="003E7597"/>
    <w:rsid w:val="003F4A15"/>
    <w:rsid w:val="00415A7F"/>
    <w:rsid w:val="00450668"/>
    <w:rsid w:val="00454D92"/>
    <w:rsid w:val="00466AE2"/>
    <w:rsid w:val="004952FA"/>
    <w:rsid w:val="004A5124"/>
    <w:rsid w:val="004B6A22"/>
    <w:rsid w:val="004D55E8"/>
    <w:rsid w:val="004D7F37"/>
    <w:rsid w:val="00522CE0"/>
    <w:rsid w:val="005357EC"/>
    <w:rsid w:val="00565148"/>
    <w:rsid w:val="00586093"/>
    <w:rsid w:val="00593361"/>
    <w:rsid w:val="005A5017"/>
    <w:rsid w:val="005A648C"/>
    <w:rsid w:val="005B38E8"/>
    <w:rsid w:val="005F1745"/>
    <w:rsid w:val="005F2E2A"/>
    <w:rsid w:val="00610A0D"/>
    <w:rsid w:val="00617628"/>
    <w:rsid w:val="00673103"/>
    <w:rsid w:val="006C74EA"/>
    <w:rsid w:val="00711C9F"/>
    <w:rsid w:val="00720D40"/>
    <w:rsid w:val="0073051D"/>
    <w:rsid w:val="007318D4"/>
    <w:rsid w:val="007352DF"/>
    <w:rsid w:val="00761255"/>
    <w:rsid w:val="00765784"/>
    <w:rsid w:val="00776171"/>
    <w:rsid w:val="00776AD6"/>
    <w:rsid w:val="007A4390"/>
    <w:rsid w:val="007E5CB7"/>
    <w:rsid w:val="007F7263"/>
    <w:rsid w:val="00803054"/>
    <w:rsid w:val="008314D2"/>
    <w:rsid w:val="008908A3"/>
    <w:rsid w:val="008B2F42"/>
    <w:rsid w:val="008E185F"/>
    <w:rsid w:val="008F023B"/>
    <w:rsid w:val="00904E16"/>
    <w:rsid w:val="009162B3"/>
    <w:rsid w:val="00922E13"/>
    <w:rsid w:val="00927C62"/>
    <w:rsid w:val="00983951"/>
    <w:rsid w:val="00984124"/>
    <w:rsid w:val="00984640"/>
    <w:rsid w:val="00994F16"/>
    <w:rsid w:val="00995C37"/>
    <w:rsid w:val="009C118A"/>
    <w:rsid w:val="00A02011"/>
    <w:rsid w:val="00A054A3"/>
    <w:rsid w:val="00A14701"/>
    <w:rsid w:val="00A36BB1"/>
    <w:rsid w:val="00A4011E"/>
    <w:rsid w:val="00A86015"/>
    <w:rsid w:val="00A9594E"/>
    <w:rsid w:val="00AE59C8"/>
    <w:rsid w:val="00B10098"/>
    <w:rsid w:val="00B1113B"/>
    <w:rsid w:val="00B27D95"/>
    <w:rsid w:val="00B37116"/>
    <w:rsid w:val="00B54D5A"/>
    <w:rsid w:val="00B5790D"/>
    <w:rsid w:val="00B945C5"/>
    <w:rsid w:val="00BA20EA"/>
    <w:rsid w:val="00BB5AFC"/>
    <w:rsid w:val="00BC0A56"/>
    <w:rsid w:val="00BE352B"/>
    <w:rsid w:val="00C0020E"/>
    <w:rsid w:val="00C00B31"/>
    <w:rsid w:val="00C0404F"/>
    <w:rsid w:val="00C45366"/>
    <w:rsid w:val="00C57023"/>
    <w:rsid w:val="00C74052"/>
    <w:rsid w:val="00CA0A38"/>
    <w:rsid w:val="00CA6BA7"/>
    <w:rsid w:val="00CB187A"/>
    <w:rsid w:val="00CC0EC7"/>
    <w:rsid w:val="00CE7F1A"/>
    <w:rsid w:val="00CF305F"/>
    <w:rsid w:val="00D1088B"/>
    <w:rsid w:val="00D156D2"/>
    <w:rsid w:val="00D86943"/>
    <w:rsid w:val="00DA47B9"/>
    <w:rsid w:val="00DE6DA5"/>
    <w:rsid w:val="00E058D3"/>
    <w:rsid w:val="00E5040F"/>
    <w:rsid w:val="00E75C3A"/>
    <w:rsid w:val="00E76AD9"/>
    <w:rsid w:val="00E91E2F"/>
    <w:rsid w:val="00E9512F"/>
    <w:rsid w:val="00E957EE"/>
    <w:rsid w:val="00EA3546"/>
    <w:rsid w:val="00EB47AE"/>
    <w:rsid w:val="00EC34E1"/>
    <w:rsid w:val="00EE00A3"/>
    <w:rsid w:val="00F0095C"/>
    <w:rsid w:val="00F0234A"/>
    <w:rsid w:val="00F52959"/>
    <w:rsid w:val="00F55884"/>
    <w:rsid w:val="00F62FC8"/>
    <w:rsid w:val="00F83B0A"/>
    <w:rsid w:val="00FA557C"/>
    <w:rsid w:val="00FC0D36"/>
    <w:rsid w:val="00FC600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3962A89A-66E0-47A4-A824-0DC46857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6B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52_2010051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8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614</Words>
  <Characters>3241</Characters>
  <Application>Microsoft Office Word</Application>
  <DocSecurity>0</DocSecurity>
  <Lines>113</Lines>
  <Paragraphs>33</Paragraphs>
  <ScaleCrop>false</ScaleCrop>
  <Company> </Company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1452: Jackson High School - South Carolina Legislature Online</dc:title>
  <dc:subject/>
  <dc:creator>BonnieHuth</dc:creator>
  <cp:keywords/>
  <dc:description/>
  <cp:lastModifiedBy>N Cumfer</cp:lastModifiedBy>
  <cp:revision>8</cp:revision>
  <cp:lastPrinted>2010-05-17T19:56:00Z</cp:lastPrinted>
  <dcterms:created xsi:type="dcterms:W3CDTF">2010-05-18T16:33:00Z</dcterms:created>
  <dcterms:modified xsi:type="dcterms:W3CDTF">2014-11-24T15:17:00Z</dcterms:modified>
</cp:coreProperties>
</file>