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A52" w:rsidRDefault="00006A52" w:rsidP="00006A52">
      <w:pPr>
        <w:widowControl w:val="0"/>
        <w:jc w:val="center"/>
      </w:pPr>
      <w:bookmarkStart w:id="0" w:name="_GoBack"/>
      <w:bookmarkEnd w:id="0"/>
      <w:r w:rsidRPr="00006A52">
        <w:rPr>
          <w:b/>
        </w:rPr>
        <w:t>South Carolina General Assembly</w:t>
      </w:r>
    </w:p>
    <w:p w:rsidR="00006A52" w:rsidRDefault="00006A52" w:rsidP="00006A52">
      <w:pPr>
        <w:widowControl w:val="0"/>
        <w:jc w:val="center"/>
      </w:pPr>
      <w:r>
        <w:t>118th Session, 2009-2010</w:t>
      </w:r>
    </w:p>
    <w:p w:rsidR="00006A52" w:rsidRDefault="00006A52" w:rsidP="00006A52">
      <w:pPr>
        <w:widowControl w:val="0"/>
        <w:jc w:val="left"/>
      </w:pPr>
    </w:p>
    <w:p w:rsidR="00006A52" w:rsidRDefault="00006A52" w:rsidP="00006A52">
      <w:pPr>
        <w:widowControl w:val="0"/>
        <w:jc w:val="left"/>
        <w:rPr>
          <w:b/>
        </w:rPr>
      </w:pPr>
      <w:r w:rsidRPr="00006A52">
        <w:rPr>
          <w:b/>
        </w:rPr>
        <w:t>S.</w:t>
      </w:r>
      <w:r>
        <w:rPr>
          <w:b/>
        </w:rPr>
        <w:t xml:space="preserve"> </w:t>
      </w:r>
      <w:r w:rsidRPr="00006A52">
        <w:rPr>
          <w:b/>
        </w:rPr>
        <w:t>1485</w:t>
      </w:r>
    </w:p>
    <w:p w:rsidR="00006A52" w:rsidRDefault="00006A52" w:rsidP="00006A52">
      <w:pPr>
        <w:widowControl w:val="0"/>
        <w:jc w:val="left"/>
        <w:rPr>
          <w:b/>
        </w:rPr>
      </w:pPr>
    </w:p>
    <w:p w:rsidR="00006A52" w:rsidRDefault="00006A52" w:rsidP="00006A52">
      <w:pPr>
        <w:widowControl w:val="0"/>
        <w:jc w:val="left"/>
      </w:pPr>
      <w:r w:rsidRPr="00006A52">
        <w:rPr>
          <w:b/>
        </w:rPr>
        <w:t>STATUS INFORMATION</w:t>
      </w:r>
    </w:p>
    <w:p w:rsidR="00006A52" w:rsidRDefault="00006A52" w:rsidP="00006A52">
      <w:pPr>
        <w:widowControl w:val="0"/>
        <w:jc w:val="left"/>
      </w:pPr>
    </w:p>
    <w:p w:rsidR="00006A52" w:rsidRDefault="00006A52" w:rsidP="00006A52">
      <w:pPr>
        <w:widowControl w:val="0"/>
        <w:jc w:val="left"/>
      </w:pPr>
      <w:r>
        <w:t>Senate Resolution</w:t>
      </w:r>
    </w:p>
    <w:p w:rsidR="00006A52" w:rsidRDefault="00006A52" w:rsidP="00006A52">
      <w:pPr>
        <w:widowControl w:val="0"/>
        <w:jc w:val="left"/>
      </w:pPr>
      <w:r>
        <w:t>Sponsors: Senator Elliott</w:t>
      </w:r>
    </w:p>
    <w:p w:rsidR="00006A52" w:rsidRDefault="00006A52" w:rsidP="00006A52">
      <w:pPr>
        <w:widowControl w:val="0"/>
        <w:jc w:val="left"/>
      </w:pPr>
      <w:r>
        <w:t>Document Path: l:\council\bills\rm\1305htc10.docx</w:t>
      </w:r>
    </w:p>
    <w:p w:rsidR="00006A52" w:rsidRDefault="00006A52" w:rsidP="00006A52">
      <w:pPr>
        <w:widowControl w:val="0"/>
        <w:jc w:val="left"/>
      </w:pPr>
    </w:p>
    <w:p w:rsidR="00006A52" w:rsidRDefault="00006A52" w:rsidP="00006A52">
      <w:pPr>
        <w:widowControl w:val="0"/>
        <w:jc w:val="left"/>
      </w:pPr>
      <w:r>
        <w:t>Introduced in the Senate on May 27, 2010</w:t>
      </w:r>
    </w:p>
    <w:p w:rsidR="00006A52" w:rsidRDefault="00006A52" w:rsidP="00006A52">
      <w:pPr>
        <w:widowControl w:val="0"/>
        <w:jc w:val="left"/>
      </w:pPr>
      <w:r>
        <w:t>Adopted by the Senate on May 27, 2010</w:t>
      </w:r>
    </w:p>
    <w:p w:rsidR="00006A52" w:rsidRDefault="00006A52" w:rsidP="00006A52">
      <w:pPr>
        <w:widowControl w:val="0"/>
        <w:jc w:val="left"/>
      </w:pPr>
    </w:p>
    <w:p w:rsidR="00006A52" w:rsidRDefault="00006A52" w:rsidP="00006A52">
      <w:pPr>
        <w:widowControl w:val="0"/>
        <w:jc w:val="left"/>
      </w:pPr>
      <w:r>
        <w:t xml:space="preserve">Summary: </w:t>
      </w:r>
      <w:r w:rsidR="007E3198">
        <w:t>Chellie Bellamy</w:t>
      </w:r>
    </w:p>
    <w:p w:rsidR="00006A52" w:rsidRDefault="00006A52" w:rsidP="00006A52">
      <w:pPr>
        <w:widowControl w:val="0"/>
        <w:jc w:val="left"/>
      </w:pPr>
    </w:p>
    <w:p w:rsidR="00006A52" w:rsidRDefault="00006A52" w:rsidP="00006A52">
      <w:pPr>
        <w:widowControl w:val="0"/>
        <w:jc w:val="left"/>
      </w:pPr>
    </w:p>
    <w:p w:rsidR="00006A52" w:rsidRDefault="00006A52" w:rsidP="00006A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6A52">
        <w:rPr>
          <w:b/>
        </w:rPr>
        <w:t>HISTORY OF LEGISLATIVE ACTIONS</w:t>
      </w:r>
    </w:p>
    <w:p w:rsidR="00006A52" w:rsidRDefault="00006A52" w:rsidP="00006A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6A52" w:rsidRPr="00006A52" w:rsidRDefault="00006A52" w:rsidP="00006A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6A52">
        <w:rPr>
          <w:u w:val="single"/>
        </w:rPr>
        <w:tab/>
        <w:t>Date</w:t>
      </w:r>
      <w:r w:rsidRPr="00006A52">
        <w:rPr>
          <w:u w:val="single"/>
        </w:rPr>
        <w:tab/>
        <w:t>Body</w:t>
      </w:r>
      <w:r w:rsidRPr="00006A52">
        <w:rPr>
          <w:u w:val="single"/>
        </w:rPr>
        <w:tab/>
        <w:t>Action Description with journal page number</w:t>
      </w:r>
      <w:r w:rsidRPr="00006A52">
        <w:rPr>
          <w:u w:val="single"/>
        </w:rPr>
        <w:tab/>
      </w:r>
    </w:p>
    <w:p w:rsidR="00F95685" w:rsidRDefault="00F95685" w:rsidP="00F956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5/27/2010</w:t>
      </w:r>
      <w:r>
        <w:tab/>
        <w:t>Senate</w:t>
      </w:r>
      <w:r>
        <w:tab/>
      </w:r>
      <w:r w:rsidRPr="00F1494C">
        <w:t xml:space="preserve">Introduced and adopted </w:t>
      </w:r>
      <w:hyperlink r:id="rId7" w:history="1">
        <w:r w:rsidRPr="001C4431">
          <w:rPr>
            <w:rStyle w:val="Hyperlink"/>
          </w:rPr>
          <w:t>SJ</w:t>
        </w:r>
      </w:hyperlink>
      <w:r>
        <w:noBreakHyphen/>
      </w:r>
      <w:r w:rsidRPr="00F1494C">
        <w:t>8</w:t>
      </w:r>
    </w:p>
    <w:p w:rsidR="00F95685" w:rsidRDefault="00F95685" w:rsidP="00F956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6A52" w:rsidRPr="00006A52" w:rsidRDefault="00006A52" w:rsidP="00006A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6A52" w:rsidRDefault="00006A52" w:rsidP="00006A52">
      <w:r w:rsidRPr="00006A52">
        <w:rPr>
          <w:b/>
        </w:rPr>
        <w:t>VERSIONS OF THIS BILL</w:t>
      </w:r>
    </w:p>
    <w:p w:rsidR="00006A52" w:rsidRDefault="00006A52" w:rsidP="00006A52"/>
    <w:p w:rsidR="00006A52" w:rsidRDefault="00DD2A2B" w:rsidP="00006A52">
      <w:hyperlink r:id="rId8" w:history="1">
        <w:r w:rsidR="00006A52">
          <w:rPr>
            <w:rStyle w:val="Hyperlink"/>
          </w:rPr>
          <w:t>5/27/2010</w:t>
        </w:r>
      </w:hyperlink>
    </w:p>
    <w:p w:rsidR="00006A52" w:rsidRDefault="00006A52" w:rsidP="00006A52"/>
    <w:p w:rsidR="00006A52" w:rsidRDefault="00006A52" w:rsidP="00006A52">
      <w:pPr>
        <w:sectPr w:rsidR="00006A52" w:rsidSect="00006A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2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7C6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EEB" w:rsidRDefault="009707A0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84EEB">
        <w:t>EXPRESS THE PROFOUND SORROW OF THE MEMBERS OF THE SOUTH CAROLINA SENATE UPON</w:t>
      </w:r>
      <w:r w:rsidR="00F1055C">
        <w:t xml:space="preserve"> THE PASSING OF CHELLIE BELLAMY</w:t>
      </w:r>
      <w:r w:rsidR="009A4ADD">
        <w:t xml:space="preserve"> OF HORRY COUNTY</w:t>
      </w:r>
      <w:r w:rsidR="00F84EEB">
        <w:t>, AND TO EXTEND THE DEEPEST SYMPATHY TO HER FAMILY AND MANY FRIENDS.</w:t>
      </w:r>
    </w:p>
    <w:p w:rsidR="00687C63" w:rsidRDefault="00687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4EEB" w:rsidRDefault="00687C63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4EEB">
        <w:t xml:space="preserve">the members of the South Carolina Senate were deeply saddened to learn of the death of </w:t>
      </w:r>
      <w:r w:rsidR="00BE7F0F">
        <w:t>Chellie Bellamy</w:t>
      </w:r>
      <w:r w:rsidR="00F84EEB">
        <w:t xml:space="preserve"> on </w:t>
      </w:r>
      <w:r w:rsidR="00BE7F0F">
        <w:t xml:space="preserve">May 25, </w:t>
      </w:r>
      <w:r w:rsidR="00F84EEB">
        <w:t>2010; and</w:t>
      </w: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native of </w:t>
      </w:r>
      <w:r w:rsidR="00BE7F0F">
        <w:t>Little River</w:t>
      </w:r>
      <w:r w:rsidR="009A4ADD">
        <w:t xml:space="preserve"> in Horry County</w:t>
      </w:r>
      <w:r>
        <w:t xml:space="preserve">, </w:t>
      </w:r>
      <w:r w:rsidR="00BE7F0F">
        <w:t>Chellie Bellamy</w:t>
      </w:r>
      <w:r>
        <w:t xml:space="preserve"> was </w:t>
      </w:r>
      <w:r w:rsidR="00BE7F0F">
        <w:t xml:space="preserve">born on February 14, 1913, </w:t>
      </w:r>
      <w:r>
        <w:t xml:space="preserve">the daughter of </w:t>
      </w:r>
      <w:r w:rsidR="00BE7F0F">
        <w:t>Nathan and Amanda Stanley</w:t>
      </w:r>
      <w:r w:rsidR="00585925">
        <w:t xml:space="preserve">. She </w:t>
      </w:r>
      <w:r w:rsidR="00D50077">
        <w:t>attended</w:t>
      </w:r>
      <w:r w:rsidR="00585925">
        <w:t xml:space="preserve"> community schools since there were no public schools in her day</w:t>
      </w:r>
      <w:r>
        <w:t>; and</w:t>
      </w: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6854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she </w:t>
      </w:r>
      <w:r w:rsidR="00F93FF7">
        <w:t>worshipped</w:t>
      </w:r>
      <w:r>
        <w:t xml:space="preserve"> her God </w:t>
      </w:r>
      <w:r w:rsidR="00F93FF7">
        <w:t xml:space="preserve">at </w:t>
      </w:r>
      <w:r w:rsidR="00326854">
        <w:t xml:space="preserve">Mt. Calvary #2 Missionary </w:t>
      </w:r>
      <w:r>
        <w:t xml:space="preserve">Baptist Church, </w:t>
      </w:r>
      <w:r w:rsidR="00326854">
        <w:t xml:space="preserve">having joined the church at an early age, and served there in many </w:t>
      </w:r>
      <w:r w:rsidR="009A4ADD">
        <w:t>capacit</w:t>
      </w:r>
      <w:r w:rsidR="00326854">
        <w:t xml:space="preserve">ies until health considerations </w:t>
      </w:r>
      <w:r w:rsidR="009A4ADD">
        <w:t>required</w:t>
      </w:r>
      <w:r w:rsidR="00326854">
        <w:t xml:space="preserve"> her</w:t>
      </w:r>
      <w:r w:rsidR="009A4ADD">
        <w:t xml:space="preserve"> to be less active</w:t>
      </w:r>
      <w:r w:rsidR="00326854">
        <w:t xml:space="preserve">. She </w:t>
      </w:r>
      <w:r w:rsidR="00F93FF7">
        <w:t xml:space="preserve">was </w:t>
      </w:r>
      <w:r w:rsidR="00326854">
        <w:t>a member of the Senior Choir, Mothers</w:t>
      </w:r>
      <w:r w:rsidR="008516AF" w:rsidRPr="008516AF">
        <w:t>’</w:t>
      </w:r>
      <w:r w:rsidR="00326854">
        <w:t xml:space="preserve"> Board, and Missionary Society and was the oldest Mother of the Church; and</w:t>
      </w:r>
    </w:p>
    <w:p w:rsidR="00326854" w:rsidRDefault="00326854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6854" w:rsidRDefault="00326854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0F3D" w:rsidRPr="00371F1A">
        <w:rPr>
          <w:color w:val="000000" w:themeColor="text1"/>
          <w:u w:color="000000" w:themeColor="text1"/>
        </w:rPr>
        <w:t>Aunt Chellie, as she was called by many</w:t>
      </w:r>
      <w:r w:rsidR="002F0F3D">
        <w:rPr>
          <w:color w:val="000000" w:themeColor="text1"/>
          <w:u w:color="000000" w:themeColor="text1"/>
        </w:rPr>
        <w:t>,</w:t>
      </w:r>
      <w:r w:rsidR="002F0F3D" w:rsidRPr="00371F1A">
        <w:rPr>
          <w:color w:val="000000" w:themeColor="text1"/>
          <w:u w:color="000000" w:themeColor="text1"/>
        </w:rPr>
        <w:t xml:space="preserve"> </w:t>
      </w:r>
      <w:r w:rsidR="007F5D9A">
        <w:rPr>
          <w:color w:val="000000" w:themeColor="text1"/>
          <w:u w:color="000000" w:themeColor="text1"/>
        </w:rPr>
        <w:t xml:space="preserve">for many years </w:t>
      </w:r>
      <w:r w:rsidR="002F0F3D" w:rsidRPr="00371F1A">
        <w:rPr>
          <w:color w:val="000000" w:themeColor="text1"/>
          <w:u w:color="000000" w:themeColor="text1"/>
        </w:rPr>
        <w:t xml:space="preserve">was employed </w:t>
      </w:r>
      <w:r w:rsidR="007F5D9A">
        <w:rPr>
          <w:color w:val="000000" w:themeColor="text1"/>
          <w:u w:color="000000" w:themeColor="text1"/>
        </w:rPr>
        <w:t>at the home of</w:t>
      </w:r>
      <w:r w:rsidR="002F0F3D" w:rsidRPr="00371F1A">
        <w:rPr>
          <w:color w:val="000000" w:themeColor="text1"/>
          <w:u w:color="000000" w:themeColor="text1"/>
        </w:rPr>
        <w:t xml:space="preserve"> the Barnhill family</w:t>
      </w:r>
      <w:r w:rsidR="007F5D9A">
        <w:rPr>
          <w:color w:val="000000" w:themeColor="text1"/>
          <w:u w:color="000000" w:themeColor="text1"/>
        </w:rPr>
        <w:t>, w</w:t>
      </w:r>
      <w:r w:rsidR="002F0F3D" w:rsidRPr="00371F1A">
        <w:rPr>
          <w:color w:val="000000" w:themeColor="text1"/>
          <w:u w:color="000000" w:themeColor="text1"/>
        </w:rPr>
        <w:t>here she nurtured and cared for their children.</w:t>
      </w:r>
      <w:r w:rsidR="002F0F3D">
        <w:rPr>
          <w:color w:val="000000" w:themeColor="text1"/>
          <w:u w:color="000000" w:themeColor="text1"/>
        </w:rPr>
        <w:t xml:space="preserve"> </w:t>
      </w:r>
      <w:r w:rsidR="002F0F3D" w:rsidRPr="00371F1A">
        <w:rPr>
          <w:color w:val="000000" w:themeColor="text1"/>
          <w:u w:color="000000" w:themeColor="text1"/>
        </w:rPr>
        <w:t>Later</w:t>
      </w:r>
      <w:r w:rsidR="00DF62CF">
        <w:rPr>
          <w:color w:val="000000" w:themeColor="text1"/>
          <w:u w:color="000000" w:themeColor="text1"/>
        </w:rPr>
        <w:t>,</w:t>
      </w:r>
      <w:r w:rsidR="002F0F3D" w:rsidRPr="00371F1A">
        <w:rPr>
          <w:color w:val="000000" w:themeColor="text1"/>
          <w:u w:color="000000" w:themeColor="text1"/>
        </w:rPr>
        <w:t xml:space="preserve"> she became a farmer.</w:t>
      </w:r>
      <w:r w:rsidR="002F0F3D">
        <w:rPr>
          <w:color w:val="000000" w:themeColor="text1"/>
          <w:u w:color="000000" w:themeColor="text1"/>
        </w:rPr>
        <w:t xml:space="preserve"> A favorite with her neighbors, s</w:t>
      </w:r>
      <w:r w:rsidR="002F0F3D" w:rsidRPr="00371F1A">
        <w:rPr>
          <w:color w:val="000000" w:themeColor="text1"/>
          <w:u w:color="000000" w:themeColor="text1"/>
        </w:rPr>
        <w:t>he enjoyed walking through the community, visiting</w:t>
      </w:r>
      <w:r w:rsidR="00EC4D02">
        <w:rPr>
          <w:color w:val="000000" w:themeColor="text1"/>
          <w:u w:color="000000" w:themeColor="text1"/>
        </w:rPr>
        <w:t xml:space="preserve">, </w:t>
      </w:r>
      <w:r w:rsidR="002F0F3D" w:rsidRPr="00371F1A">
        <w:rPr>
          <w:color w:val="000000" w:themeColor="text1"/>
          <w:u w:color="000000" w:themeColor="text1"/>
        </w:rPr>
        <w:t>helping others</w:t>
      </w:r>
      <w:r w:rsidR="00EC4D02">
        <w:rPr>
          <w:color w:val="000000" w:themeColor="text1"/>
          <w:u w:color="000000" w:themeColor="text1"/>
        </w:rPr>
        <w:t xml:space="preserve">, and </w:t>
      </w:r>
      <w:r w:rsidR="002F0F3D" w:rsidRPr="00371F1A">
        <w:rPr>
          <w:color w:val="000000" w:themeColor="text1"/>
          <w:u w:color="000000" w:themeColor="text1"/>
        </w:rPr>
        <w:t>crack</w:t>
      </w:r>
      <w:r w:rsidR="00EC4D02">
        <w:rPr>
          <w:color w:val="000000" w:themeColor="text1"/>
          <w:u w:color="000000" w:themeColor="text1"/>
        </w:rPr>
        <w:t xml:space="preserve">ing </w:t>
      </w:r>
      <w:r w:rsidR="001D2836">
        <w:rPr>
          <w:color w:val="000000" w:themeColor="text1"/>
          <w:u w:color="000000" w:themeColor="text1"/>
        </w:rPr>
        <w:t xml:space="preserve">jokes </w:t>
      </w:r>
      <w:r w:rsidR="00EC4D02">
        <w:rPr>
          <w:color w:val="000000" w:themeColor="text1"/>
          <w:u w:color="000000" w:themeColor="text1"/>
        </w:rPr>
        <w:t>that made both</w:t>
      </w:r>
      <w:r w:rsidR="002F0F3D" w:rsidRPr="00371F1A">
        <w:rPr>
          <w:color w:val="000000" w:themeColor="text1"/>
          <w:u w:color="000000" w:themeColor="text1"/>
        </w:rPr>
        <w:t xml:space="preserve"> young and old laugh</w:t>
      </w:r>
      <w:r w:rsidR="002F0F3D">
        <w:rPr>
          <w:color w:val="000000" w:themeColor="text1"/>
          <w:u w:color="000000" w:themeColor="text1"/>
        </w:rPr>
        <w:t xml:space="preserve">; and </w:t>
      </w:r>
    </w:p>
    <w:p w:rsidR="00326854" w:rsidRDefault="00326854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preceded in death by her beloved husband, </w:t>
      </w:r>
      <w:r w:rsidR="00282996">
        <w:t xml:space="preserve">Lester S. Bellamy, </w:t>
      </w:r>
      <w:r>
        <w:t xml:space="preserve">she leaves to cherish her memory </w:t>
      </w:r>
      <w:r w:rsidR="00282996">
        <w:t>son Lester D. Bellamy, grandson</w:t>
      </w:r>
      <w:r w:rsidR="00B81057">
        <w:t xml:space="preserve"> Terry Bellamy</w:t>
      </w:r>
      <w:r w:rsidR="00282996">
        <w:t>, great</w:t>
      </w:r>
      <w:r w:rsidR="008516AF">
        <w:noBreakHyphen/>
      </w:r>
      <w:r w:rsidR="00282996">
        <w:t>granddaughter</w:t>
      </w:r>
      <w:r w:rsidR="00B81057">
        <w:t xml:space="preserve"> Jocelyn Bellamy</w:t>
      </w:r>
      <w:r w:rsidR="00282996">
        <w:t xml:space="preserve">, </w:t>
      </w:r>
      <w:r w:rsidR="00282996">
        <w:lastRenderedPageBreak/>
        <w:t xml:space="preserve">and </w:t>
      </w:r>
      <w:r>
        <w:t>a host of other relatives and friends. She will be greatly missed. Now, therefore,</w:t>
      </w: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express their profound sorrow upon the passing of </w:t>
      </w:r>
      <w:r w:rsidR="004D0103">
        <w:t>Chellie Bellamy</w:t>
      </w:r>
      <w:r w:rsidR="009A4ADD">
        <w:t xml:space="preserve"> of Horry County</w:t>
      </w:r>
      <w:r>
        <w:t>, and extend the deepest sympathy to her family and many friends.</w:t>
      </w: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EEB" w:rsidRDefault="00F84EEB" w:rsidP="00F84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C22A87">
        <w:t>Lester D. Bellamy</w:t>
      </w:r>
      <w:r>
        <w:t xml:space="preserve"> for the family.</w:t>
      </w:r>
    </w:p>
    <w:p w:rsidR="00502342" w:rsidRDefault="008516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2342" w:rsidRDefault="00502342" w:rsidP="00006A52">
      <w:pPr>
        <w:suppressAutoHyphens/>
      </w:pPr>
    </w:p>
    <w:sectPr w:rsidR="00502342" w:rsidSect="00006A5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EEB" w:rsidRDefault="00F84EEB" w:rsidP="009F0C77">
      <w:r>
        <w:separator/>
      </w:r>
    </w:p>
  </w:endnote>
  <w:endnote w:type="continuationSeparator" w:id="0">
    <w:p w:rsidR="00F84EEB" w:rsidRDefault="00F84E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49B1AB-CC63-4B19-83A2-79061C8DAD40}"/>
    <w:embedBold r:id="rId2" w:fontKey="{977FC150-3860-4B91-A478-71EA141DFF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1D46FE-6CC3-4BF4-B2EF-806226D102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FF81EA6-BA4E-49DC-90E9-D30D8DBD28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304256-5BC1-4B9E-A6BA-419AB832F6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A52" w:rsidRPr="00502342" w:rsidRDefault="00006A52" w:rsidP="005023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[1485]</w:t>
    </w:r>
    <w:r>
      <w:tab/>
    </w:r>
    <w:r w:rsidR="00DD2A2B">
      <w:fldChar w:fldCharType="begin"/>
    </w:r>
    <w:r w:rsidR="00DD2A2B">
      <w:instrText xml:space="preserve"> PAGE  \* MERGEFORMAT </w:instrText>
    </w:r>
    <w:r w:rsidR="00DD2A2B">
      <w:fldChar w:fldCharType="separate"/>
    </w:r>
    <w:r w:rsidR="00DD2A2B">
      <w:rPr>
        <w:noProof/>
      </w:rPr>
      <w:t>1</w:t>
    </w:r>
    <w:r w:rsidR="00DD2A2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EEB" w:rsidRDefault="00F84EEB" w:rsidP="009F0C77">
      <w:r>
        <w:separator/>
      </w:r>
    </w:p>
  </w:footnote>
  <w:footnote w:type="continuationSeparator" w:id="0">
    <w:p w:rsidR="00F84EEB" w:rsidRDefault="00F84E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05HTC10"/>
    <w:docVar w:name="CoverBillType" w:val="r"/>
    <w:docVar w:name="docpath" w:val="L:\Council\bills\RM\1305HTC10.DOCX"/>
    <w:docVar w:name="dvBillNumber" w:val="148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10F34"/>
    <w:rsid w:val="00006A52"/>
    <w:rsid w:val="00010CFB"/>
    <w:rsid w:val="00026C9A"/>
    <w:rsid w:val="000965A1"/>
    <w:rsid w:val="000E1785"/>
    <w:rsid w:val="001023A4"/>
    <w:rsid w:val="0010776B"/>
    <w:rsid w:val="00110403"/>
    <w:rsid w:val="00133E66"/>
    <w:rsid w:val="00134ACF"/>
    <w:rsid w:val="00144E15"/>
    <w:rsid w:val="001A4A62"/>
    <w:rsid w:val="001A681E"/>
    <w:rsid w:val="001C4431"/>
    <w:rsid w:val="001D08F2"/>
    <w:rsid w:val="001D2836"/>
    <w:rsid w:val="002037CA"/>
    <w:rsid w:val="002047A2"/>
    <w:rsid w:val="002321B6"/>
    <w:rsid w:val="0023696B"/>
    <w:rsid w:val="00250967"/>
    <w:rsid w:val="00255A9B"/>
    <w:rsid w:val="002759C5"/>
    <w:rsid w:val="00277DEE"/>
    <w:rsid w:val="00280D88"/>
    <w:rsid w:val="00282996"/>
    <w:rsid w:val="00294ABE"/>
    <w:rsid w:val="002A3EB4"/>
    <w:rsid w:val="002E6651"/>
    <w:rsid w:val="002F0F3D"/>
    <w:rsid w:val="00325348"/>
    <w:rsid w:val="00326854"/>
    <w:rsid w:val="00393688"/>
    <w:rsid w:val="003D411E"/>
    <w:rsid w:val="003E3C1E"/>
    <w:rsid w:val="003E6148"/>
    <w:rsid w:val="00400EAA"/>
    <w:rsid w:val="0041760A"/>
    <w:rsid w:val="004760F1"/>
    <w:rsid w:val="004809EE"/>
    <w:rsid w:val="004D0103"/>
    <w:rsid w:val="00502342"/>
    <w:rsid w:val="00511EE9"/>
    <w:rsid w:val="00521E00"/>
    <w:rsid w:val="005716B5"/>
    <w:rsid w:val="00577C6C"/>
    <w:rsid w:val="0058501B"/>
    <w:rsid w:val="00585925"/>
    <w:rsid w:val="005B32D0"/>
    <w:rsid w:val="006029C3"/>
    <w:rsid w:val="006215AA"/>
    <w:rsid w:val="006340D9"/>
    <w:rsid w:val="00643B8E"/>
    <w:rsid w:val="00665EBC"/>
    <w:rsid w:val="00682A2A"/>
    <w:rsid w:val="00687C63"/>
    <w:rsid w:val="0069470D"/>
    <w:rsid w:val="006A476C"/>
    <w:rsid w:val="006C6A93"/>
    <w:rsid w:val="006E02F9"/>
    <w:rsid w:val="00753C04"/>
    <w:rsid w:val="00756946"/>
    <w:rsid w:val="00757F80"/>
    <w:rsid w:val="007608B4"/>
    <w:rsid w:val="00771EEC"/>
    <w:rsid w:val="00786819"/>
    <w:rsid w:val="007A325A"/>
    <w:rsid w:val="007E3198"/>
    <w:rsid w:val="007E37F1"/>
    <w:rsid w:val="007F1523"/>
    <w:rsid w:val="007F509E"/>
    <w:rsid w:val="007F5799"/>
    <w:rsid w:val="007F5D9A"/>
    <w:rsid w:val="007F6947"/>
    <w:rsid w:val="008516AF"/>
    <w:rsid w:val="00872729"/>
    <w:rsid w:val="008F4429"/>
    <w:rsid w:val="009352BB"/>
    <w:rsid w:val="00940827"/>
    <w:rsid w:val="009707A0"/>
    <w:rsid w:val="00990668"/>
    <w:rsid w:val="009A4ADD"/>
    <w:rsid w:val="009B78AD"/>
    <w:rsid w:val="009F0C77"/>
    <w:rsid w:val="009F4DD1"/>
    <w:rsid w:val="00A64E80"/>
    <w:rsid w:val="00A741D9"/>
    <w:rsid w:val="00A9741D"/>
    <w:rsid w:val="00AD4B17"/>
    <w:rsid w:val="00B26FA6"/>
    <w:rsid w:val="00B741CB"/>
    <w:rsid w:val="00B81057"/>
    <w:rsid w:val="00B934F3"/>
    <w:rsid w:val="00B97D18"/>
    <w:rsid w:val="00BB6347"/>
    <w:rsid w:val="00BD2134"/>
    <w:rsid w:val="00BE7F0F"/>
    <w:rsid w:val="00C0089A"/>
    <w:rsid w:val="00C038D8"/>
    <w:rsid w:val="00C045DD"/>
    <w:rsid w:val="00C22A87"/>
    <w:rsid w:val="00C3136F"/>
    <w:rsid w:val="00C3483A"/>
    <w:rsid w:val="00C74E9D"/>
    <w:rsid w:val="00C82FD3"/>
    <w:rsid w:val="00CA66F4"/>
    <w:rsid w:val="00CC6B7B"/>
    <w:rsid w:val="00CD3619"/>
    <w:rsid w:val="00CF4447"/>
    <w:rsid w:val="00D10F34"/>
    <w:rsid w:val="00D34877"/>
    <w:rsid w:val="00D405E7"/>
    <w:rsid w:val="00D41D56"/>
    <w:rsid w:val="00D50077"/>
    <w:rsid w:val="00D6260D"/>
    <w:rsid w:val="00D6662B"/>
    <w:rsid w:val="00D95E2F"/>
    <w:rsid w:val="00D970A9"/>
    <w:rsid w:val="00DB3AC0"/>
    <w:rsid w:val="00DD2A2B"/>
    <w:rsid w:val="00DE68F0"/>
    <w:rsid w:val="00DF3845"/>
    <w:rsid w:val="00DF62CF"/>
    <w:rsid w:val="00DF7E17"/>
    <w:rsid w:val="00E82389"/>
    <w:rsid w:val="00EB00A2"/>
    <w:rsid w:val="00EB1BF3"/>
    <w:rsid w:val="00EC4D02"/>
    <w:rsid w:val="00EF3EEE"/>
    <w:rsid w:val="00F1055C"/>
    <w:rsid w:val="00F149A7"/>
    <w:rsid w:val="00F50BAF"/>
    <w:rsid w:val="00F52C10"/>
    <w:rsid w:val="00F81FFD"/>
    <w:rsid w:val="00F84EEB"/>
    <w:rsid w:val="00F85228"/>
    <w:rsid w:val="00F93FF7"/>
    <w:rsid w:val="00F95685"/>
    <w:rsid w:val="00FB6773"/>
    <w:rsid w:val="00FE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BEA28FE-2C12-4CB1-AF6E-D3D6C334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16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6B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6A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485_2010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5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1475E-5D3D-4571-9A0A-99D849B25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380</Words>
  <Characters>1956</Characters>
  <Application>Microsoft Office Word</Application>
  <DocSecurity>0</DocSecurity>
  <Lines>83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1485: Chellie Bellamy - South Carolina Legislature Online</dc:title>
  <dc:subject/>
  <dc:creator>rosannemcdowell</dc:creator>
  <cp:keywords/>
  <dc:description/>
  <cp:lastModifiedBy>N Cumfer</cp:lastModifiedBy>
  <cp:revision>7</cp:revision>
  <cp:lastPrinted>2010-05-26T19:07:00Z</cp:lastPrinted>
  <dcterms:created xsi:type="dcterms:W3CDTF">2010-05-27T17:10:00Z</dcterms:created>
  <dcterms:modified xsi:type="dcterms:W3CDTF">2014-11-24T15:18:00Z</dcterms:modified>
</cp:coreProperties>
</file>