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69B" w:rsidRDefault="000758C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9769B" w:rsidRDefault="000758C5">
      <w:pPr>
        <w:widowControl w:val="0"/>
        <w:jc w:val="center"/>
      </w:pPr>
      <w:r>
        <w:t>118th Session, 2009-2010</w:t>
      </w:r>
    </w:p>
    <w:p w:rsidR="0089769B" w:rsidRDefault="0089769B">
      <w:pPr>
        <w:widowControl w:val="0"/>
        <w:jc w:val="left"/>
      </w:pPr>
    </w:p>
    <w:p w:rsidR="0089769B" w:rsidRDefault="000758C5">
      <w:pPr>
        <w:widowControl w:val="0"/>
        <w:jc w:val="left"/>
        <w:rPr>
          <w:b/>
        </w:rPr>
      </w:pPr>
      <w:r>
        <w:rPr>
          <w:b/>
        </w:rPr>
        <w:t>H. 3039</w:t>
      </w:r>
    </w:p>
    <w:p w:rsidR="0089769B" w:rsidRDefault="0089769B">
      <w:pPr>
        <w:widowControl w:val="0"/>
        <w:jc w:val="left"/>
        <w:rPr>
          <w:b/>
        </w:rPr>
      </w:pPr>
    </w:p>
    <w:p w:rsidR="0089769B" w:rsidRDefault="000758C5">
      <w:pPr>
        <w:widowControl w:val="0"/>
        <w:jc w:val="left"/>
      </w:pPr>
      <w:r>
        <w:rPr>
          <w:b/>
        </w:rPr>
        <w:t>STATUS INFORMATION</w:t>
      </w:r>
    </w:p>
    <w:p w:rsidR="0089769B" w:rsidRDefault="0089769B">
      <w:pPr>
        <w:widowControl w:val="0"/>
        <w:jc w:val="left"/>
      </w:pPr>
    </w:p>
    <w:p w:rsidR="0089769B" w:rsidRDefault="000758C5">
      <w:pPr>
        <w:widowControl w:val="0"/>
        <w:jc w:val="left"/>
      </w:pPr>
      <w:r>
        <w:t>General Bill</w:t>
      </w:r>
    </w:p>
    <w:p w:rsidR="0089769B" w:rsidRDefault="000758C5">
      <w:pPr>
        <w:widowControl w:val="0"/>
        <w:jc w:val="left"/>
      </w:pPr>
      <w:r>
        <w:t>Sponsors: Rep. Kirsh</w:t>
      </w:r>
    </w:p>
    <w:p w:rsidR="0089769B" w:rsidRDefault="000758C5">
      <w:pPr>
        <w:widowControl w:val="0"/>
        <w:jc w:val="left"/>
      </w:pPr>
      <w:r>
        <w:t>Document Path: l:\council\bills\ms\7012zw09.docx</w:t>
      </w:r>
    </w:p>
    <w:p w:rsidR="0089769B" w:rsidRDefault="0089769B">
      <w:pPr>
        <w:widowControl w:val="0"/>
        <w:jc w:val="left"/>
      </w:pPr>
    </w:p>
    <w:p w:rsidR="0089769B" w:rsidRDefault="000758C5">
      <w:pPr>
        <w:widowControl w:val="0"/>
        <w:jc w:val="left"/>
      </w:pPr>
      <w:r>
        <w:t>Introduced in the House on January 13, 2009</w:t>
      </w:r>
    </w:p>
    <w:p w:rsidR="0089769B" w:rsidRDefault="000758C5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89769B" w:rsidRDefault="0089769B">
      <w:pPr>
        <w:widowControl w:val="0"/>
        <w:jc w:val="left"/>
      </w:pPr>
    </w:p>
    <w:p w:rsidR="0089769B" w:rsidRDefault="000758C5">
      <w:pPr>
        <w:widowControl w:val="0"/>
        <w:jc w:val="left"/>
      </w:pPr>
      <w:r>
        <w:t>Summary: Countywide toll-free calling</w:t>
      </w:r>
    </w:p>
    <w:p w:rsidR="0089769B" w:rsidRDefault="0089769B">
      <w:pPr>
        <w:widowControl w:val="0"/>
        <w:jc w:val="left"/>
      </w:pPr>
    </w:p>
    <w:p w:rsidR="0089769B" w:rsidRDefault="0089769B">
      <w:pPr>
        <w:widowControl w:val="0"/>
        <w:jc w:val="left"/>
      </w:pPr>
    </w:p>
    <w:p w:rsidR="0089769B" w:rsidRDefault="0007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9769B" w:rsidRDefault="008976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769B" w:rsidRDefault="0007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9769B" w:rsidRDefault="0007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89769B" w:rsidRDefault="0007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89769B" w:rsidRDefault="0007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54541A">
          <w:rPr>
            <w:rStyle w:val="Hyperlink"/>
          </w:rPr>
          <w:t>HJ</w:t>
        </w:r>
      </w:hyperlink>
      <w:r>
        <w:noBreakHyphen/>
        <w:t>30</w:t>
      </w:r>
    </w:p>
    <w:p w:rsidR="0089769B" w:rsidRDefault="0007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54541A">
          <w:rPr>
            <w:rStyle w:val="Hyperlink"/>
          </w:rPr>
          <w:t>HJ</w:t>
        </w:r>
      </w:hyperlink>
      <w:r>
        <w:noBreakHyphen/>
        <w:t>30</w:t>
      </w:r>
    </w:p>
    <w:p w:rsidR="0089769B" w:rsidRDefault="008976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69B" w:rsidRDefault="008976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769B" w:rsidRDefault="000758C5">
      <w:pPr>
        <w:widowControl w:val="0"/>
        <w:jc w:val="left"/>
      </w:pPr>
      <w:r>
        <w:rPr>
          <w:b/>
        </w:rPr>
        <w:t>VERSIONS OF THIS BILL</w:t>
      </w:r>
    </w:p>
    <w:p w:rsidR="0089769B" w:rsidRDefault="0089769B">
      <w:pPr>
        <w:widowControl w:val="0"/>
        <w:jc w:val="left"/>
      </w:pPr>
    </w:p>
    <w:p w:rsidR="0089769B" w:rsidRDefault="00036C59">
      <w:pPr>
        <w:widowControl w:val="0"/>
        <w:jc w:val="left"/>
      </w:pPr>
      <w:hyperlink r:id="rId9" w:history="1">
        <w:r w:rsidR="000758C5">
          <w:rPr>
            <w:rStyle w:val="Hyperlink"/>
          </w:rPr>
          <w:t>12/9/2008</w:t>
        </w:r>
      </w:hyperlink>
    </w:p>
    <w:p w:rsidR="0089769B" w:rsidRDefault="0089769B"/>
    <w:p w:rsidR="0089769B" w:rsidRDefault="0089769B">
      <w:pPr>
        <w:sectPr w:rsidR="008976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769B" w:rsidRDefault="0089769B">
      <w:pPr>
        <w:pStyle w:val="BillDots"/>
      </w:pPr>
    </w:p>
    <w:p w:rsidR="0089769B" w:rsidRDefault="0089769B">
      <w:pPr>
        <w:pStyle w:val="Numbersforbills"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9</w:t>
      </w:r>
      <w:r>
        <w:noBreakHyphen/>
        <w:t>255 SO AS TO PROVIDE THAT THE PUBLIC SERVICE COMMISSION REQUIRE COUNTYWIDE TOLL</w:t>
      </w:r>
      <w:r>
        <w:noBreakHyphen/>
        <w:t>FREE CALLING TO BE PROVIDED BY ALL TELEPHONE UTILITIES OPERATING WITHIN A COUNTY BY JULY 1, 2009, AND TO PROVIDE FOR RELATED MATTERS.</w:t>
      </w: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9, title 58 of the 1976 Code is amended by adding:</w:t>
      </w: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9</w:t>
      </w:r>
      <w:r>
        <w:noBreakHyphen/>
        <w:t>255.</w:t>
      </w:r>
      <w:r>
        <w:tab/>
        <w:t>(A)</w:t>
      </w:r>
      <w:r>
        <w:tab/>
        <w:t>Unless otherwise prohibited by law, the commission shall require countywide toll</w:t>
      </w:r>
      <w:r>
        <w:noBreakHyphen/>
        <w:t>free calling to be provided by all telephone utilities operating within a county by July 1, 2009.  If two or more telephone utilities operate in the same county, each telephone utility shall provide countywide toll</w:t>
      </w:r>
      <w:r>
        <w:noBreakHyphen/>
        <w:t>free calling to and from telephones within the area served by the other telephone utility or telephone utilities in the county.</w:t>
      </w: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The commission shall require telephone utilities to enter into negotiations to provide for countywide toll</w:t>
      </w:r>
      <w:r>
        <w:noBreakHyphen/>
        <w:t>free calling throughout their service areas.  If the telephone utilities are unable to reach an agreement within a time frame consistent with the requirements of this section, the commission shall impose its own countywide toll</w:t>
      </w:r>
      <w:r>
        <w:noBreakHyphen/>
        <w:t>free calling plan.”</w:t>
      </w:r>
    </w:p>
    <w:p w:rsidR="0089769B" w:rsidRDefault="00897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769B" w:rsidRDefault="00075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769B" w:rsidRDefault="0089769B">
      <w:pPr>
        <w:suppressAutoHyphens/>
      </w:pPr>
    </w:p>
    <w:sectPr w:rsidR="0089769B" w:rsidSect="008976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69B" w:rsidRDefault="000758C5">
      <w:r>
        <w:separator/>
      </w:r>
    </w:p>
  </w:endnote>
  <w:endnote w:type="continuationSeparator" w:id="0">
    <w:p w:rsidR="0089769B" w:rsidRDefault="00075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A26AA-E201-4FD9-909C-5E1A12AAF65D}"/>
    <w:embedBold r:id="rId2" w:fontKey="{C2BB835E-1EBF-4949-9953-286FEB4260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596438-4D9A-47F3-94CF-37867F2DFF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23FAB9-5B67-4C53-A909-81301B8243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2F206E-140D-4785-9E39-6B27383824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69B" w:rsidRDefault="000758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[3039]</w:t>
    </w:r>
    <w:r>
      <w:tab/>
    </w:r>
    <w:r w:rsidR="00036C59">
      <w:fldChar w:fldCharType="begin"/>
    </w:r>
    <w:r w:rsidR="00036C59">
      <w:instrText xml:space="preserve"> PAGE  \* MERGEFORMAT </w:instrText>
    </w:r>
    <w:r w:rsidR="00036C59">
      <w:fldChar w:fldCharType="separate"/>
    </w:r>
    <w:r w:rsidR="00036C59">
      <w:rPr>
        <w:noProof/>
      </w:rPr>
      <w:t>1</w:t>
    </w:r>
    <w:r w:rsidR="00036C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69B" w:rsidRDefault="000758C5">
      <w:r>
        <w:separator/>
      </w:r>
    </w:p>
  </w:footnote>
  <w:footnote w:type="continuationSeparator" w:id="0">
    <w:p w:rsidR="0089769B" w:rsidRDefault="000758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12ZW09"/>
    <w:docVar w:name="CoverBillType" w:val="b"/>
    <w:docVar w:name="docpath" w:val="L:\Council\bills\MS\7012ZW09.DOCX"/>
    <w:docVar w:name="dvBillNumber" w:val="303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9769B"/>
    <w:rsid w:val="00036C59"/>
    <w:rsid w:val="000758C5"/>
    <w:rsid w:val="0054541A"/>
    <w:rsid w:val="0089769B"/>
    <w:rsid w:val="00AF3F6A"/>
    <w:rsid w:val="00AF43C1"/>
    <w:rsid w:val="00C1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08F86F-7D3C-4F6C-9E5B-CC7AA1713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69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69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69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976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69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976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69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9769B"/>
  </w:style>
  <w:style w:type="character" w:styleId="LineNumber">
    <w:name w:val="line number"/>
    <w:basedOn w:val="DefaultParagraphFont"/>
    <w:uiPriority w:val="99"/>
    <w:semiHidden/>
    <w:unhideWhenUsed/>
    <w:rsid w:val="0089769B"/>
  </w:style>
  <w:style w:type="paragraph" w:customStyle="1" w:styleId="BillDots">
    <w:name w:val="Bill Dots"/>
    <w:basedOn w:val="Normal"/>
    <w:qFormat/>
    <w:rsid w:val="0089769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9769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39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AD7A9-414E-49E1-9B4C-D6C90149E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303</Words>
  <Characters>1687</Characters>
  <Application>Microsoft Office Word</Application>
  <DocSecurity>0</DocSecurity>
  <Lines>71</Lines>
  <Paragraphs>26</Paragraphs>
  <ScaleCrop>false</ScaleCrop>
  <Company> 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3039: Countywide toll-free calling - South Carolina Legislature Online</dc:title>
  <dc:subject/>
  <dc:creator>Martha Sanders</dc:creator>
  <cp:keywords/>
  <dc:description/>
  <cp:lastModifiedBy>N Cumfer</cp:lastModifiedBy>
  <cp:revision>11</cp:revision>
  <cp:lastPrinted>2008-11-13T20:50:00Z</cp:lastPrinted>
  <dcterms:created xsi:type="dcterms:W3CDTF">2008-12-09T21:37:00Z</dcterms:created>
  <dcterms:modified xsi:type="dcterms:W3CDTF">2014-11-24T15:19:00Z</dcterms:modified>
</cp:coreProperties>
</file>