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C4" w:rsidRDefault="007B1CD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C2AC4" w:rsidRDefault="007B1CDF">
      <w:pPr>
        <w:widowControl w:val="0"/>
        <w:jc w:val="center"/>
      </w:pPr>
      <w:r>
        <w:t>118th Session, 2009-2010</w:t>
      </w:r>
    </w:p>
    <w:p w:rsidR="00CC2AC4" w:rsidRDefault="00CC2AC4">
      <w:pPr>
        <w:widowControl w:val="0"/>
        <w:jc w:val="left"/>
      </w:pPr>
    </w:p>
    <w:p w:rsidR="00CC2AC4" w:rsidRDefault="007B1CDF">
      <w:pPr>
        <w:widowControl w:val="0"/>
        <w:jc w:val="left"/>
        <w:rPr>
          <w:b/>
        </w:rPr>
      </w:pPr>
      <w:r>
        <w:rPr>
          <w:b/>
        </w:rPr>
        <w:t>H. 3178</w:t>
      </w:r>
    </w:p>
    <w:p w:rsidR="00CC2AC4" w:rsidRDefault="00CC2AC4">
      <w:pPr>
        <w:widowControl w:val="0"/>
        <w:jc w:val="left"/>
        <w:rPr>
          <w:b/>
        </w:rPr>
      </w:pPr>
    </w:p>
    <w:p w:rsidR="00CC2AC4" w:rsidRDefault="007B1CDF">
      <w:pPr>
        <w:widowControl w:val="0"/>
        <w:jc w:val="left"/>
      </w:pPr>
      <w:r>
        <w:rPr>
          <w:b/>
        </w:rPr>
        <w:t>STATUS INFORMATION</w:t>
      </w:r>
    </w:p>
    <w:p w:rsidR="00CC2AC4" w:rsidRDefault="00CC2AC4">
      <w:pPr>
        <w:widowControl w:val="0"/>
        <w:jc w:val="left"/>
      </w:pPr>
    </w:p>
    <w:p w:rsidR="00CC2AC4" w:rsidRDefault="007B1CDF">
      <w:pPr>
        <w:widowControl w:val="0"/>
        <w:jc w:val="left"/>
      </w:pPr>
      <w:r>
        <w:t>General Bill</w:t>
      </w:r>
    </w:p>
    <w:p w:rsidR="00CC2AC4" w:rsidRDefault="007B1CDF">
      <w:pPr>
        <w:widowControl w:val="0"/>
        <w:jc w:val="left"/>
      </w:pPr>
      <w:r>
        <w:t>Sponsors: Reps. Littlejohn and Allison</w:t>
      </w:r>
    </w:p>
    <w:p w:rsidR="00CC2AC4" w:rsidRDefault="007B1CDF">
      <w:pPr>
        <w:widowControl w:val="0"/>
        <w:jc w:val="left"/>
      </w:pPr>
      <w:r>
        <w:t>Document Path: l:\council\bills\nbd\11088bb09.docx</w:t>
      </w:r>
    </w:p>
    <w:p w:rsidR="00CC2AC4" w:rsidRDefault="00CC2AC4">
      <w:pPr>
        <w:widowControl w:val="0"/>
        <w:jc w:val="left"/>
      </w:pPr>
    </w:p>
    <w:p w:rsidR="00CC2AC4" w:rsidRDefault="007B1CDF">
      <w:pPr>
        <w:widowControl w:val="0"/>
        <w:jc w:val="left"/>
      </w:pPr>
      <w:r>
        <w:t>Introduced in the House on January 13, 2009</w:t>
      </w:r>
    </w:p>
    <w:p w:rsidR="00CC2AC4" w:rsidRDefault="007B1CD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CC2AC4" w:rsidRDefault="00CC2AC4">
      <w:pPr>
        <w:widowControl w:val="0"/>
        <w:jc w:val="left"/>
      </w:pPr>
    </w:p>
    <w:p w:rsidR="00CC2AC4" w:rsidRDefault="007B1CDF">
      <w:pPr>
        <w:widowControl w:val="0"/>
        <w:jc w:val="left"/>
      </w:pPr>
      <w:r>
        <w:t>Summary: USC Upstate</w:t>
      </w:r>
    </w:p>
    <w:p w:rsidR="00CC2AC4" w:rsidRDefault="00CC2AC4">
      <w:pPr>
        <w:widowControl w:val="0"/>
        <w:jc w:val="left"/>
      </w:pPr>
    </w:p>
    <w:p w:rsidR="00CC2AC4" w:rsidRDefault="00CC2AC4">
      <w:pPr>
        <w:widowControl w:val="0"/>
        <w:jc w:val="left"/>
      </w:pPr>
    </w:p>
    <w:p w:rsidR="00CC2AC4" w:rsidRDefault="007B1C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C2AC4" w:rsidRDefault="00CC2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2AC4" w:rsidRDefault="007B1C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C2AC4" w:rsidRDefault="007B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CC2AC4" w:rsidRDefault="007B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</w:p>
    <w:p w:rsidR="00CC2AC4" w:rsidRDefault="007B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CB4778">
          <w:rPr>
            <w:rStyle w:val="Hyperlink"/>
          </w:rPr>
          <w:t>HJ</w:t>
        </w:r>
      </w:hyperlink>
      <w:r>
        <w:noBreakHyphen/>
        <w:t>79</w:t>
      </w:r>
    </w:p>
    <w:p w:rsidR="00CC2AC4" w:rsidRDefault="007B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CB4778">
          <w:rPr>
            <w:rStyle w:val="Hyperlink"/>
          </w:rPr>
          <w:t>HJ</w:t>
        </w:r>
      </w:hyperlink>
      <w:r>
        <w:noBreakHyphen/>
        <w:t>79</w:t>
      </w:r>
    </w:p>
    <w:p w:rsidR="00CC2AC4" w:rsidRDefault="00CC2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AC4" w:rsidRDefault="00CC2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AC4" w:rsidRDefault="007B1CDF">
      <w:pPr>
        <w:widowControl w:val="0"/>
        <w:jc w:val="left"/>
      </w:pPr>
      <w:r>
        <w:rPr>
          <w:b/>
        </w:rPr>
        <w:t>VERSIONS OF THIS BILL</w:t>
      </w:r>
    </w:p>
    <w:p w:rsidR="00CC2AC4" w:rsidRDefault="00CC2AC4">
      <w:pPr>
        <w:widowControl w:val="0"/>
        <w:jc w:val="left"/>
      </w:pPr>
    </w:p>
    <w:p w:rsidR="00CC2AC4" w:rsidRDefault="00077B5E">
      <w:pPr>
        <w:widowControl w:val="0"/>
        <w:jc w:val="left"/>
      </w:pPr>
      <w:hyperlink r:id="rId9" w:history="1">
        <w:r w:rsidR="007B1CDF">
          <w:rPr>
            <w:rStyle w:val="Hyperlink"/>
          </w:rPr>
          <w:t>12/16/2008</w:t>
        </w:r>
      </w:hyperlink>
    </w:p>
    <w:p w:rsidR="00CC2AC4" w:rsidRDefault="00CC2AC4"/>
    <w:p w:rsidR="00CC2AC4" w:rsidRDefault="00CC2AC4">
      <w:pPr>
        <w:sectPr w:rsidR="00CC2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2AC4" w:rsidRDefault="00CC2AC4">
      <w:pPr>
        <w:pStyle w:val="BillDots"/>
      </w:pPr>
    </w:p>
    <w:p w:rsidR="00CC2AC4" w:rsidRDefault="00CC2AC4">
      <w:pPr>
        <w:pStyle w:val="Numbersforbills"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112</w:t>
      </w:r>
      <w:r>
        <w:noBreakHyphen/>
        <w:t>140 SO AS TO PROVIDE THAT THE UNIVERSITY OF SOUTH CAROLINA UPSTATE MAY OFFER IN</w:t>
      </w:r>
      <w:r>
        <w:noBreakHyphen/>
        <w:t>STATE TUITION TO A STUDENT WHO IS A LEGAL RESIDENT OF RUTHERFORD COUNTY, POLK COUNTY, HENDERSON COUNTY, OR TRANSYLVANIA COUNTY AS LONG AS THE NORTH CAROLINA HIGHER EDUCATION GOVERNING AUTHORITY OFFERS IN</w:t>
      </w:r>
      <w:r>
        <w:noBreakHyphen/>
        <w:t>STATE TUITION TO A STUDENT WHO IS A LEGAL RESIDENT OF SPARTANBURG COUNTY OR GREENVILLE COUNTY.</w:t>
      </w: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112, Title 59 of the 1976 Code is amended by adding:</w:t>
      </w: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140.</w:t>
      </w:r>
      <w:r>
        <w:tab/>
      </w:r>
      <w:r>
        <w:tab/>
        <w:t>The University of South Carolina Upstate may offer in</w:t>
      </w:r>
      <w:r>
        <w:noBreakHyphen/>
        <w:t>state tuition to a student who is a legal resident of Rutherford County, Polk County, Henderson County, or Transylvania County of the State of North Carolina as long as the North Carolina higher education governing authority offers in</w:t>
      </w:r>
      <w:r>
        <w:noBreakHyphen/>
        <w:t>state tuition to a student who is a legal resident of Spartanburg County or Greenville County of the State of South Carolina.”</w:t>
      </w:r>
    </w:p>
    <w:p w:rsidR="00CC2AC4" w:rsidRDefault="00CC2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C2AC4" w:rsidRDefault="007B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2AC4" w:rsidRDefault="00CC2AC4">
      <w:pPr>
        <w:suppressAutoHyphens/>
      </w:pPr>
    </w:p>
    <w:sectPr w:rsidR="00CC2AC4" w:rsidSect="00CC2A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AC4" w:rsidRDefault="007B1CDF">
      <w:r>
        <w:separator/>
      </w:r>
    </w:p>
  </w:endnote>
  <w:endnote w:type="continuationSeparator" w:id="0">
    <w:p w:rsidR="00CC2AC4" w:rsidRDefault="007B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132CE6-6B2A-4B91-99A3-70D8910D0532}"/>
    <w:embedBold r:id="rId2" w:fontKey="{BAB74B96-279F-4429-8CD8-E48FABBA6F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0FB0E4-6786-4134-8E31-9E99F2275B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F886EE-9BCF-4AA4-A4A5-89E8DDD19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765B48-7D7F-44EB-9656-0BF8A3C1B5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C4" w:rsidRDefault="007B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[3178]</w:t>
    </w:r>
    <w:r>
      <w:tab/>
    </w:r>
    <w:r w:rsidR="00077B5E">
      <w:fldChar w:fldCharType="begin"/>
    </w:r>
    <w:r w:rsidR="00077B5E">
      <w:instrText xml:space="preserve"> PAGE  \* MERGEFORMAT </w:instrText>
    </w:r>
    <w:r w:rsidR="00077B5E">
      <w:fldChar w:fldCharType="separate"/>
    </w:r>
    <w:r w:rsidR="00077B5E">
      <w:rPr>
        <w:noProof/>
      </w:rPr>
      <w:t>1</w:t>
    </w:r>
    <w:r w:rsidR="00077B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AC4" w:rsidRDefault="007B1CDF">
      <w:r>
        <w:separator/>
      </w:r>
    </w:p>
  </w:footnote>
  <w:footnote w:type="continuationSeparator" w:id="0">
    <w:p w:rsidR="00CC2AC4" w:rsidRDefault="007B1C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88BB09"/>
    <w:docVar w:name="CoverBillType" w:val="b"/>
    <w:docVar w:name="docpath" w:val="L:\Council\bills\NBD\11088BB09.DOCX"/>
    <w:docVar w:name="dvBillNumber" w:val="31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C2AC4"/>
    <w:rsid w:val="00077B5E"/>
    <w:rsid w:val="006C6FF6"/>
    <w:rsid w:val="007B1CDF"/>
    <w:rsid w:val="00A97246"/>
    <w:rsid w:val="00BB4390"/>
    <w:rsid w:val="00CB4778"/>
    <w:rsid w:val="00CC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18C2F8-EDA7-4A2B-840D-FC981312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AC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AC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AC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C2A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AC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C2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AC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C2AC4"/>
  </w:style>
  <w:style w:type="character" w:styleId="LineNumber">
    <w:name w:val="line number"/>
    <w:basedOn w:val="DefaultParagraphFont"/>
    <w:uiPriority w:val="99"/>
    <w:semiHidden/>
    <w:unhideWhenUsed/>
    <w:rsid w:val="00CC2AC4"/>
  </w:style>
  <w:style w:type="paragraph" w:customStyle="1" w:styleId="BillDots">
    <w:name w:val="Bill Dots"/>
    <w:basedOn w:val="Normal"/>
    <w:qFormat/>
    <w:rsid w:val="00CC2AC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C2AC4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A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C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2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78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AAF6C-7428-4940-9B4C-AAEF0E878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277</Words>
  <Characters>1504</Characters>
  <Application>Microsoft Office Word</Application>
  <DocSecurity>0</DocSecurity>
  <Lines>68</Lines>
  <Paragraphs>25</Paragraphs>
  <ScaleCrop>false</ScaleCrop>
  <Company> 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3178: USC Upstate - South Carolina Legislature Online</dc:title>
  <dc:subject/>
  <dc:creator>NIKI DOWNEY</dc:creator>
  <cp:keywords/>
  <dc:description/>
  <cp:lastModifiedBy>N Cumfer</cp:lastModifiedBy>
  <cp:revision>13</cp:revision>
  <cp:lastPrinted>2008-12-16T14:50:00Z</cp:lastPrinted>
  <dcterms:created xsi:type="dcterms:W3CDTF">2008-12-16T23:17:00Z</dcterms:created>
  <dcterms:modified xsi:type="dcterms:W3CDTF">2014-11-24T15:22:00Z</dcterms:modified>
</cp:coreProperties>
</file>