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A9B" w:rsidRDefault="003257EA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551A9B" w:rsidRDefault="003257EA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551A9B" w:rsidRDefault="00551A9B">
      <w:pPr>
        <w:widowControl w:val="0"/>
        <w:jc w:val="left"/>
        <w:rPr>
          <w:rFonts w:cs="Times New Roman"/>
        </w:rPr>
      </w:pPr>
    </w:p>
    <w:p w:rsidR="00551A9B" w:rsidRDefault="003257EA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318</w:t>
      </w:r>
    </w:p>
    <w:p w:rsidR="00551A9B" w:rsidRDefault="00551A9B">
      <w:pPr>
        <w:widowControl w:val="0"/>
        <w:jc w:val="left"/>
        <w:rPr>
          <w:rFonts w:cs="Times New Roman"/>
          <w:b/>
        </w:rPr>
      </w:pPr>
    </w:p>
    <w:p w:rsidR="00551A9B" w:rsidRDefault="003257EA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551A9B" w:rsidRDefault="00551A9B">
      <w:pPr>
        <w:widowControl w:val="0"/>
        <w:jc w:val="left"/>
        <w:rPr>
          <w:rFonts w:cs="Times New Roman"/>
        </w:rPr>
      </w:pPr>
    </w:p>
    <w:p w:rsidR="00551A9B" w:rsidRDefault="003257EA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551A9B" w:rsidRDefault="003257EA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Senators Cromer and Sheheen</w:t>
      </w:r>
    </w:p>
    <w:p w:rsidR="00551A9B" w:rsidRDefault="003257EA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l:\s-res\rwc\004scho.kmm.rwc.docx</w:t>
      </w:r>
    </w:p>
    <w:p w:rsidR="00551A9B" w:rsidRDefault="003257EA">
      <w:pPr>
        <w:widowControl w:val="0"/>
        <w:jc w:val="left"/>
        <w:rPr>
          <w:rFonts w:cs="Times New Roman"/>
        </w:rPr>
      </w:pPr>
      <w:r>
        <w:rPr>
          <w:rFonts w:cs="Times New Roman"/>
        </w:rPr>
        <w:t>Companion/Similar bill(s): 3626</w:t>
      </w:r>
    </w:p>
    <w:p w:rsidR="00551A9B" w:rsidRDefault="00551A9B">
      <w:pPr>
        <w:widowControl w:val="0"/>
        <w:jc w:val="left"/>
        <w:rPr>
          <w:rFonts w:cs="Times New Roman"/>
        </w:rPr>
      </w:pPr>
    </w:p>
    <w:p w:rsidR="00551A9B" w:rsidRDefault="003257EA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27, 2009</w:t>
      </w:r>
    </w:p>
    <w:p w:rsidR="00551A9B" w:rsidRDefault="003257EA">
      <w:pPr>
        <w:widowControl w:val="0"/>
        <w:jc w:val="left"/>
        <w:rPr>
          <w:rFonts w:cs="Times New Roman"/>
        </w:rPr>
      </w:pPr>
      <w:r>
        <w:rPr>
          <w:rFonts w:cs="Times New Roman"/>
        </w:rPr>
        <w:t>Currently residing in the Senate</w:t>
      </w:r>
    </w:p>
    <w:p w:rsidR="00551A9B" w:rsidRDefault="00551A9B">
      <w:pPr>
        <w:widowControl w:val="0"/>
        <w:jc w:val="left"/>
        <w:rPr>
          <w:rFonts w:cs="Times New Roman"/>
        </w:rPr>
      </w:pPr>
    </w:p>
    <w:p w:rsidR="00551A9B" w:rsidRDefault="003257EA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Charter buses</w:t>
      </w:r>
    </w:p>
    <w:p w:rsidR="00551A9B" w:rsidRDefault="00551A9B">
      <w:pPr>
        <w:widowControl w:val="0"/>
        <w:jc w:val="left"/>
        <w:rPr>
          <w:rFonts w:cs="Times New Roman"/>
        </w:rPr>
      </w:pPr>
    </w:p>
    <w:p w:rsidR="00551A9B" w:rsidRDefault="00551A9B">
      <w:pPr>
        <w:widowControl w:val="0"/>
        <w:jc w:val="left"/>
        <w:rPr>
          <w:rFonts w:cs="Times New Roman"/>
        </w:rPr>
      </w:pPr>
    </w:p>
    <w:p w:rsidR="00551A9B" w:rsidRDefault="003257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551A9B" w:rsidRDefault="00551A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551A9B" w:rsidRDefault="003257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551A9B" w:rsidRDefault="003257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1/27/2009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B94D11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19</w:t>
      </w:r>
    </w:p>
    <w:p w:rsidR="00551A9B" w:rsidRDefault="003257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1/27/2009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Transportation</w:t>
      </w:r>
      <w:r>
        <w:rPr>
          <w:rFonts w:cs="Times New Roman"/>
        </w:rPr>
        <w:t xml:space="preserve"> </w:t>
      </w:r>
      <w:hyperlink r:id="rId7" w:history="1">
        <w:r w:rsidRPr="00B94D11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19</w:t>
      </w:r>
    </w:p>
    <w:p w:rsidR="00551A9B" w:rsidRDefault="003257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5/7/2009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Polled out of committee </w:t>
      </w:r>
      <w:r>
        <w:rPr>
          <w:rFonts w:cs="Times New Roman"/>
          <w:b/>
        </w:rPr>
        <w:t>Transportation</w:t>
      </w:r>
      <w:r>
        <w:rPr>
          <w:rFonts w:cs="Times New Roman"/>
        </w:rPr>
        <w:t xml:space="preserve"> </w:t>
      </w:r>
      <w:hyperlink r:id="rId8" w:history="1">
        <w:r w:rsidRPr="00B94D11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14</w:t>
      </w:r>
    </w:p>
    <w:p w:rsidR="00551A9B" w:rsidRDefault="003257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5/7/2009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Committee report: Favorable </w:t>
      </w:r>
      <w:r>
        <w:rPr>
          <w:rFonts w:cs="Times New Roman"/>
          <w:b/>
        </w:rPr>
        <w:t>Transportation</w:t>
      </w:r>
      <w:r>
        <w:rPr>
          <w:rFonts w:cs="Times New Roman"/>
        </w:rPr>
        <w:t xml:space="preserve"> </w:t>
      </w:r>
      <w:hyperlink r:id="rId9" w:history="1">
        <w:r w:rsidRPr="00B94D11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14</w:t>
      </w:r>
    </w:p>
    <w:p w:rsidR="00551A9B" w:rsidRDefault="00551A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551A9B" w:rsidRDefault="00551A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551A9B" w:rsidRDefault="003257EA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551A9B" w:rsidRDefault="00551A9B">
      <w:pPr>
        <w:widowControl w:val="0"/>
        <w:jc w:val="left"/>
        <w:rPr>
          <w:rFonts w:cs="Times New Roman"/>
        </w:rPr>
      </w:pPr>
    </w:p>
    <w:p w:rsidR="00551A9B" w:rsidRDefault="00CC70C4">
      <w:pPr>
        <w:widowControl w:val="0"/>
        <w:jc w:val="left"/>
        <w:rPr>
          <w:rFonts w:cs="Times New Roman"/>
        </w:rPr>
      </w:pPr>
      <w:hyperlink r:id="rId10" w:history="1">
        <w:r w:rsidR="003257EA">
          <w:rPr>
            <w:rStyle w:val="Hyperlink"/>
            <w:rFonts w:cs="Times New Roman"/>
          </w:rPr>
          <w:t>1/27/2009</w:t>
        </w:r>
      </w:hyperlink>
    </w:p>
    <w:p w:rsidR="00551A9B" w:rsidRDefault="00CC70C4">
      <w:hyperlink r:id="rId11" w:history="1">
        <w:r w:rsidR="003257EA">
          <w:rPr>
            <w:rStyle w:val="Hyperlink"/>
          </w:rPr>
          <w:t>5/7/2009</w:t>
        </w:r>
      </w:hyperlink>
    </w:p>
    <w:p w:rsidR="00551A9B" w:rsidRDefault="00551A9B"/>
    <w:p w:rsidR="00551A9B" w:rsidRDefault="00551A9B">
      <w:pPr>
        <w:sectPr w:rsidR="00551A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1A9B" w:rsidRDefault="00325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>POLLED OUT OF COMMITTEE</w:t>
      </w:r>
    </w:p>
    <w:p w:rsidR="00551A9B" w:rsidRDefault="00325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MAJORITY FAVORABLE</w:t>
      </w:r>
    </w:p>
    <w:p w:rsidR="00551A9B" w:rsidRDefault="00325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May 7, 2009</w:t>
      </w:r>
    </w:p>
    <w:p w:rsidR="00551A9B" w:rsidRDefault="0055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51A9B" w:rsidRDefault="003257EA">
      <w:pPr>
        <w:tabs>
          <w:tab w:val="right" w:pos="5933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  <w:b/>
          <w:sz w:val="36"/>
        </w:rPr>
        <w:t>S. 318</w:t>
      </w:r>
    </w:p>
    <w:p w:rsidR="00551A9B" w:rsidRDefault="0055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51A9B" w:rsidRDefault="00325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 xml:space="preserve">Introduced by </w:t>
      </w:r>
      <w:r>
        <w:rPr>
          <w:rFonts w:cs="Times New Roman"/>
        </w:rPr>
        <w:t>Senators Cromer and Sheheen</w:t>
      </w:r>
    </w:p>
    <w:p w:rsidR="00551A9B" w:rsidRDefault="0055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51A9B" w:rsidRDefault="00325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S. Printed 5/7/09--S.</w:t>
      </w:r>
    </w:p>
    <w:p w:rsidR="00551A9B" w:rsidRDefault="00325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Read the first time January 27, 2009.</w:t>
      </w:r>
    </w:p>
    <w:p w:rsidR="00551A9B" w:rsidRDefault="00325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551A9B" w:rsidRDefault="0055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51A9B" w:rsidRDefault="00325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t>THE COMMITTEE ON TRANSPORTATION</w:t>
      </w:r>
    </w:p>
    <w:p w:rsidR="00551A9B" w:rsidRDefault="00325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>To whom was referred a Bill (S. 318) to amend Section 56</w:t>
      </w:r>
      <w:r>
        <w:rPr>
          <w:rFonts w:eastAsia="Times New Roman" w:cs="Times New Roman"/>
        </w:rPr>
        <w:noBreakHyphen/>
        <w:t>5</w:t>
      </w:r>
      <w:r>
        <w:rPr>
          <w:rFonts w:eastAsia="Times New Roman" w:cs="Times New Roman"/>
        </w:rPr>
        <w:noBreakHyphen/>
        <w:t>195 of the 1976 Code, relating to bus safety standards, to provide that former charter buses are exempt from the required standards when owned, etc., respectfully</w:t>
      </w:r>
    </w:p>
    <w:p w:rsidR="00551A9B" w:rsidRDefault="00325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t>REPORT:</w:t>
      </w:r>
    </w:p>
    <w:p w:rsidR="00551A9B" w:rsidRDefault="00325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>Has polled the Bill out majority favorable.</w:t>
      </w:r>
    </w:p>
    <w:p w:rsidR="00551A9B" w:rsidRDefault="0055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51A9B" w:rsidRDefault="0055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  <w:sectPr w:rsidR="00551A9B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51A9B" w:rsidRDefault="0055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51A9B" w:rsidRDefault="0055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51A9B" w:rsidRDefault="0055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51A9B" w:rsidRDefault="0055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51A9B" w:rsidRDefault="0055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51A9B" w:rsidRDefault="0055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51A9B" w:rsidRDefault="0055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51A9B" w:rsidRDefault="0055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51A9B" w:rsidRDefault="00325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551A9B" w:rsidRDefault="0055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51A9B" w:rsidRDefault="00325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top"/>
      <w:bookmarkEnd w:id="3"/>
      <w:r>
        <w:rPr>
          <w:rFonts w:eastAsia="Times New Roman" w:cs="Times New Roman"/>
        </w:rPr>
        <w:t>TO AMEND SECTION 56</w:t>
      </w:r>
      <w:r>
        <w:rPr>
          <w:rFonts w:eastAsia="Times New Roman" w:cs="Times New Roman"/>
        </w:rPr>
        <w:noBreakHyphen/>
        <w:t>5</w:t>
      </w:r>
      <w:r>
        <w:rPr>
          <w:rFonts w:eastAsia="Times New Roman" w:cs="Times New Roman"/>
        </w:rPr>
        <w:noBreakHyphen/>
        <w:t xml:space="preserve">195 OF THE 1976 CODE, RELATING TO BUS SAFETY STANDARDS, TO PROVIDE THAT FORMER CHARTER BUSES ARE EXEMPT FROM THE REQUIRED STANDARDS WHEN OWNED AND OPERATED BY A SCHOOL DISTRICT. </w:t>
      </w:r>
    </w:p>
    <w:p w:rsidR="00551A9B" w:rsidRDefault="0055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4" w:name="titleend"/>
      <w:bookmarkEnd w:id="4"/>
    </w:p>
    <w:p w:rsidR="00551A9B" w:rsidRDefault="00325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 w:rsidR="00551A9B" w:rsidRDefault="0055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51A9B" w:rsidRDefault="00325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 w:themeColor="text1"/>
          <w:u w:color="000000" w:themeColor="text1"/>
        </w:rPr>
      </w:pPr>
      <w:r>
        <w:rPr>
          <w:rFonts w:eastAsia="Times New Roman" w:cs="Times New Roman"/>
          <w:color w:val="000000" w:themeColor="text1"/>
          <w:u w:color="000000" w:themeColor="text1"/>
        </w:rPr>
        <w:t>SECTION</w:t>
      </w:r>
      <w:r>
        <w:rPr>
          <w:rFonts w:eastAsia="Times New Roman" w:cs="Times New Roman"/>
          <w:color w:val="000000" w:themeColor="text1"/>
          <w:u w:color="000000" w:themeColor="text1"/>
        </w:rPr>
        <w:tab/>
        <w:t>1.</w:t>
      </w:r>
      <w:r>
        <w:rPr>
          <w:rFonts w:eastAsia="Times New Roman" w:cs="Times New Roman"/>
          <w:color w:val="000000" w:themeColor="text1"/>
          <w:u w:color="000000" w:themeColor="text1"/>
        </w:rPr>
        <w:tab/>
        <w:t>Section 56</w:t>
      </w:r>
      <w:r>
        <w:rPr>
          <w:rFonts w:eastAsia="Times New Roman" w:cs="Times New Roman"/>
          <w:color w:val="000000" w:themeColor="text1"/>
          <w:u w:color="000000" w:themeColor="text1"/>
        </w:rPr>
        <w:noBreakHyphen/>
        <w:t>5</w:t>
      </w:r>
      <w:r>
        <w:rPr>
          <w:rFonts w:eastAsia="Times New Roman" w:cs="Times New Roman"/>
          <w:color w:val="000000" w:themeColor="text1"/>
          <w:u w:color="000000" w:themeColor="text1"/>
        </w:rPr>
        <w:noBreakHyphen/>
        <w:t>195 of the 1976 Code is amended by adding:</w:t>
      </w:r>
    </w:p>
    <w:p w:rsidR="00551A9B" w:rsidRDefault="0055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 w:themeColor="text1"/>
          <w:u w:color="000000" w:themeColor="text1"/>
        </w:rPr>
      </w:pPr>
    </w:p>
    <w:p w:rsidR="00551A9B" w:rsidRDefault="00325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 w:themeColor="text1"/>
          <w:u w:val="single" w:color="000000" w:themeColor="text1"/>
        </w:rPr>
      </w:pPr>
      <w:r>
        <w:rPr>
          <w:rFonts w:eastAsia="Times New Roman" w:cs="Times New Roman"/>
          <w:color w:val="000000" w:themeColor="text1"/>
          <w:u w:color="000000" w:themeColor="text1"/>
        </w:rPr>
        <w:tab/>
        <w:t>“(F)</w:t>
      </w:r>
      <w:r>
        <w:rPr>
          <w:rFonts w:eastAsia="Times New Roman" w:cs="Times New Roman"/>
          <w:color w:val="000000" w:themeColor="text1"/>
          <w:u w:color="000000" w:themeColor="text1"/>
        </w:rPr>
        <w:tab/>
        <w:t>Former charter buses that are purchased by school districts or by organizations associated with particular schools and are owned and operated by a school district are exempt from this section.”</w:t>
      </w:r>
    </w:p>
    <w:p w:rsidR="00551A9B" w:rsidRDefault="0055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51A9B" w:rsidRDefault="00325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act takes effect upon approval by the Governor.</w:t>
      </w:r>
    </w:p>
    <w:p w:rsidR="00551A9B" w:rsidRDefault="00325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p w:rsidR="00551A9B" w:rsidRDefault="0055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551A9B" w:rsidSect="00551A9B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A9B" w:rsidRDefault="003257EA">
      <w:r>
        <w:separator/>
      </w:r>
    </w:p>
  </w:endnote>
  <w:endnote w:type="continuationSeparator" w:id="0">
    <w:p w:rsidR="00551A9B" w:rsidRDefault="00325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C22EA8-0771-49CA-B226-012031198FC1}"/>
    <w:embedBold r:id="rId2" w:fontKey="{CCC72B00-8373-4D3C-A1A7-D49E6D324E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523D4C-20C2-42E5-B7AE-0FB96B305100}"/>
    <w:embedBold r:id="rId4" w:fontKey="{F1387CC1-DA38-43D7-AF89-1338416C254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2C459BF-7F95-44E2-A63F-3F784BC4C34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42940B8-E614-40F0-8E4D-44827D2F78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A9B" w:rsidRDefault="003257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[318-</w:t>
    </w:r>
    <w:r w:rsidR="00CC70C4">
      <w:fldChar w:fldCharType="begin"/>
    </w:r>
    <w:r w:rsidR="00CC70C4">
      <w:instrText xml:space="preserve"> PAGE  \* MERGEFORMAT </w:instrText>
    </w:r>
    <w:r w:rsidR="00CC70C4">
      <w:fldChar w:fldCharType="separate"/>
    </w:r>
    <w:r w:rsidR="00CC70C4">
      <w:rPr>
        <w:noProof/>
      </w:rPr>
      <w:t>1</w:t>
    </w:r>
    <w:r w:rsidR="00CC70C4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A9B" w:rsidRDefault="003257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[318]</w:t>
    </w:r>
    <w:r>
      <w:tab/>
    </w:r>
    <w:r w:rsidR="00CC70C4">
      <w:fldChar w:fldCharType="begin"/>
    </w:r>
    <w:r w:rsidR="00CC70C4">
      <w:instrText xml:space="preserve"> PAGE  \* MERGEFORMAT </w:instrText>
    </w:r>
    <w:r w:rsidR="00CC70C4">
      <w:fldChar w:fldCharType="separate"/>
    </w:r>
    <w:r>
      <w:rPr>
        <w:noProof/>
      </w:rPr>
      <w:t>1</w:t>
    </w:r>
    <w:r w:rsidR="00CC70C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A9B" w:rsidRDefault="003257EA">
      <w:r>
        <w:separator/>
      </w:r>
    </w:p>
  </w:footnote>
  <w:footnote w:type="continuationSeparator" w:id="0">
    <w:p w:rsidR="00551A9B" w:rsidRDefault="003257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551A9B"/>
    <w:rsid w:val="003257EA"/>
    <w:rsid w:val="00551A9B"/>
    <w:rsid w:val="00585E4E"/>
    <w:rsid w:val="00880F1B"/>
    <w:rsid w:val="00AA3A52"/>
    <w:rsid w:val="00B94D11"/>
    <w:rsid w:val="00CC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7BFE2EC-2F08-4C39-B306-1750C8DE5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A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551A9B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51A9B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551A9B"/>
  </w:style>
  <w:style w:type="character" w:customStyle="1" w:styleId="BodyTextChar">
    <w:name w:val="Body Text Char"/>
    <w:basedOn w:val="DefaultParagraphFont"/>
    <w:link w:val="BodyText"/>
    <w:uiPriority w:val="99"/>
    <w:rsid w:val="00551A9B"/>
  </w:style>
  <w:style w:type="paragraph" w:styleId="BalloonText">
    <w:name w:val="Balloon Text"/>
    <w:next w:val="Normal"/>
    <w:link w:val="BalloonTextChar"/>
    <w:uiPriority w:val="99"/>
    <w:unhideWhenUsed/>
    <w:rsid w:val="00551A9B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51A9B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551A9B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551A9B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51A9B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551A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1A9B"/>
  </w:style>
  <w:style w:type="character" w:styleId="LineNumber">
    <w:name w:val="line number"/>
    <w:basedOn w:val="DefaultParagraphFont"/>
    <w:uiPriority w:val="99"/>
    <w:semiHidden/>
    <w:unhideWhenUsed/>
    <w:locked/>
    <w:rsid w:val="00551A9B"/>
  </w:style>
  <w:style w:type="character" w:styleId="Hyperlink">
    <w:name w:val="Hyperlink"/>
    <w:basedOn w:val="DefaultParagraphFont"/>
    <w:uiPriority w:val="99"/>
    <w:unhideWhenUsed/>
    <w:locked/>
    <w:rsid w:val="00551A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5-07-09.docx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27-09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27-09.docx" TargetMode="External"/><Relationship Id="rId11" Type="http://schemas.openxmlformats.org/officeDocument/2006/relationships/hyperlink" Target="file:///p:\pprever\2009-10\318_20090507.docx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09-10\318_20090127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09\05-07-09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270</Words>
  <Characters>1505</Characters>
  <Application>Microsoft Office Word</Application>
  <DocSecurity>0</DocSecurity>
  <Lines>83</Lines>
  <Paragraphs>38</Paragraphs>
  <ScaleCrop>false</ScaleCrop>
  <Company>Project Management</Company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318: Charter buses - South Carolina Legislature Online</dc:title>
  <dc:subject/>
  <dc:creator>NSC</dc:creator>
  <cp:keywords/>
  <dc:description/>
  <cp:lastModifiedBy>N Cumfer</cp:lastModifiedBy>
  <cp:revision>7</cp:revision>
  <dcterms:created xsi:type="dcterms:W3CDTF">2009-05-07T19:56:00Z</dcterms:created>
  <dcterms:modified xsi:type="dcterms:W3CDTF">2014-11-24T14:57:00Z</dcterms:modified>
</cp:coreProperties>
</file>