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90A" w:rsidRDefault="003B1A4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4090A" w:rsidRDefault="003B1A4A">
      <w:pPr>
        <w:widowControl w:val="0"/>
        <w:jc w:val="center"/>
      </w:pPr>
      <w:r>
        <w:t>118th Session, 2009-2010</w:t>
      </w:r>
    </w:p>
    <w:p w:rsidR="00B4090A" w:rsidRDefault="00B4090A">
      <w:pPr>
        <w:widowControl w:val="0"/>
        <w:jc w:val="left"/>
      </w:pPr>
    </w:p>
    <w:p w:rsidR="00B4090A" w:rsidRDefault="003B1A4A">
      <w:pPr>
        <w:widowControl w:val="0"/>
        <w:jc w:val="left"/>
        <w:rPr>
          <w:b/>
        </w:rPr>
      </w:pPr>
      <w:r>
        <w:rPr>
          <w:b/>
        </w:rPr>
        <w:t>H. 3220</w:t>
      </w:r>
    </w:p>
    <w:p w:rsidR="00B4090A" w:rsidRDefault="00B4090A">
      <w:pPr>
        <w:widowControl w:val="0"/>
        <w:jc w:val="left"/>
        <w:rPr>
          <w:b/>
        </w:rPr>
      </w:pPr>
    </w:p>
    <w:p w:rsidR="00B4090A" w:rsidRDefault="003B1A4A">
      <w:pPr>
        <w:widowControl w:val="0"/>
        <w:jc w:val="left"/>
      </w:pPr>
      <w:r>
        <w:rPr>
          <w:b/>
        </w:rPr>
        <w:t>STATUS INFORMATION</w:t>
      </w:r>
    </w:p>
    <w:p w:rsidR="00B4090A" w:rsidRDefault="00B4090A">
      <w:pPr>
        <w:widowControl w:val="0"/>
        <w:jc w:val="left"/>
      </w:pPr>
    </w:p>
    <w:p w:rsidR="00B4090A" w:rsidRDefault="003B1A4A">
      <w:pPr>
        <w:widowControl w:val="0"/>
        <w:jc w:val="left"/>
      </w:pPr>
      <w:r>
        <w:t>House Resolution</w:t>
      </w:r>
    </w:p>
    <w:p w:rsidR="00B4090A" w:rsidRDefault="003B1A4A">
      <w:pPr>
        <w:widowControl w:val="0"/>
        <w:jc w:val="left"/>
      </w:pPr>
      <w:r>
        <w:t>Sponsors: Rep. Harvin</w:t>
      </w:r>
    </w:p>
    <w:p w:rsidR="00B4090A" w:rsidRDefault="003B1A4A">
      <w:pPr>
        <w:widowControl w:val="0"/>
        <w:jc w:val="left"/>
      </w:pPr>
      <w:r>
        <w:t>Document Path: l:\council\bills\rm\1004ac09.docx</w:t>
      </w:r>
    </w:p>
    <w:p w:rsidR="00B4090A" w:rsidRDefault="003B1A4A">
      <w:pPr>
        <w:widowControl w:val="0"/>
        <w:jc w:val="left"/>
      </w:pPr>
      <w:r>
        <w:t>Companion/Similar bill(s): 3221</w:t>
      </w:r>
    </w:p>
    <w:p w:rsidR="00B4090A" w:rsidRDefault="00B4090A">
      <w:pPr>
        <w:widowControl w:val="0"/>
        <w:jc w:val="left"/>
      </w:pPr>
    </w:p>
    <w:p w:rsidR="00B4090A" w:rsidRDefault="003B1A4A">
      <w:pPr>
        <w:widowControl w:val="0"/>
        <w:jc w:val="left"/>
      </w:pPr>
      <w:r>
        <w:t>Introduced in the House on January 13, 2009</w:t>
      </w:r>
    </w:p>
    <w:p w:rsidR="00B4090A" w:rsidRDefault="003B1A4A">
      <w:pPr>
        <w:widowControl w:val="0"/>
        <w:jc w:val="left"/>
      </w:pPr>
      <w:r>
        <w:t>Adopted by the House on January 13, 2009</w:t>
      </w:r>
    </w:p>
    <w:p w:rsidR="00B4090A" w:rsidRDefault="00B4090A">
      <w:pPr>
        <w:widowControl w:val="0"/>
        <w:jc w:val="left"/>
      </w:pPr>
    </w:p>
    <w:p w:rsidR="00B4090A" w:rsidRDefault="003B1A4A">
      <w:pPr>
        <w:widowControl w:val="0"/>
        <w:jc w:val="left"/>
      </w:pPr>
      <w:r>
        <w:t>Summary: Scott's Branch High School Football Team</w:t>
      </w:r>
    </w:p>
    <w:p w:rsidR="00B4090A" w:rsidRDefault="00B4090A">
      <w:pPr>
        <w:widowControl w:val="0"/>
        <w:jc w:val="left"/>
      </w:pPr>
    </w:p>
    <w:p w:rsidR="00B4090A" w:rsidRDefault="00B4090A">
      <w:pPr>
        <w:widowControl w:val="0"/>
        <w:jc w:val="left"/>
      </w:pPr>
    </w:p>
    <w:p w:rsidR="00B4090A" w:rsidRDefault="003B1A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B4090A" w:rsidRDefault="00B409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090A" w:rsidRDefault="003B1A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4090A" w:rsidRDefault="003B1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adopted </w:t>
      </w:r>
      <w:hyperlink r:id="rId7" w:history="1">
        <w:r w:rsidRPr="00145131">
          <w:rPr>
            <w:rStyle w:val="Hyperlink"/>
          </w:rPr>
          <w:t>HJ</w:t>
        </w:r>
      </w:hyperlink>
      <w:r>
        <w:noBreakHyphen/>
        <w:t>111</w:t>
      </w:r>
    </w:p>
    <w:p w:rsidR="00B4090A" w:rsidRDefault="00B40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090A" w:rsidRDefault="00B40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090A" w:rsidRDefault="003B1A4A">
      <w:r>
        <w:rPr>
          <w:b/>
        </w:rPr>
        <w:t>VERSIONS OF THIS BILL</w:t>
      </w:r>
    </w:p>
    <w:p w:rsidR="00B4090A" w:rsidRDefault="00B4090A"/>
    <w:p w:rsidR="00B4090A" w:rsidRDefault="001558E7">
      <w:hyperlink r:id="rId8" w:history="1">
        <w:r w:rsidR="003B1A4A">
          <w:rPr>
            <w:rStyle w:val="Hyperlink"/>
          </w:rPr>
          <w:t>1/13/2009</w:t>
        </w:r>
      </w:hyperlink>
    </w:p>
    <w:p w:rsidR="00B4090A" w:rsidRDefault="00B4090A"/>
    <w:p w:rsidR="00B4090A" w:rsidRDefault="00B4090A">
      <w:pPr>
        <w:sectPr w:rsidR="00B409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090A" w:rsidRDefault="00B4090A">
      <w:pPr>
        <w:pStyle w:val="BillDots"/>
      </w:pPr>
    </w:p>
    <w:p w:rsidR="00B4090A" w:rsidRDefault="00B4090A">
      <w:pPr>
        <w:pStyle w:val="Numbersforbills"/>
      </w:pP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90A" w:rsidRDefault="003B1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90A" w:rsidRDefault="003B1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SCOTT’S BRANCH HIGH SCHOOL FOOTBALL TEAM, COACHES, AND SCHOOL OFFICIALS, AT A DATE AND TIME TO BE DETERMINED BY THE SPEAKER, FOR THE PURPOSE OF RECOGNIZING AND COMMENDING THEM ON THEIR OUTSTANDING SEASON AND FOR CAPTURING THE 2008 CLASS A DIVISION II STATE CHAMPIONSHIP TITLE.</w:t>
      </w: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090A" w:rsidRDefault="003B1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090A" w:rsidRDefault="00B4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90A" w:rsidRDefault="003B1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Scott’s Branch High School football team, coaches, and school officials, at a date and time to be determined by the Speaker, for the purpose of recognizing and commending them on their outstanding season and for capturing the 2008 Class A Division II State Championship title.</w:t>
      </w:r>
    </w:p>
    <w:p w:rsidR="00B4090A" w:rsidRDefault="003B1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4090A" w:rsidRDefault="00B4090A">
      <w:pPr>
        <w:suppressAutoHyphens/>
      </w:pPr>
    </w:p>
    <w:sectPr w:rsidR="00B4090A" w:rsidSect="00B4090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90A" w:rsidRDefault="003B1A4A">
      <w:r>
        <w:separator/>
      </w:r>
    </w:p>
  </w:endnote>
  <w:endnote w:type="continuationSeparator" w:id="0">
    <w:p w:rsidR="00B4090A" w:rsidRDefault="003B1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D476E3-4CDD-4D7F-9A7B-A6AA4D490C89}"/>
    <w:embedBold r:id="rId2" w:fontKey="{BF15863F-5BD9-4EF4-A88B-A6B18DF990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69E764-D064-4E0B-9133-898B89A4E1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4A64BA-2B5A-470C-A332-AA889F6929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90A" w:rsidRDefault="003B1A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[3220]</w:t>
    </w:r>
    <w:r>
      <w:tab/>
    </w:r>
    <w:r w:rsidR="001558E7">
      <w:fldChar w:fldCharType="begin"/>
    </w:r>
    <w:r w:rsidR="001558E7">
      <w:instrText xml:space="preserve"> PAGE  \* MERGEFORMAT </w:instrText>
    </w:r>
    <w:r w:rsidR="001558E7">
      <w:fldChar w:fldCharType="separate"/>
    </w:r>
    <w:r w:rsidR="001558E7">
      <w:rPr>
        <w:noProof/>
      </w:rPr>
      <w:t>1</w:t>
    </w:r>
    <w:r w:rsidR="001558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90A" w:rsidRDefault="003B1A4A">
      <w:r>
        <w:separator/>
      </w:r>
    </w:p>
  </w:footnote>
  <w:footnote w:type="continuationSeparator" w:id="0">
    <w:p w:rsidR="00B4090A" w:rsidRDefault="003B1A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04AC09"/>
    <w:docVar w:name="CoverBillType" w:val="r"/>
    <w:docVar w:name="docpath" w:val="L:\Council\bills\RM\1004AC09.DOCX"/>
    <w:docVar w:name="dvBillNumber" w:val="32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090A"/>
    <w:rsid w:val="000B05BA"/>
    <w:rsid w:val="00107363"/>
    <w:rsid w:val="00145131"/>
    <w:rsid w:val="001558E7"/>
    <w:rsid w:val="003B1A4A"/>
    <w:rsid w:val="008A623A"/>
    <w:rsid w:val="00B4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903609-4D98-4F05-8366-9E60488F8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90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90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90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409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090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409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90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4090A"/>
  </w:style>
  <w:style w:type="character" w:styleId="LineNumber">
    <w:name w:val="line number"/>
    <w:basedOn w:val="DefaultParagraphFont"/>
    <w:uiPriority w:val="99"/>
    <w:semiHidden/>
    <w:unhideWhenUsed/>
    <w:rsid w:val="00B4090A"/>
  </w:style>
  <w:style w:type="paragraph" w:customStyle="1" w:styleId="BillDots">
    <w:name w:val="Bill Dots"/>
    <w:basedOn w:val="Normal"/>
    <w:qFormat/>
    <w:rsid w:val="00B4090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B4090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09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220_2009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78630-223D-4D40-841B-6EF6C1561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204</Words>
  <Characters>1120</Characters>
  <Application>Microsoft Office Word</Application>
  <DocSecurity>0</DocSecurity>
  <Lines>58</Lines>
  <Paragraphs>21</Paragraphs>
  <ScaleCrop>false</ScaleCrop>
  <Company> 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3220: Scott's Branch High School Football Team - South Carolina Legislature Online</dc:title>
  <dc:subject/>
  <dc:creator>MCDOWELLR</dc:creator>
  <cp:keywords/>
  <dc:description/>
  <cp:lastModifiedBy>N Cumfer</cp:lastModifiedBy>
  <cp:revision>10</cp:revision>
  <dcterms:created xsi:type="dcterms:W3CDTF">2009-01-13T22:01:00Z</dcterms:created>
  <dcterms:modified xsi:type="dcterms:W3CDTF">2014-11-24T15:44:00Z</dcterms:modified>
</cp:coreProperties>
</file>