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3F2" w:rsidRDefault="003B77D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113F2" w:rsidRDefault="003B77D0">
      <w:pPr>
        <w:widowControl w:val="0"/>
        <w:jc w:val="center"/>
      </w:pPr>
      <w:r>
        <w:t>118th Session, 2009-2010</w:t>
      </w:r>
    </w:p>
    <w:p w:rsidR="00E113F2" w:rsidRDefault="00E113F2">
      <w:pPr>
        <w:widowControl w:val="0"/>
        <w:jc w:val="left"/>
      </w:pPr>
    </w:p>
    <w:p w:rsidR="00E113F2" w:rsidRDefault="003B77D0">
      <w:pPr>
        <w:widowControl w:val="0"/>
        <w:jc w:val="left"/>
        <w:rPr>
          <w:b/>
        </w:rPr>
      </w:pPr>
      <w:r>
        <w:rPr>
          <w:b/>
        </w:rPr>
        <w:t>H. 3658</w:t>
      </w:r>
    </w:p>
    <w:p w:rsidR="00E113F2" w:rsidRDefault="00E113F2">
      <w:pPr>
        <w:widowControl w:val="0"/>
        <w:jc w:val="left"/>
        <w:rPr>
          <w:b/>
        </w:rPr>
      </w:pPr>
    </w:p>
    <w:p w:rsidR="00E113F2" w:rsidRDefault="003B77D0">
      <w:pPr>
        <w:widowControl w:val="0"/>
        <w:jc w:val="left"/>
      </w:pPr>
      <w:r>
        <w:rPr>
          <w:b/>
        </w:rPr>
        <w:t>STATUS INFORMATION</w:t>
      </w:r>
    </w:p>
    <w:p w:rsidR="00E113F2" w:rsidRDefault="00E113F2">
      <w:pPr>
        <w:widowControl w:val="0"/>
        <w:jc w:val="left"/>
      </w:pPr>
    </w:p>
    <w:p w:rsidR="00E113F2" w:rsidRDefault="003B77D0">
      <w:pPr>
        <w:widowControl w:val="0"/>
        <w:jc w:val="left"/>
      </w:pPr>
      <w:r>
        <w:t>General Bill</w:t>
      </w:r>
    </w:p>
    <w:p w:rsidR="00E113F2" w:rsidRDefault="003B77D0">
      <w:pPr>
        <w:widowControl w:val="0"/>
        <w:jc w:val="left"/>
      </w:pPr>
      <w:r>
        <w:t>Sponsors: Rep. Gullick</w:t>
      </w:r>
    </w:p>
    <w:p w:rsidR="00E113F2" w:rsidRDefault="003B77D0">
      <w:pPr>
        <w:widowControl w:val="0"/>
        <w:jc w:val="left"/>
      </w:pPr>
      <w:r>
        <w:t>Document Path: l:\council\bills\gjk\20174sd09.docx</w:t>
      </w:r>
    </w:p>
    <w:p w:rsidR="00E113F2" w:rsidRDefault="00E113F2">
      <w:pPr>
        <w:widowControl w:val="0"/>
        <w:jc w:val="left"/>
      </w:pPr>
    </w:p>
    <w:p w:rsidR="00E113F2" w:rsidRDefault="003B77D0">
      <w:pPr>
        <w:widowControl w:val="0"/>
        <w:jc w:val="left"/>
      </w:pPr>
      <w:r>
        <w:t>Introduced in the House on March 4, 2009</w:t>
      </w:r>
    </w:p>
    <w:p w:rsidR="00E113F2" w:rsidRDefault="003B77D0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E113F2" w:rsidRDefault="00E113F2">
      <w:pPr>
        <w:widowControl w:val="0"/>
        <w:jc w:val="left"/>
      </w:pPr>
    </w:p>
    <w:p w:rsidR="00E113F2" w:rsidRDefault="003B77D0">
      <w:pPr>
        <w:widowControl w:val="0"/>
        <w:jc w:val="left"/>
      </w:pPr>
      <w:r>
        <w:t>Summary: State Treasurer</w:t>
      </w:r>
    </w:p>
    <w:p w:rsidR="00E113F2" w:rsidRDefault="00E113F2">
      <w:pPr>
        <w:widowControl w:val="0"/>
        <w:jc w:val="left"/>
      </w:pPr>
    </w:p>
    <w:p w:rsidR="00E113F2" w:rsidRDefault="00E113F2">
      <w:pPr>
        <w:widowControl w:val="0"/>
        <w:jc w:val="left"/>
      </w:pPr>
    </w:p>
    <w:p w:rsidR="00E113F2" w:rsidRDefault="003B77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113F2" w:rsidRDefault="00E11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13F2" w:rsidRDefault="003B77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113F2" w:rsidRDefault="003B77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3/4/2009</w:t>
      </w:r>
      <w:r>
        <w:tab/>
        <w:t>House</w:t>
      </w:r>
      <w:r>
        <w:tab/>
        <w:t xml:space="preserve">Introduced and read first time </w:t>
      </w:r>
      <w:hyperlink r:id="rId7" w:history="1">
        <w:r w:rsidRPr="009B4ACF">
          <w:rPr>
            <w:rStyle w:val="Hyperlink"/>
          </w:rPr>
          <w:t>HJ</w:t>
        </w:r>
      </w:hyperlink>
      <w:r>
        <w:noBreakHyphen/>
        <w:t>68</w:t>
      </w:r>
    </w:p>
    <w:p w:rsidR="00E113F2" w:rsidRDefault="003B77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9B4ACF">
          <w:rPr>
            <w:rStyle w:val="Hyperlink"/>
          </w:rPr>
          <w:t>HJ</w:t>
        </w:r>
      </w:hyperlink>
      <w:r>
        <w:noBreakHyphen/>
        <w:t>68</w:t>
      </w:r>
    </w:p>
    <w:p w:rsidR="00E113F2" w:rsidRDefault="00E11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3F2" w:rsidRDefault="00E11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13F2" w:rsidRDefault="003B77D0">
      <w:pPr>
        <w:widowControl w:val="0"/>
        <w:jc w:val="left"/>
      </w:pPr>
      <w:r>
        <w:rPr>
          <w:b/>
        </w:rPr>
        <w:t>VERSIONS OF THIS BILL</w:t>
      </w:r>
    </w:p>
    <w:p w:rsidR="00E113F2" w:rsidRDefault="00E113F2">
      <w:pPr>
        <w:widowControl w:val="0"/>
        <w:jc w:val="left"/>
      </w:pPr>
    </w:p>
    <w:p w:rsidR="00E113F2" w:rsidRDefault="00E23264">
      <w:pPr>
        <w:widowControl w:val="0"/>
        <w:jc w:val="left"/>
      </w:pPr>
      <w:hyperlink r:id="rId9" w:history="1">
        <w:r w:rsidR="003B77D0">
          <w:rPr>
            <w:rStyle w:val="Hyperlink"/>
          </w:rPr>
          <w:t>3/4/2009</w:t>
        </w:r>
      </w:hyperlink>
    </w:p>
    <w:p w:rsidR="00E113F2" w:rsidRDefault="00E113F2"/>
    <w:p w:rsidR="00E113F2" w:rsidRDefault="00E113F2">
      <w:pPr>
        <w:sectPr w:rsidR="00E113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13F2" w:rsidRDefault="00E113F2">
      <w:pPr>
        <w:pStyle w:val="BillDots"/>
      </w:pPr>
    </w:p>
    <w:p w:rsidR="00E113F2" w:rsidRDefault="00E113F2">
      <w:pPr>
        <w:pStyle w:val="Numbersforbills"/>
      </w:pP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3B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3B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11</w:t>
      </w:r>
      <w:r>
        <w:noBreakHyphen/>
        <w:t>5</w:t>
      </w:r>
      <w:r>
        <w:noBreakHyphen/>
        <w:t>15 SO AS TO PROVIDE THAT IN ADDITION TO ALL OTHER REQUIREMENTS OF LAW, THE TREASURER OF THIS STATE ALSO MUST BE A CERTIFIED PUBLIC ACCOUNTANT LICENSED TO PRACTICE IN THIS STATE.</w:t>
      </w: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3F2" w:rsidRDefault="003B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3B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5, Title 11 of the 1976 Code is amended by adding:</w:t>
      </w: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3B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>
        <w:noBreakHyphen/>
        <w:t>5</w:t>
      </w:r>
      <w:r>
        <w:noBreakHyphen/>
        <w:t>15.</w:t>
      </w:r>
      <w:r>
        <w:tab/>
        <w:t>In addition to all other requirements of law, the treasurer of this State also must be a certified public accountant licensed to practice in this State.</w:t>
      </w:r>
    </w:p>
    <w:p w:rsidR="00E113F2" w:rsidRDefault="00E1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3F2" w:rsidRDefault="003B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113F2" w:rsidRDefault="003B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13F2" w:rsidRDefault="00E113F2">
      <w:pPr>
        <w:suppressAutoHyphens/>
      </w:pPr>
    </w:p>
    <w:sectPr w:rsidR="00E113F2" w:rsidSect="00E113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3F2" w:rsidRDefault="003B77D0">
      <w:r>
        <w:separator/>
      </w:r>
    </w:p>
  </w:endnote>
  <w:endnote w:type="continuationSeparator" w:id="0">
    <w:p w:rsidR="00E113F2" w:rsidRDefault="003B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6ED177-CC1E-4A46-9AD2-3B863D7AE25D}"/>
    <w:embedBold r:id="rId2" w:fontKey="{90AD7F25-D7E6-4951-BAA7-690C562FC0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9F2508-78CC-4AE3-A184-C7A17C1573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6ECA08-7FF9-46C3-9720-D9B3EAE0EC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3F2" w:rsidRDefault="003B77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[3658]</w:t>
    </w:r>
    <w:r>
      <w:tab/>
    </w:r>
    <w:r w:rsidR="00E23264">
      <w:fldChar w:fldCharType="begin"/>
    </w:r>
    <w:r w:rsidR="00E23264">
      <w:instrText xml:space="preserve"> PAGE  \* MERGEFORMAT </w:instrText>
    </w:r>
    <w:r w:rsidR="00E23264">
      <w:fldChar w:fldCharType="separate"/>
    </w:r>
    <w:r w:rsidR="00E23264">
      <w:rPr>
        <w:noProof/>
      </w:rPr>
      <w:t>1</w:t>
    </w:r>
    <w:r w:rsidR="00E2326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3F2" w:rsidRDefault="003B77D0">
      <w:r>
        <w:separator/>
      </w:r>
    </w:p>
  </w:footnote>
  <w:footnote w:type="continuationSeparator" w:id="0">
    <w:p w:rsidR="00E113F2" w:rsidRDefault="003B77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174SD09"/>
    <w:docVar w:name="CoverBillType" w:val="b"/>
    <w:docVar w:name="docpath" w:val="L:\Council\bills\GJK\20174SD09.DOCX"/>
    <w:docVar w:name="dvBillNumber" w:val="3658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E113F2"/>
    <w:rsid w:val="00191E5E"/>
    <w:rsid w:val="003B77D0"/>
    <w:rsid w:val="007E1DFD"/>
    <w:rsid w:val="009B4ACF"/>
    <w:rsid w:val="00D92B89"/>
    <w:rsid w:val="00E113F2"/>
    <w:rsid w:val="00E2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39E32F0-2653-43E1-B6B4-E6D35C386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3F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3F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3F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113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13F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113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3F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113F2"/>
  </w:style>
  <w:style w:type="character" w:styleId="LineNumber">
    <w:name w:val="line number"/>
    <w:basedOn w:val="DefaultParagraphFont"/>
    <w:uiPriority w:val="99"/>
    <w:semiHidden/>
    <w:unhideWhenUsed/>
    <w:rsid w:val="00E113F2"/>
  </w:style>
  <w:style w:type="paragraph" w:customStyle="1" w:styleId="BillDots">
    <w:name w:val="Bill Dots"/>
    <w:basedOn w:val="Normal"/>
    <w:qFormat/>
    <w:rsid w:val="00E113F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113F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113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04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04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658_2009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51C75-457F-4F46-BE49-941FE9C38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186</Words>
  <Characters>976</Characters>
  <Application>Microsoft Office Word</Application>
  <DocSecurity>0</DocSecurity>
  <Lines>58</Lines>
  <Paragraphs>23</Paragraphs>
  <ScaleCrop>false</ScaleCrop>
  <Company> 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3658: State Treasurer - South Carolina Legislature Online</dc:title>
  <dc:subject/>
  <dc:creator>GAYLE KUBALA</dc:creator>
  <cp:keywords/>
  <dc:description/>
  <cp:lastModifiedBy>N Cumfer</cp:lastModifiedBy>
  <cp:revision>8</cp:revision>
  <cp:lastPrinted>2009-03-04T15:14:00Z</cp:lastPrinted>
  <dcterms:created xsi:type="dcterms:W3CDTF">2009-03-04T16:07:00Z</dcterms:created>
  <dcterms:modified xsi:type="dcterms:W3CDTF">2014-11-24T16:10:00Z</dcterms:modified>
</cp:coreProperties>
</file>