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046" w:rsidRDefault="00DA7402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683046" w:rsidRDefault="00DA7402">
      <w:pPr>
        <w:widowControl w:val="0"/>
        <w:jc w:val="center"/>
      </w:pPr>
      <w:r>
        <w:t>118th Session, 2009-2010</w:t>
      </w:r>
    </w:p>
    <w:p w:rsidR="00683046" w:rsidRDefault="00683046">
      <w:pPr>
        <w:widowControl w:val="0"/>
        <w:jc w:val="left"/>
      </w:pPr>
    </w:p>
    <w:p w:rsidR="00683046" w:rsidRDefault="00DA7402">
      <w:pPr>
        <w:widowControl w:val="0"/>
        <w:jc w:val="left"/>
        <w:rPr>
          <w:b/>
        </w:rPr>
      </w:pPr>
      <w:r>
        <w:rPr>
          <w:b/>
        </w:rPr>
        <w:t>H. 4122</w:t>
      </w:r>
    </w:p>
    <w:p w:rsidR="00683046" w:rsidRDefault="00683046">
      <w:pPr>
        <w:widowControl w:val="0"/>
        <w:jc w:val="left"/>
        <w:rPr>
          <w:b/>
        </w:rPr>
      </w:pPr>
    </w:p>
    <w:p w:rsidR="00683046" w:rsidRDefault="00DA7402">
      <w:pPr>
        <w:widowControl w:val="0"/>
        <w:jc w:val="left"/>
      </w:pPr>
      <w:r>
        <w:rPr>
          <w:b/>
        </w:rPr>
        <w:t>STATUS INFORMATION</w:t>
      </w:r>
    </w:p>
    <w:p w:rsidR="00683046" w:rsidRDefault="00683046">
      <w:pPr>
        <w:widowControl w:val="0"/>
        <w:jc w:val="left"/>
      </w:pPr>
    </w:p>
    <w:p w:rsidR="00683046" w:rsidRDefault="00DA7402">
      <w:pPr>
        <w:widowControl w:val="0"/>
        <w:jc w:val="left"/>
      </w:pPr>
      <w:r>
        <w:t>General Bill</w:t>
      </w:r>
    </w:p>
    <w:p w:rsidR="00683046" w:rsidRDefault="00DA7402">
      <w:pPr>
        <w:widowControl w:val="0"/>
        <w:jc w:val="left"/>
      </w:pPr>
      <w:r>
        <w:t>Sponsors: Rep. Jennings</w:t>
      </w:r>
    </w:p>
    <w:p w:rsidR="00683046" w:rsidRDefault="00DA7402">
      <w:pPr>
        <w:widowControl w:val="0"/>
        <w:jc w:val="left"/>
      </w:pPr>
      <w:r>
        <w:t>Document Path: l:\council\bills\dka\3770dw09.docx</w:t>
      </w:r>
    </w:p>
    <w:p w:rsidR="00683046" w:rsidRDefault="00683046">
      <w:pPr>
        <w:widowControl w:val="0"/>
        <w:jc w:val="left"/>
      </w:pPr>
    </w:p>
    <w:p w:rsidR="00CE6CA2" w:rsidRDefault="00CE6CA2">
      <w:pPr>
        <w:widowControl w:val="0"/>
        <w:jc w:val="left"/>
      </w:pPr>
      <w:r>
        <w:t>Introduced in the House on May 21, 2009</w:t>
      </w:r>
    </w:p>
    <w:p w:rsidR="00CE6CA2" w:rsidRDefault="00CE6CA2">
      <w:pPr>
        <w:widowControl w:val="0"/>
        <w:jc w:val="left"/>
      </w:pPr>
      <w:r>
        <w:t>Tabled by the House on January 12, 2010</w:t>
      </w:r>
    </w:p>
    <w:p w:rsidR="00CE6CA2" w:rsidRDefault="00CE6CA2">
      <w:pPr>
        <w:widowControl w:val="0"/>
        <w:jc w:val="left"/>
      </w:pPr>
    </w:p>
    <w:p w:rsidR="00683046" w:rsidRDefault="00DA7402">
      <w:pPr>
        <w:widowControl w:val="0"/>
        <w:jc w:val="left"/>
      </w:pPr>
      <w:r>
        <w:t>Summary: Marlboro County Board of Education</w:t>
      </w:r>
    </w:p>
    <w:p w:rsidR="00683046" w:rsidRDefault="00683046">
      <w:pPr>
        <w:widowControl w:val="0"/>
        <w:jc w:val="left"/>
      </w:pPr>
    </w:p>
    <w:p w:rsidR="00683046" w:rsidRDefault="00683046">
      <w:pPr>
        <w:widowControl w:val="0"/>
        <w:jc w:val="left"/>
      </w:pPr>
    </w:p>
    <w:p w:rsidR="00683046" w:rsidRDefault="00DA74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683046" w:rsidRDefault="006830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3046" w:rsidRDefault="00DA74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705495" w:rsidRDefault="00705495" w:rsidP="007054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5/21/2009</w:t>
      </w:r>
      <w:r>
        <w:tab/>
        <w:t>House</w:t>
      </w:r>
      <w:r>
        <w:tab/>
      </w:r>
      <w:r w:rsidRPr="00235421">
        <w:t>Introduced, read</w:t>
      </w:r>
      <w:r>
        <w:t xml:space="preserve"> first time, placed on calendar </w:t>
      </w:r>
      <w:r w:rsidRPr="00235421">
        <w:t xml:space="preserve">without reference </w:t>
      </w:r>
      <w:hyperlink r:id="rId7" w:history="1">
        <w:r w:rsidRPr="00D43409">
          <w:rPr>
            <w:rStyle w:val="Hyperlink"/>
          </w:rPr>
          <w:t>HJ</w:t>
        </w:r>
      </w:hyperlink>
      <w:r>
        <w:noBreakHyphen/>
      </w:r>
      <w:r w:rsidRPr="00235421">
        <w:t>140</w:t>
      </w:r>
    </w:p>
    <w:p w:rsidR="00705495" w:rsidRDefault="00705495" w:rsidP="007054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House</w:t>
      </w:r>
      <w:r>
        <w:tab/>
      </w:r>
      <w:r w:rsidRPr="00235421">
        <w:t xml:space="preserve">Read second time </w:t>
      </w:r>
      <w:hyperlink r:id="rId8" w:history="1">
        <w:r w:rsidRPr="00D43409">
          <w:rPr>
            <w:rStyle w:val="Hyperlink"/>
          </w:rPr>
          <w:t>HJ</w:t>
        </w:r>
      </w:hyperlink>
      <w:r>
        <w:noBreakHyphen/>
      </w:r>
      <w:r w:rsidRPr="00235421">
        <w:t>93</w:t>
      </w:r>
    </w:p>
    <w:p w:rsidR="00705495" w:rsidRDefault="00705495" w:rsidP="007054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235421">
        <w:t xml:space="preserve">Tabled </w:t>
      </w:r>
      <w:hyperlink r:id="rId9" w:history="1">
        <w:r w:rsidRPr="00D43409">
          <w:rPr>
            <w:rStyle w:val="Hyperlink"/>
          </w:rPr>
          <w:t>HJ</w:t>
        </w:r>
      </w:hyperlink>
      <w:r>
        <w:noBreakHyphen/>
      </w:r>
      <w:r w:rsidRPr="00235421">
        <w:t>67</w:t>
      </w:r>
    </w:p>
    <w:p w:rsidR="00705495" w:rsidRDefault="00705495" w:rsidP="007054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3046" w:rsidRDefault="006830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3046" w:rsidRDefault="00DA7402">
      <w:r>
        <w:rPr>
          <w:b/>
        </w:rPr>
        <w:t>VERSIONS OF THIS BILL</w:t>
      </w:r>
    </w:p>
    <w:p w:rsidR="00683046" w:rsidRDefault="00683046"/>
    <w:p w:rsidR="00683046" w:rsidRDefault="00396B3C">
      <w:hyperlink r:id="rId10" w:history="1">
        <w:r w:rsidR="00DA7402">
          <w:rPr>
            <w:rStyle w:val="Hyperlink"/>
          </w:rPr>
          <w:t>5/21/2009</w:t>
        </w:r>
      </w:hyperlink>
    </w:p>
    <w:p w:rsidR="00683046" w:rsidRDefault="00396B3C">
      <w:hyperlink r:id="rId11" w:history="1">
        <w:r w:rsidR="00DA7402">
          <w:rPr>
            <w:rStyle w:val="Hyperlink"/>
          </w:rPr>
          <w:t>5/21/2009-A</w:t>
        </w:r>
      </w:hyperlink>
    </w:p>
    <w:p w:rsidR="00683046" w:rsidRDefault="00683046"/>
    <w:p w:rsidR="00683046" w:rsidRDefault="00683046">
      <w:pPr>
        <w:sectPr w:rsidR="006830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3046" w:rsidRDefault="00DA7402">
      <w:pPr>
        <w:pStyle w:val="BillDots"/>
      </w:pPr>
      <w:r>
        <w:lastRenderedPageBreak/>
        <w:t>INTRODUCED</w:t>
      </w:r>
    </w:p>
    <w:p w:rsidR="00683046" w:rsidRDefault="00DA7402">
      <w:pPr>
        <w:pStyle w:val="BillDots"/>
      </w:pPr>
      <w:r>
        <w:t>May 21, 2009</w:t>
      </w:r>
    </w:p>
    <w:p w:rsidR="00683046" w:rsidRDefault="00683046">
      <w:pPr>
        <w:pStyle w:val="BillDots"/>
      </w:pPr>
    </w:p>
    <w:p w:rsidR="00683046" w:rsidRDefault="00DA740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4122</w:t>
      </w:r>
    </w:p>
    <w:p w:rsidR="00683046" w:rsidRDefault="00683046">
      <w:pPr>
        <w:pStyle w:val="BillDots"/>
      </w:pPr>
    </w:p>
    <w:p w:rsidR="00683046" w:rsidRDefault="00DA7402">
      <w:pPr>
        <w:pStyle w:val="BillDots"/>
        <w:jc w:val="center"/>
      </w:pPr>
      <w:r>
        <w:t>Introduced by Rep. Jennings</w:t>
      </w:r>
    </w:p>
    <w:p w:rsidR="00683046" w:rsidRDefault="00683046">
      <w:pPr>
        <w:pStyle w:val="BillDots"/>
      </w:pPr>
    </w:p>
    <w:p w:rsidR="00683046" w:rsidRDefault="00DA7402">
      <w:pPr>
        <w:pStyle w:val="BillDots"/>
      </w:pPr>
      <w:r>
        <w:t>L. Printed 5/21/09--H.</w:t>
      </w:r>
    </w:p>
    <w:p w:rsidR="00683046" w:rsidRDefault="00DA7402">
      <w:pPr>
        <w:pStyle w:val="BillDots"/>
      </w:pPr>
      <w:r>
        <w:t>Read the first time May 21, 2009.</w:t>
      </w:r>
    </w:p>
    <w:p w:rsidR="00683046" w:rsidRDefault="00DA7402">
      <w:pPr>
        <w:pStyle w:val="BillDots"/>
        <w:jc w:val="center"/>
      </w:pPr>
      <w:r>
        <w:rPr>
          <w:u w:val="single"/>
        </w:rPr>
        <w:t>            </w:t>
      </w:r>
    </w:p>
    <w:p w:rsidR="00683046" w:rsidRDefault="00683046">
      <w:pPr>
        <w:pStyle w:val="BillDots"/>
      </w:pPr>
    </w:p>
    <w:p w:rsidR="00683046" w:rsidRDefault="00683046">
      <w:pPr>
        <w:pStyle w:val="BillDots"/>
        <w:sectPr w:rsidR="00683046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83046" w:rsidRDefault="00683046">
      <w:pPr>
        <w:pStyle w:val="BillDots"/>
      </w:pPr>
    </w:p>
    <w:p w:rsidR="00683046" w:rsidRDefault="00683046">
      <w:pPr>
        <w:pStyle w:val="Numbersforbills"/>
      </w:pPr>
    </w:p>
    <w:p w:rsidR="00683046" w:rsidRDefault="00683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046" w:rsidRDefault="00683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046" w:rsidRDefault="00683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046" w:rsidRDefault="00683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046" w:rsidRDefault="00683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046" w:rsidRDefault="00683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046" w:rsidRDefault="00DA7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683046" w:rsidRDefault="00683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046" w:rsidRDefault="00DA7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REQUIRE A TWO</w:t>
      </w:r>
      <w:r>
        <w:noBreakHyphen/>
        <w:t xml:space="preserve">THIRDS VOTE OF THE MARLBORO COUNTY BOARD OF EDUCATION TO HIRE OR FIRE THE MARLBORO COUNTY SUPERINTENDENT OF EDUCATION. </w:t>
      </w:r>
    </w:p>
    <w:p w:rsidR="00683046" w:rsidRDefault="00683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3046" w:rsidRDefault="00DA7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83046" w:rsidRDefault="00683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046" w:rsidRDefault="00DA7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Notwithstanding another provision of law, the Marlboro County Board of Education is required to cast a two</w:t>
      </w:r>
      <w:r>
        <w:noBreakHyphen/>
        <w:t>thirds vote of its members to hire or fire the Marlboro County Superintendent of Education.</w:t>
      </w:r>
    </w:p>
    <w:p w:rsidR="00683046" w:rsidRDefault="00683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046" w:rsidRDefault="00DA7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83046" w:rsidRDefault="00DA7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83046" w:rsidRDefault="00683046">
      <w:pPr>
        <w:pStyle w:val="BillDots"/>
      </w:pPr>
    </w:p>
    <w:sectPr w:rsidR="00683046" w:rsidSect="00683046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046" w:rsidRDefault="00DA7402">
      <w:r>
        <w:separator/>
      </w:r>
    </w:p>
  </w:endnote>
  <w:endnote w:type="continuationSeparator" w:id="0">
    <w:p w:rsidR="00683046" w:rsidRDefault="00DA7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526935-86D0-45FC-B2DC-224C854D7C18}"/>
    <w:embedBold r:id="rId2" w:fontKey="{7762A5EB-D28C-4162-968E-AA38A2B044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C6B8B6-C406-45AB-9058-8E5132380A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5BAFD8-1F36-45AF-B67D-0CC3BDD9DD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046" w:rsidRDefault="00DA74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[4122-</w:t>
    </w:r>
    <w:r w:rsidR="00396B3C">
      <w:fldChar w:fldCharType="begin"/>
    </w:r>
    <w:r w:rsidR="00396B3C">
      <w:instrText xml:space="preserve"> PAGE  \* MERGEFORMAT </w:instrText>
    </w:r>
    <w:r w:rsidR="00396B3C">
      <w:fldChar w:fldCharType="separate"/>
    </w:r>
    <w:r w:rsidR="00396B3C">
      <w:rPr>
        <w:noProof/>
      </w:rPr>
      <w:t>1</w:t>
    </w:r>
    <w:r w:rsidR="00396B3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046" w:rsidRDefault="00DA74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[4122]</w:t>
    </w:r>
    <w:r>
      <w:tab/>
    </w:r>
    <w:r w:rsidR="00396B3C">
      <w:fldChar w:fldCharType="begin"/>
    </w:r>
    <w:r w:rsidR="00396B3C">
      <w:instrText xml:space="preserve"> PAGE  \* MERGEFORMAT </w:instrText>
    </w:r>
    <w:r w:rsidR="00396B3C">
      <w:fldChar w:fldCharType="separate"/>
    </w:r>
    <w:r>
      <w:rPr>
        <w:noProof/>
      </w:rPr>
      <w:t>1</w:t>
    </w:r>
    <w:r w:rsidR="00396B3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046" w:rsidRDefault="00DA7402">
      <w:r>
        <w:separator/>
      </w:r>
    </w:p>
  </w:footnote>
  <w:footnote w:type="continuationSeparator" w:id="0">
    <w:p w:rsidR="00683046" w:rsidRDefault="00DA74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770DW09"/>
    <w:docVar w:name="CoverBillType" w:val="b"/>
    <w:docVar w:name="docpath" w:val="L:\Council\bills\DKA\3770DW09.DOCX"/>
    <w:docVar w:name="dvBillNumber" w:val="412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83046"/>
    <w:rsid w:val="001951B1"/>
    <w:rsid w:val="002508C0"/>
    <w:rsid w:val="00396B3C"/>
    <w:rsid w:val="005A6001"/>
    <w:rsid w:val="005D0B35"/>
    <w:rsid w:val="00683046"/>
    <w:rsid w:val="00705495"/>
    <w:rsid w:val="00986498"/>
    <w:rsid w:val="00B61DC4"/>
    <w:rsid w:val="00B63960"/>
    <w:rsid w:val="00CE6CA2"/>
    <w:rsid w:val="00D43409"/>
    <w:rsid w:val="00DA7402"/>
    <w:rsid w:val="00E66EAE"/>
    <w:rsid w:val="00E8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75D4E97-BD39-45EC-9B40-27D9FBBD0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04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304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304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830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304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830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304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83046"/>
  </w:style>
  <w:style w:type="character" w:styleId="LineNumber">
    <w:name w:val="line number"/>
    <w:basedOn w:val="DefaultParagraphFont"/>
    <w:uiPriority w:val="99"/>
    <w:semiHidden/>
    <w:unhideWhenUsed/>
    <w:rsid w:val="00683046"/>
  </w:style>
  <w:style w:type="paragraph" w:customStyle="1" w:styleId="BillDots">
    <w:name w:val="Bill Dots"/>
    <w:basedOn w:val="Normal"/>
    <w:qFormat/>
    <w:rsid w:val="0068304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83046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830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6-16-09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21-09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09-10\4122_20090521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09-10\4122_200905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1-12-10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44F8A-ECED-47FF-B451-9C30C9E5A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185</Words>
  <Characters>1013</Characters>
  <Application>Microsoft Office Word</Application>
  <DocSecurity>0</DocSecurity>
  <Lines>68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4122: Marlboro County Board of Education - South Carolina Legislature Online</dc:title>
  <dc:subject/>
  <dc:creator>SHARON PAIR</dc:creator>
  <cp:keywords/>
  <dc:description/>
  <cp:lastModifiedBy>N Cumfer</cp:lastModifiedBy>
  <cp:revision>12</cp:revision>
  <cp:lastPrinted>2009-05-21T19:28:00Z</cp:lastPrinted>
  <dcterms:created xsi:type="dcterms:W3CDTF">2009-05-21T21:18:00Z</dcterms:created>
  <dcterms:modified xsi:type="dcterms:W3CDTF">2014-11-24T16:18:00Z</dcterms:modified>
</cp:coreProperties>
</file>