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9F3A97">
        <w:rPr>
          <w:b/>
        </w:rPr>
        <w:t>South Carolina General Assembly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9F3A97">
        <w:rPr>
          <w:b/>
        </w:rPr>
        <w:t>H. 4211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9F3A97">
        <w:rPr>
          <w:b/>
        </w:rPr>
        <w:t>STATUS INFORMATION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Bales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l:\council\bills\agm\19507ahb10.docx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1B3A06" w:rsidRDefault="001B3A06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1B3A06" w:rsidRPr="001B3A06" w:rsidRDefault="001B3A06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1B3A06">
        <w:rPr>
          <w:b/>
        </w:rPr>
        <w:t>Judiciary</w:t>
      </w:r>
    </w:p>
    <w:p w:rsidR="001B3A06" w:rsidRDefault="001B3A06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EF3744">
        <w:t>Sale of alcohol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F3A97" w:rsidRDefault="009F3A97" w:rsidP="009F3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A97">
        <w:rPr>
          <w:b/>
        </w:rPr>
        <w:t>HISTORY OF LEGISLATIVE ACTIONS</w:t>
      </w:r>
    </w:p>
    <w:p w:rsidR="009F3A97" w:rsidRDefault="009F3A97" w:rsidP="009F3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3A97" w:rsidRPr="009F3A97" w:rsidRDefault="009F3A97" w:rsidP="009F3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A97">
        <w:rPr>
          <w:u w:val="single"/>
        </w:rPr>
        <w:tab/>
        <w:t>Date</w:t>
      </w:r>
      <w:r w:rsidRPr="009F3A97">
        <w:rPr>
          <w:u w:val="single"/>
        </w:rPr>
        <w:tab/>
        <w:t>Body</w:t>
      </w:r>
      <w:r w:rsidRPr="009F3A97">
        <w:rPr>
          <w:u w:val="single"/>
        </w:rPr>
        <w:tab/>
        <w:t>Action Description with journal page number</w:t>
      </w:r>
      <w:r w:rsidRPr="009F3A97">
        <w:rPr>
          <w:u w:val="single"/>
        </w:rPr>
        <w:tab/>
      </w:r>
    </w:p>
    <w:p w:rsidR="00331126" w:rsidRDefault="00331126" w:rsidP="003311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4F202C">
        <w:t>Prefiled</w:t>
      </w:r>
    </w:p>
    <w:p w:rsidR="00331126" w:rsidRDefault="00331126" w:rsidP="003311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4F202C">
        <w:t xml:space="preserve">Referred to Committee on </w:t>
      </w:r>
      <w:r w:rsidRPr="004F202C">
        <w:rPr>
          <w:b/>
        </w:rPr>
        <w:t>Judiciary</w:t>
      </w:r>
    </w:p>
    <w:p w:rsidR="00331126" w:rsidRDefault="00331126" w:rsidP="003311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4F202C">
        <w:t xml:space="preserve">Introduced and read first time </w:t>
      </w:r>
      <w:hyperlink r:id="rId7" w:history="1">
        <w:r w:rsidRPr="002611D6">
          <w:rPr>
            <w:rStyle w:val="Hyperlink"/>
          </w:rPr>
          <w:t>HJ</w:t>
        </w:r>
      </w:hyperlink>
      <w:r>
        <w:noBreakHyphen/>
      </w:r>
      <w:r w:rsidRPr="004F202C">
        <w:t>32</w:t>
      </w:r>
    </w:p>
    <w:p w:rsidR="00331126" w:rsidRDefault="00331126" w:rsidP="003311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4F202C">
        <w:t xml:space="preserve">Referred to Committee on </w:t>
      </w:r>
      <w:r w:rsidRPr="004F202C">
        <w:rPr>
          <w:b/>
        </w:rPr>
        <w:t>Judiciary</w:t>
      </w:r>
      <w:r w:rsidRPr="004F202C">
        <w:t xml:space="preserve"> </w:t>
      </w:r>
      <w:hyperlink r:id="rId8" w:history="1">
        <w:r w:rsidRPr="002611D6">
          <w:rPr>
            <w:rStyle w:val="Hyperlink"/>
          </w:rPr>
          <w:t>HJ</w:t>
        </w:r>
      </w:hyperlink>
      <w:r>
        <w:noBreakHyphen/>
      </w:r>
      <w:r w:rsidRPr="004F202C">
        <w:t>32</w:t>
      </w:r>
    </w:p>
    <w:p w:rsidR="00331126" w:rsidRDefault="00331126" w:rsidP="003311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A97" w:rsidRPr="009F3A97" w:rsidRDefault="009F3A97" w:rsidP="009F3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9F3A97">
        <w:rPr>
          <w:b/>
        </w:rPr>
        <w:t>VERSIONS OF THIS BILL</w:t>
      </w:r>
    </w:p>
    <w:p w:rsidR="009F3A97" w:rsidRDefault="009F3A97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F3A97" w:rsidRDefault="005F5FFB" w:rsidP="009F3A9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9F3A97">
          <w:rPr>
            <w:rStyle w:val="Hyperlink"/>
          </w:rPr>
          <w:t>11/17/2009</w:t>
        </w:r>
      </w:hyperlink>
    </w:p>
    <w:p w:rsidR="009F3A97" w:rsidRDefault="009F3A97" w:rsidP="009F3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3A97" w:rsidRDefault="009F3A97" w:rsidP="009F3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9F3A97" w:rsidSect="009F3A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5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71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50" w:rsidRDefault="00F55250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61</w:t>
      </w:r>
      <w:r>
        <w:noBreakHyphen/>
        <w:t>2</w:t>
      </w:r>
      <w:r>
        <w:noBreakHyphen/>
        <w:t>270 SO AS TO PROVIDE A LOCAL GOVERNING BODY THE AUTHORITY TO LIMIT OR REGULATE THE HOURS OF OPERATION ON A REASONABLE BASIS OF CERTAIN ESTABLISHMENTS LICENSED TO SELL BEER, WINE, OR ALCOHOLIC LIQUORS FOR ON</w:t>
      </w:r>
      <w:r>
        <w:noBreakHyphen/>
        <w:t>PREMISES CONSUMPTION AND TO DEFINE THE TERM “LOCAL GOVERNING BODY”.</w:t>
      </w:r>
    </w:p>
    <w:p w:rsidR="00DC71C8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71C8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71C8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50" w:rsidRDefault="00DC71C8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55250">
        <w:t xml:space="preserve">Article 1, Chapter </w:t>
      </w:r>
      <w:r w:rsidR="00647310">
        <w:t>2</w:t>
      </w:r>
      <w:r w:rsidR="00F55250">
        <w:t>, Title 61 of the 1976 Code is amended by adding:</w:t>
      </w:r>
    </w:p>
    <w:p w:rsidR="00F55250" w:rsidRDefault="00F55250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50" w:rsidRDefault="00F55250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</w:t>
      </w:r>
      <w:r w:rsidR="00AA4671">
        <w:t>ec</w:t>
      </w:r>
      <w:r>
        <w:t>tion 61</w:t>
      </w:r>
      <w:r>
        <w:noBreakHyphen/>
        <w:t>2</w:t>
      </w:r>
      <w:r>
        <w:noBreakHyphen/>
        <w:t>270.</w:t>
      </w:r>
      <w:r>
        <w:tab/>
        <w:t xml:space="preserve"> (A)</w:t>
      </w:r>
      <w:r>
        <w:tab/>
        <w:t xml:space="preserve">Notwithstanding another provision of law, a local governing body, in its discretion, may limit or regulate, on a reasonable basis, the hours of operation of retail establishments licensed to sell beer or wine pursuant to Article 5, Chapter 4 or alcoholic liquors pursuant to Subarticle 1, </w:t>
      </w:r>
      <w:r w:rsidR="00647310">
        <w:t xml:space="preserve">Article 3, </w:t>
      </w:r>
      <w:r>
        <w:t>Chapter 6 for on</w:t>
      </w:r>
      <w:r>
        <w:noBreakHyphen/>
        <w:t>premises consumption.  Limiting or regulating the hours of operation of an establishment on a reasonable basis as provided in this subsection includes, but it is not limited to, taking notice of the appropriate zoning restrictions and uses in the area.</w:t>
      </w:r>
    </w:p>
    <w:p w:rsidR="00DC71C8" w:rsidRDefault="00F55250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Pr="00F55250">
        <w:t>‘</w:t>
      </w:r>
      <w:r>
        <w:t>local governing body</w:t>
      </w:r>
      <w:r w:rsidRPr="00F55250">
        <w:t>’</w:t>
      </w:r>
      <w:r>
        <w:t xml:space="preserve"> means the governing body of a county or municipality.”</w:t>
      </w:r>
    </w:p>
    <w:p w:rsidR="00DC71C8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5250">
        <w:t>2</w:t>
      </w:r>
      <w:r>
        <w:t>.</w:t>
      </w:r>
      <w:r>
        <w:tab/>
        <w:t>This act takes effect upon approval by the Governor.</w:t>
      </w:r>
    </w:p>
    <w:p w:rsidR="00B15150" w:rsidRDefault="00F552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5150" w:rsidRDefault="00B15150" w:rsidP="009F3A97">
      <w:pPr>
        <w:suppressAutoHyphens/>
      </w:pPr>
    </w:p>
    <w:sectPr w:rsidR="00B15150" w:rsidSect="009F3A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1C8" w:rsidRDefault="00DC71C8" w:rsidP="009F0C77">
      <w:r>
        <w:separator/>
      </w:r>
    </w:p>
  </w:endnote>
  <w:endnote w:type="continuationSeparator" w:id="0">
    <w:p w:rsidR="00DC71C8" w:rsidRDefault="00DC71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DEDE57-98A5-46D9-84DC-5700E7A5A018}"/>
    <w:embedBold r:id="rId2" w:fontKey="{3AB6FEA4-C890-4FD8-BB65-41CB3FDE11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E01D2F-F43B-4DBE-AFDA-8F116575EA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D8C53F-F39B-4A2E-A16A-2201CF1D7F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A97" w:rsidRPr="00B15150" w:rsidRDefault="009F3A97" w:rsidP="00B15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[4211]</w:t>
    </w:r>
    <w:r>
      <w:tab/>
    </w:r>
    <w:r w:rsidR="005F5FFB">
      <w:fldChar w:fldCharType="begin"/>
    </w:r>
    <w:r w:rsidR="005F5FFB">
      <w:instrText xml:space="preserve"> PAGE  \* MERGEFORMAT </w:instrText>
    </w:r>
    <w:r w:rsidR="005F5FFB">
      <w:fldChar w:fldCharType="separate"/>
    </w:r>
    <w:r w:rsidR="005F5FFB">
      <w:rPr>
        <w:noProof/>
      </w:rPr>
      <w:t>1</w:t>
    </w:r>
    <w:r w:rsidR="005F5F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1C8" w:rsidRDefault="00DC71C8" w:rsidP="009F0C77">
      <w:r>
        <w:separator/>
      </w:r>
    </w:p>
  </w:footnote>
  <w:footnote w:type="continuationSeparator" w:id="0">
    <w:p w:rsidR="00DC71C8" w:rsidRDefault="00DC71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07AHB10"/>
    <w:docVar w:name="CoverBillType" w:val="b"/>
    <w:docVar w:name="docpath" w:val="L:\Council\bills\AGM\19507AHB10.DOCX"/>
    <w:docVar w:name="dvBillNumber" w:val="421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1F9A"/>
    <w:rsid w:val="00000CE3"/>
    <w:rsid w:val="00011869"/>
    <w:rsid w:val="000E1785"/>
    <w:rsid w:val="000E1DE3"/>
    <w:rsid w:val="000F40FA"/>
    <w:rsid w:val="0010776B"/>
    <w:rsid w:val="00133E66"/>
    <w:rsid w:val="001435A3"/>
    <w:rsid w:val="001B3A06"/>
    <w:rsid w:val="001C7DC7"/>
    <w:rsid w:val="001D08F2"/>
    <w:rsid w:val="001D3409"/>
    <w:rsid w:val="001D525B"/>
    <w:rsid w:val="001D7F4F"/>
    <w:rsid w:val="00224707"/>
    <w:rsid w:val="002321B6"/>
    <w:rsid w:val="00250967"/>
    <w:rsid w:val="002543C8"/>
    <w:rsid w:val="002611D6"/>
    <w:rsid w:val="002747A1"/>
    <w:rsid w:val="00284AAE"/>
    <w:rsid w:val="002E5912"/>
    <w:rsid w:val="00325348"/>
    <w:rsid w:val="0032732C"/>
    <w:rsid w:val="00331126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5FFB"/>
    <w:rsid w:val="00605102"/>
    <w:rsid w:val="006215AA"/>
    <w:rsid w:val="00647310"/>
    <w:rsid w:val="006913C9"/>
    <w:rsid w:val="0069470D"/>
    <w:rsid w:val="00734F00"/>
    <w:rsid w:val="007A70AE"/>
    <w:rsid w:val="007C69A9"/>
    <w:rsid w:val="008362E8"/>
    <w:rsid w:val="008624F0"/>
    <w:rsid w:val="008A1768"/>
    <w:rsid w:val="008C53EC"/>
    <w:rsid w:val="008F4429"/>
    <w:rsid w:val="00912CA0"/>
    <w:rsid w:val="0094021A"/>
    <w:rsid w:val="009452F8"/>
    <w:rsid w:val="009C6A0B"/>
    <w:rsid w:val="009E488D"/>
    <w:rsid w:val="009F0C77"/>
    <w:rsid w:val="009F3A97"/>
    <w:rsid w:val="009F4DD1"/>
    <w:rsid w:val="00A41684"/>
    <w:rsid w:val="00A64E80"/>
    <w:rsid w:val="00A72BCD"/>
    <w:rsid w:val="00A741D9"/>
    <w:rsid w:val="00A833AB"/>
    <w:rsid w:val="00A9741D"/>
    <w:rsid w:val="00AA4671"/>
    <w:rsid w:val="00AD4B17"/>
    <w:rsid w:val="00B15150"/>
    <w:rsid w:val="00B412D4"/>
    <w:rsid w:val="00BE3C22"/>
    <w:rsid w:val="00C0345E"/>
    <w:rsid w:val="00C3483A"/>
    <w:rsid w:val="00C74E9D"/>
    <w:rsid w:val="00C82FD3"/>
    <w:rsid w:val="00C92819"/>
    <w:rsid w:val="00CA2424"/>
    <w:rsid w:val="00CC6B7B"/>
    <w:rsid w:val="00CD2089"/>
    <w:rsid w:val="00D73A67"/>
    <w:rsid w:val="00D93447"/>
    <w:rsid w:val="00D970A9"/>
    <w:rsid w:val="00DC71C8"/>
    <w:rsid w:val="00DF3845"/>
    <w:rsid w:val="00E222F9"/>
    <w:rsid w:val="00E41911"/>
    <w:rsid w:val="00E92EEF"/>
    <w:rsid w:val="00EF3744"/>
    <w:rsid w:val="00F24442"/>
    <w:rsid w:val="00F50AE3"/>
    <w:rsid w:val="00F55250"/>
    <w:rsid w:val="00F67CF1"/>
    <w:rsid w:val="00F840F0"/>
    <w:rsid w:val="00FB0D0D"/>
    <w:rsid w:val="00FB43B4"/>
    <w:rsid w:val="00FE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C58F92-5617-41E5-9382-F3A9BB44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3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11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42F42-4D55-4843-B7FA-4ECE01C60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296</Words>
  <Characters>1591</Characters>
  <Application>Microsoft Office Word</Application>
  <DocSecurity>0</DocSecurity>
  <Lines>70</Lines>
  <Paragraphs>26</Paragraphs>
  <ScaleCrop>false</ScaleCrop>
  <Company> </Company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4211: Sale of alcohol - South Carolina Legislature Online</dc:title>
  <dc:subject/>
  <dc:creator>AngieMorgan</dc:creator>
  <cp:keywords/>
  <dc:description/>
  <cp:lastModifiedBy>N Cumfer</cp:lastModifiedBy>
  <cp:revision>8</cp:revision>
  <cp:lastPrinted>2009-09-23T18:17:00Z</cp:lastPrinted>
  <dcterms:created xsi:type="dcterms:W3CDTF">2009-11-17T19:10:00Z</dcterms:created>
  <dcterms:modified xsi:type="dcterms:W3CDTF">2014-11-24T16:20:00Z</dcterms:modified>
</cp:coreProperties>
</file>