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64E" w:rsidRDefault="00C7764E" w:rsidP="00C7764E">
      <w:pPr>
        <w:widowControl w:val="0"/>
        <w:jc w:val="center"/>
      </w:pPr>
      <w:bookmarkStart w:id="0" w:name="_GoBack"/>
      <w:bookmarkEnd w:id="0"/>
      <w:r w:rsidRPr="00C7764E">
        <w:rPr>
          <w:b/>
        </w:rPr>
        <w:t>South Carolina General Assembly</w:t>
      </w:r>
    </w:p>
    <w:p w:rsidR="00C7764E" w:rsidRDefault="00C7764E" w:rsidP="00C7764E">
      <w:pPr>
        <w:widowControl w:val="0"/>
        <w:jc w:val="center"/>
      </w:pPr>
      <w:r>
        <w:t>118th Session, 2009-2010</w:t>
      </w:r>
    </w:p>
    <w:p w:rsidR="00C7764E" w:rsidRDefault="00C7764E" w:rsidP="00C7764E">
      <w:pPr>
        <w:widowControl w:val="0"/>
        <w:jc w:val="left"/>
      </w:pPr>
    </w:p>
    <w:p w:rsidR="00C7764E" w:rsidRDefault="00C7764E" w:rsidP="00C7764E">
      <w:pPr>
        <w:widowControl w:val="0"/>
        <w:jc w:val="left"/>
        <w:rPr>
          <w:b/>
        </w:rPr>
      </w:pPr>
      <w:r w:rsidRPr="00C7764E">
        <w:rPr>
          <w:b/>
        </w:rPr>
        <w:t>H. 4326</w:t>
      </w:r>
    </w:p>
    <w:p w:rsidR="00C7764E" w:rsidRDefault="00C7764E" w:rsidP="00C7764E">
      <w:pPr>
        <w:widowControl w:val="0"/>
        <w:jc w:val="left"/>
        <w:rPr>
          <w:b/>
        </w:rPr>
      </w:pPr>
    </w:p>
    <w:p w:rsidR="00C7764E" w:rsidRDefault="00C7764E" w:rsidP="00C7764E">
      <w:pPr>
        <w:widowControl w:val="0"/>
        <w:jc w:val="left"/>
      </w:pPr>
      <w:r w:rsidRPr="00C7764E">
        <w:rPr>
          <w:b/>
        </w:rPr>
        <w:t>STATUS INFORMATION</w:t>
      </w:r>
    </w:p>
    <w:p w:rsidR="00C7764E" w:rsidRDefault="00C7764E" w:rsidP="00C7764E">
      <w:pPr>
        <w:widowControl w:val="0"/>
        <w:jc w:val="left"/>
      </w:pPr>
    </w:p>
    <w:p w:rsidR="00C7764E" w:rsidRDefault="00C7764E" w:rsidP="00C7764E">
      <w:pPr>
        <w:widowControl w:val="0"/>
        <w:jc w:val="left"/>
      </w:pPr>
      <w:r>
        <w:t>General Bill</w:t>
      </w:r>
    </w:p>
    <w:p w:rsidR="00C7764E" w:rsidRDefault="00C7764E" w:rsidP="00C7764E">
      <w:pPr>
        <w:widowControl w:val="0"/>
        <w:jc w:val="left"/>
      </w:pPr>
      <w:r>
        <w:t>Sponsors: Reps. Limehouse, Gilliard, Sottile, Rice, Stavrinakis and Umphlett</w:t>
      </w:r>
    </w:p>
    <w:p w:rsidR="00C7764E" w:rsidRDefault="00C7764E" w:rsidP="00C7764E">
      <w:pPr>
        <w:widowControl w:val="0"/>
        <w:jc w:val="left"/>
      </w:pPr>
      <w:r>
        <w:t>Document Path: l:\council\bills\ms\7442ahb10.docx</w:t>
      </w:r>
    </w:p>
    <w:p w:rsidR="00C7764E" w:rsidRDefault="00C7764E" w:rsidP="00C7764E">
      <w:pPr>
        <w:widowControl w:val="0"/>
        <w:jc w:val="left"/>
      </w:pPr>
    </w:p>
    <w:p w:rsidR="00C7764E" w:rsidRDefault="00C7764E" w:rsidP="00C7764E">
      <w:pPr>
        <w:widowControl w:val="0"/>
        <w:jc w:val="left"/>
      </w:pPr>
      <w:r>
        <w:t>Introduced in the House on January 13, 2010</w:t>
      </w:r>
    </w:p>
    <w:p w:rsidR="00C7764E" w:rsidRDefault="00C7764E" w:rsidP="00C7764E">
      <w:pPr>
        <w:widowControl w:val="0"/>
        <w:jc w:val="left"/>
      </w:pPr>
      <w:r>
        <w:t xml:space="preserve">Currently residing in the House Committee on </w:t>
      </w:r>
      <w:r w:rsidRPr="00C7764E">
        <w:rPr>
          <w:b/>
        </w:rPr>
        <w:t>Judiciary</w:t>
      </w:r>
    </w:p>
    <w:p w:rsidR="00C7764E" w:rsidRDefault="00C7764E" w:rsidP="00C7764E">
      <w:pPr>
        <w:widowControl w:val="0"/>
        <w:jc w:val="left"/>
      </w:pPr>
    </w:p>
    <w:p w:rsidR="00C7764E" w:rsidRDefault="00C7764E" w:rsidP="00C7764E">
      <w:pPr>
        <w:widowControl w:val="0"/>
        <w:jc w:val="left"/>
      </w:pPr>
      <w:r>
        <w:t xml:space="preserve">Summary: </w:t>
      </w:r>
      <w:r w:rsidR="009B4D23">
        <w:t>Armed forces</w:t>
      </w:r>
    </w:p>
    <w:p w:rsidR="00C7764E" w:rsidRDefault="00C7764E" w:rsidP="00C7764E">
      <w:pPr>
        <w:widowControl w:val="0"/>
        <w:jc w:val="left"/>
      </w:pPr>
    </w:p>
    <w:p w:rsidR="00C7764E" w:rsidRDefault="00C7764E" w:rsidP="00C7764E">
      <w:pPr>
        <w:widowControl w:val="0"/>
        <w:jc w:val="left"/>
      </w:pPr>
    </w:p>
    <w:p w:rsidR="00C7764E" w:rsidRDefault="00C7764E" w:rsidP="00C776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764E">
        <w:rPr>
          <w:b/>
        </w:rPr>
        <w:t>HISTORY OF LEGISLATIVE ACTIONS</w:t>
      </w:r>
    </w:p>
    <w:p w:rsidR="00C7764E" w:rsidRDefault="00C7764E" w:rsidP="00C776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7764E" w:rsidRPr="00C7764E" w:rsidRDefault="00C7764E" w:rsidP="00C776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764E">
        <w:rPr>
          <w:u w:val="single"/>
        </w:rPr>
        <w:tab/>
        <w:t>Date</w:t>
      </w:r>
      <w:r w:rsidRPr="00C7764E">
        <w:rPr>
          <w:u w:val="single"/>
        </w:rPr>
        <w:tab/>
        <w:t>Body</w:t>
      </w:r>
      <w:r w:rsidRPr="00C7764E">
        <w:rPr>
          <w:u w:val="single"/>
        </w:rPr>
        <w:tab/>
        <w:t>Action Description with journal page number</w:t>
      </w:r>
      <w:r w:rsidRPr="00C7764E">
        <w:rPr>
          <w:u w:val="single"/>
        </w:rPr>
        <w:tab/>
      </w:r>
    </w:p>
    <w:p w:rsidR="00BE462E" w:rsidRDefault="00BE462E" w:rsidP="00BE46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1/13/2010</w:t>
      </w:r>
      <w:r>
        <w:tab/>
        <w:t>House</w:t>
      </w:r>
      <w:r>
        <w:tab/>
      </w:r>
      <w:r w:rsidRPr="004C0375">
        <w:t xml:space="preserve">Introduced and read first time </w:t>
      </w:r>
      <w:hyperlink r:id="rId7" w:history="1">
        <w:r w:rsidRPr="00A85EE2">
          <w:rPr>
            <w:rStyle w:val="Hyperlink"/>
          </w:rPr>
          <w:t>HJ</w:t>
        </w:r>
      </w:hyperlink>
      <w:r>
        <w:noBreakHyphen/>
      </w:r>
      <w:r w:rsidRPr="004C0375">
        <w:t>43</w:t>
      </w:r>
    </w:p>
    <w:p w:rsidR="00BE462E" w:rsidRDefault="00BE462E" w:rsidP="00BE46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1/13/2010</w:t>
      </w:r>
      <w:r>
        <w:tab/>
        <w:t>House</w:t>
      </w:r>
      <w:r>
        <w:tab/>
      </w:r>
      <w:r w:rsidRPr="004C0375">
        <w:t xml:space="preserve">Referred to Committee on </w:t>
      </w:r>
      <w:r w:rsidRPr="004C0375">
        <w:rPr>
          <w:b/>
        </w:rPr>
        <w:t>Judiciary</w:t>
      </w:r>
      <w:r w:rsidRPr="004C0375">
        <w:t xml:space="preserve"> </w:t>
      </w:r>
      <w:hyperlink r:id="rId8" w:history="1">
        <w:r w:rsidRPr="00A85EE2">
          <w:rPr>
            <w:rStyle w:val="Hyperlink"/>
          </w:rPr>
          <w:t>HJ</w:t>
        </w:r>
      </w:hyperlink>
      <w:r>
        <w:noBreakHyphen/>
      </w:r>
      <w:r w:rsidRPr="004C0375">
        <w:t>43</w:t>
      </w:r>
    </w:p>
    <w:p w:rsidR="00BE462E" w:rsidRDefault="00BE462E" w:rsidP="00BE46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764E" w:rsidRPr="00C7764E" w:rsidRDefault="00C7764E" w:rsidP="00C776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764E" w:rsidRDefault="00C7764E" w:rsidP="00C7764E">
      <w:pPr>
        <w:widowControl w:val="0"/>
        <w:jc w:val="left"/>
      </w:pPr>
      <w:r w:rsidRPr="00C7764E">
        <w:rPr>
          <w:b/>
        </w:rPr>
        <w:t>VERSIONS OF THIS BILL</w:t>
      </w:r>
    </w:p>
    <w:p w:rsidR="00C7764E" w:rsidRDefault="00C7764E" w:rsidP="00C7764E">
      <w:pPr>
        <w:widowControl w:val="0"/>
        <w:jc w:val="left"/>
      </w:pPr>
    </w:p>
    <w:p w:rsidR="00C7764E" w:rsidRDefault="00D3000A" w:rsidP="00C7764E">
      <w:pPr>
        <w:widowControl w:val="0"/>
        <w:jc w:val="left"/>
      </w:pPr>
      <w:hyperlink r:id="rId9" w:history="1">
        <w:r w:rsidR="00C7764E">
          <w:rPr>
            <w:rStyle w:val="Hyperlink"/>
          </w:rPr>
          <w:t>1/13/2010</w:t>
        </w:r>
      </w:hyperlink>
    </w:p>
    <w:p w:rsidR="00C7764E" w:rsidRDefault="00C7764E" w:rsidP="00C7764E"/>
    <w:p w:rsidR="00C7764E" w:rsidRDefault="00C7764E" w:rsidP="00C7764E">
      <w:pPr>
        <w:sectPr w:rsidR="00C7764E" w:rsidSect="00C7764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79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904F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04FC" w:rsidRDefault="00744CE4" w:rsidP="00744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16</w:t>
      </w:r>
      <w:r w:rsidR="001706C0">
        <w:noBreakHyphen/>
      </w:r>
      <w:r>
        <w:t>3</w:t>
      </w:r>
      <w:r w:rsidR="001706C0">
        <w:noBreakHyphen/>
      </w:r>
      <w:r>
        <w:t>1030 SO AS TO CREATE THE OFFENSE OF THREATENING A MEMBER, OFFICIAL, OR EMPLOYEE OF THE ARMED FORCES OF THE UNITED STATES AND TO PROVIDE A PENALTY.</w:t>
      </w:r>
      <w:bookmarkStart w:id="4" w:name="titleend"/>
      <w:bookmarkEnd w:id="4"/>
    </w:p>
    <w:p w:rsidR="00744CE4" w:rsidRDefault="00744C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04FC" w:rsidRDefault="009904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904FC" w:rsidRDefault="009904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4CE4" w:rsidRDefault="009904FC" w:rsidP="00744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744CE4">
        <w:t>Article 11, Chapter 3, Title 16 of the 1976 Code is amended adding:</w:t>
      </w:r>
    </w:p>
    <w:p w:rsidR="00744CE4" w:rsidRDefault="00744CE4" w:rsidP="00744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44CE4" w:rsidRPr="00BC78FB" w:rsidRDefault="00744CE4" w:rsidP="00744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16</w:t>
      </w:r>
      <w:r w:rsidR="001706C0">
        <w:noBreakHyphen/>
      </w:r>
      <w:r>
        <w:t>3</w:t>
      </w:r>
      <w:r w:rsidR="001706C0">
        <w:noBreakHyphen/>
      </w:r>
      <w:r>
        <w:t>1030.</w:t>
      </w:r>
      <w:r>
        <w:tab/>
        <w:t>(A)</w:t>
      </w:r>
      <w:r>
        <w:tab/>
        <w:t>Notwithstanding another provision of law, i</w:t>
      </w:r>
      <w:r w:rsidRPr="00BC78FB">
        <w:t>t is unlawful for a person knowingly and wil</w:t>
      </w:r>
      <w:r>
        <w:t>fully to deliver or convey to a member, official, or employee, whether military or civilian, of the Armed Forces of the United States</w:t>
      </w:r>
      <w:r w:rsidRPr="00BC78FB">
        <w:t xml:space="preserve"> any letter or paper, writing, print, missive, document, or </w:t>
      </w:r>
      <w:r>
        <w:t xml:space="preserve">verbal or </w:t>
      </w:r>
      <w:r w:rsidRPr="00BC78FB">
        <w:t xml:space="preserve">electronic communication which contains a threat to take the life of or to inflict bodily harm upon the </w:t>
      </w:r>
      <w:r>
        <w:t xml:space="preserve">person </w:t>
      </w:r>
      <w:r w:rsidRPr="00BC78FB">
        <w:t>or</w:t>
      </w:r>
      <w:r>
        <w:t xml:space="preserve"> a member</w:t>
      </w:r>
      <w:r w:rsidRPr="00BC78FB">
        <w:t xml:space="preserve"> of his immediate family if the threat is directly related to </w:t>
      </w:r>
      <w:r>
        <w:t>the person</w:t>
      </w:r>
      <w:r w:rsidR="001706C0" w:rsidRPr="001706C0">
        <w:t>’</w:t>
      </w:r>
      <w:r>
        <w:t>s</w:t>
      </w:r>
      <w:r w:rsidRPr="00BC78FB">
        <w:t xml:space="preserve"> professional responsibilities</w:t>
      </w:r>
      <w:r>
        <w:t xml:space="preserve"> or the person</w:t>
      </w:r>
      <w:r w:rsidR="001706C0" w:rsidRPr="001706C0">
        <w:t>’</w:t>
      </w:r>
      <w:r>
        <w:t>s professional relationship to the Armed Forces of the United States</w:t>
      </w:r>
      <w:r w:rsidRPr="00BC78FB">
        <w:t xml:space="preserve">. </w:t>
      </w:r>
    </w:p>
    <w:p w:rsidR="00744CE4" w:rsidRPr="00BC78FB" w:rsidRDefault="00744CE4" w:rsidP="00744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</w:t>
      </w:r>
      <w:r w:rsidRPr="00BC78FB">
        <w:t>)</w:t>
      </w:r>
      <w:r>
        <w:tab/>
      </w:r>
      <w:r w:rsidRPr="00BC78FB">
        <w:t>A person who violates the provisions of subsection (A)</w:t>
      </w:r>
      <w:r>
        <w:t xml:space="preserve"> is guilty of a felony and</w:t>
      </w:r>
      <w:r w:rsidRPr="00BC78FB">
        <w:t xml:space="preserve">, upon conviction, </w:t>
      </w:r>
      <w:r>
        <w:t>must be fined not more than ten</w:t>
      </w:r>
      <w:r w:rsidRPr="00BC78FB">
        <w:t xml:space="preserve"> thousand dollars </w:t>
      </w:r>
      <w:r>
        <w:t>or imprisoned not more than ten</w:t>
      </w:r>
      <w:r w:rsidRPr="00BC78FB">
        <w:t xml:space="preserve"> years, or both. </w:t>
      </w:r>
    </w:p>
    <w:p w:rsidR="00744CE4" w:rsidRDefault="00744CE4" w:rsidP="00744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(C)</w:t>
      </w:r>
      <w:r>
        <w:tab/>
        <w:t xml:space="preserve">For the purposes of this section, </w:t>
      </w:r>
      <w:r w:rsidR="001706C0" w:rsidRPr="001706C0">
        <w:t>‘</w:t>
      </w:r>
      <w:r>
        <w:t>i</w:t>
      </w:r>
      <w:r w:rsidRPr="00BC78FB">
        <w:t>mmediate family</w:t>
      </w:r>
      <w:r w:rsidR="001706C0" w:rsidRPr="001706C0">
        <w:t>’</w:t>
      </w:r>
      <w:r w:rsidRPr="00BC78FB">
        <w:t xml:space="preserve"> means the spouse, child, grandchild, mother, father, sister, or brother of the</w:t>
      </w:r>
      <w:r>
        <w:t xml:space="preserve"> member, official, or employee of the Armed Forces of the United States.</w:t>
      </w:r>
    </w:p>
    <w:p w:rsidR="009904FC" w:rsidRDefault="00744CE4" w:rsidP="00744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(D)</w:t>
      </w:r>
      <w:r>
        <w:tab/>
        <w:t>Sentences imposed pursuant to this section must run consecutively with another sentence being served by a person convicted of a violation of this section.”</w:t>
      </w:r>
    </w:p>
    <w:p w:rsidR="009904FC" w:rsidRDefault="009904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04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44CE4">
        <w:t>2</w:t>
      </w:r>
      <w:r>
        <w:t>.</w:t>
      </w:r>
      <w:r>
        <w:tab/>
        <w:t>This act takes effect upon approval by the Governor.</w:t>
      </w:r>
    </w:p>
    <w:p w:rsidR="005479AF" w:rsidRDefault="001706C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79AF" w:rsidRDefault="005479AF" w:rsidP="00C7764E">
      <w:pPr>
        <w:suppressAutoHyphens/>
      </w:pPr>
    </w:p>
    <w:sectPr w:rsidR="005479AF" w:rsidSect="00C7764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04FC" w:rsidRDefault="009904FC" w:rsidP="009F0C77">
      <w:r>
        <w:separator/>
      </w:r>
    </w:p>
  </w:endnote>
  <w:endnote w:type="continuationSeparator" w:id="0">
    <w:p w:rsidR="009904FC" w:rsidRDefault="009904F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1892B9-2E7A-4A2C-9999-625B4F2B268B}"/>
    <w:embedBold r:id="rId2" w:fontKey="{A9F966DC-CC05-4515-8535-AD00152C252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237CC3B-4CF1-4AD7-B2DF-0F6F482176A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4D9C649-8C0F-4070-8F52-0386A1E0CA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A5319D3-AF05-47EB-91E5-DB046AB8AF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764E" w:rsidRPr="005479AF" w:rsidRDefault="00C7764E" w:rsidP="005479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[4326]</w:t>
    </w:r>
    <w:r>
      <w:tab/>
    </w:r>
    <w:r w:rsidR="00D3000A">
      <w:fldChar w:fldCharType="begin"/>
    </w:r>
    <w:r w:rsidR="00D3000A">
      <w:instrText xml:space="preserve"> PAGE  \* MERGEFORMAT </w:instrText>
    </w:r>
    <w:r w:rsidR="00D3000A">
      <w:fldChar w:fldCharType="separate"/>
    </w:r>
    <w:r w:rsidR="00D3000A">
      <w:rPr>
        <w:noProof/>
      </w:rPr>
      <w:t>1</w:t>
    </w:r>
    <w:r w:rsidR="00D3000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04FC" w:rsidRDefault="009904FC" w:rsidP="009F0C77">
      <w:r>
        <w:separator/>
      </w:r>
    </w:p>
  </w:footnote>
  <w:footnote w:type="continuationSeparator" w:id="0">
    <w:p w:rsidR="009904FC" w:rsidRDefault="009904F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442AHB10"/>
    <w:docVar w:name="CoverBillType" w:val="b"/>
    <w:docVar w:name="docpath" w:val="L:\Council\bills\MS\7442AHB10.DOCX"/>
    <w:docVar w:name="dvBillNumber" w:val="4326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7F5338"/>
    <w:rsid w:val="00011869"/>
    <w:rsid w:val="0004444B"/>
    <w:rsid w:val="00054331"/>
    <w:rsid w:val="000D56AE"/>
    <w:rsid w:val="000E1785"/>
    <w:rsid w:val="000F40FA"/>
    <w:rsid w:val="0010776B"/>
    <w:rsid w:val="00133E66"/>
    <w:rsid w:val="001435A3"/>
    <w:rsid w:val="001706C0"/>
    <w:rsid w:val="001D08F2"/>
    <w:rsid w:val="001D525B"/>
    <w:rsid w:val="001D7F4F"/>
    <w:rsid w:val="00231FB0"/>
    <w:rsid w:val="002321B6"/>
    <w:rsid w:val="00240219"/>
    <w:rsid w:val="00250967"/>
    <w:rsid w:val="002543C8"/>
    <w:rsid w:val="00284AAE"/>
    <w:rsid w:val="002E5912"/>
    <w:rsid w:val="00303E98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479AF"/>
    <w:rsid w:val="005511B8"/>
    <w:rsid w:val="00577C6C"/>
    <w:rsid w:val="005C2FE2"/>
    <w:rsid w:val="005E2BC9"/>
    <w:rsid w:val="00605102"/>
    <w:rsid w:val="006215AA"/>
    <w:rsid w:val="00651A98"/>
    <w:rsid w:val="006913C9"/>
    <w:rsid w:val="0069470D"/>
    <w:rsid w:val="00734F00"/>
    <w:rsid w:val="00744CE4"/>
    <w:rsid w:val="007A70AE"/>
    <w:rsid w:val="007B224B"/>
    <w:rsid w:val="007F5338"/>
    <w:rsid w:val="008362E8"/>
    <w:rsid w:val="008A1768"/>
    <w:rsid w:val="008F4429"/>
    <w:rsid w:val="0094021A"/>
    <w:rsid w:val="009904FC"/>
    <w:rsid w:val="009A50EB"/>
    <w:rsid w:val="009B4D23"/>
    <w:rsid w:val="009C6A0B"/>
    <w:rsid w:val="009F0C77"/>
    <w:rsid w:val="009F4DD1"/>
    <w:rsid w:val="00A41684"/>
    <w:rsid w:val="00A64E80"/>
    <w:rsid w:val="00A72BCD"/>
    <w:rsid w:val="00A741D9"/>
    <w:rsid w:val="00A833AB"/>
    <w:rsid w:val="00A85EE2"/>
    <w:rsid w:val="00A9741D"/>
    <w:rsid w:val="00AD4B17"/>
    <w:rsid w:val="00B412D4"/>
    <w:rsid w:val="00BE3C22"/>
    <w:rsid w:val="00BE462E"/>
    <w:rsid w:val="00C0345E"/>
    <w:rsid w:val="00C3483A"/>
    <w:rsid w:val="00C74E9D"/>
    <w:rsid w:val="00C7764E"/>
    <w:rsid w:val="00C82FD3"/>
    <w:rsid w:val="00C92819"/>
    <w:rsid w:val="00CC6B7B"/>
    <w:rsid w:val="00CD2089"/>
    <w:rsid w:val="00D3000A"/>
    <w:rsid w:val="00D73A67"/>
    <w:rsid w:val="00D970A9"/>
    <w:rsid w:val="00DC138E"/>
    <w:rsid w:val="00DF3845"/>
    <w:rsid w:val="00E41911"/>
    <w:rsid w:val="00E92EEF"/>
    <w:rsid w:val="00F05A17"/>
    <w:rsid w:val="00F24442"/>
    <w:rsid w:val="00F50AE3"/>
    <w:rsid w:val="00F67CF1"/>
    <w:rsid w:val="00F840F0"/>
    <w:rsid w:val="00FB0D0D"/>
    <w:rsid w:val="00FB43B4"/>
    <w:rsid w:val="00FD4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D6B6F26-AE08-4F63-B496-61BE198D9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4C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CE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776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1-13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3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326_2010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25176F-9BBA-42D4-B513-A64AA878E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354</Words>
  <Characters>1864</Characters>
  <Application>Microsoft Office Word</Application>
  <DocSecurity>0</DocSecurity>
  <Lines>75</Lines>
  <Paragraphs>26</Paragraphs>
  <ScaleCrop>false</ScaleCrop>
  <Company> </Company>
  <LinksUpToDate>false</LinksUpToDate>
  <CharactersWithSpaces>2200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4326: Armed forces - South Carolina Legislature Online</dc:title>
  <dc:subject/>
  <dc:creator>MarthaSanders</dc:creator>
  <cp:keywords/>
  <dc:description/>
  <cp:lastModifiedBy>N Cumfer</cp:lastModifiedBy>
  <cp:revision>8</cp:revision>
  <cp:lastPrinted>2010-01-04T14:21:00Z</cp:lastPrinted>
  <dcterms:created xsi:type="dcterms:W3CDTF">2010-01-13T17:08:00Z</dcterms:created>
  <dcterms:modified xsi:type="dcterms:W3CDTF">2014-11-24T16:21:00Z</dcterms:modified>
</cp:coreProperties>
</file>