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A6B" w:rsidRDefault="00587A6B" w:rsidP="00587A6B">
      <w:pPr>
        <w:widowControl w:val="0"/>
        <w:jc w:val="center"/>
      </w:pPr>
      <w:bookmarkStart w:id="0" w:name="_GoBack"/>
      <w:bookmarkEnd w:id="0"/>
      <w:r w:rsidRPr="00587A6B">
        <w:rPr>
          <w:b/>
        </w:rPr>
        <w:t>South Carolina General Assembly</w:t>
      </w:r>
    </w:p>
    <w:p w:rsidR="00587A6B" w:rsidRDefault="00587A6B" w:rsidP="00587A6B">
      <w:pPr>
        <w:widowControl w:val="0"/>
        <w:jc w:val="center"/>
      </w:pPr>
      <w:r>
        <w:t>118th Session, 2009-2010</w:t>
      </w:r>
    </w:p>
    <w:p w:rsidR="00587A6B" w:rsidRDefault="00587A6B" w:rsidP="00587A6B">
      <w:pPr>
        <w:widowControl w:val="0"/>
        <w:jc w:val="left"/>
      </w:pPr>
    </w:p>
    <w:p w:rsidR="00587A6B" w:rsidRDefault="00587A6B" w:rsidP="00587A6B">
      <w:pPr>
        <w:widowControl w:val="0"/>
        <w:jc w:val="left"/>
        <w:rPr>
          <w:b/>
        </w:rPr>
      </w:pPr>
      <w:r w:rsidRPr="00587A6B">
        <w:rPr>
          <w:b/>
        </w:rPr>
        <w:t>H. 4332</w:t>
      </w:r>
    </w:p>
    <w:p w:rsidR="00587A6B" w:rsidRDefault="00587A6B" w:rsidP="00587A6B">
      <w:pPr>
        <w:widowControl w:val="0"/>
        <w:jc w:val="left"/>
        <w:rPr>
          <w:b/>
        </w:rPr>
      </w:pPr>
    </w:p>
    <w:p w:rsidR="00587A6B" w:rsidRDefault="00587A6B" w:rsidP="00587A6B">
      <w:pPr>
        <w:widowControl w:val="0"/>
        <w:jc w:val="left"/>
      </w:pPr>
      <w:r w:rsidRPr="00587A6B">
        <w:rPr>
          <w:b/>
        </w:rPr>
        <w:t>STATUS INFORMATION</w:t>
      </w:r>
    </w:p>
    <w:p w:rsidR="00587A6B" w:rsidRDefault="00587A6B" w:rsidP="00587A6B">
      <w:pPr>
        <w:widowControl w:val="0"/>
        <w:jc w:val="left"/>
      </w:pPr>
    </w:p>
    <w:p w:rsidR="00587A6B" w:rsidRDefault="00587A6B" w:rsidP="00587A6B">
      <w:pPr>
        <w:widowControl w:val="0"/>
        <w:jc w:val="left"/>
      </w:pPr>
      <w:r>
        <w:t>House Resolution</w:t>
      </w:r>
    </w:p>
    <w:p w:rsidR="00587A6B" w:rsidRDefault="00587A6B" w:rsidP="00587A6B">
      <w:pPr>
        <w:widowControl w:val="0"/>
        <w:jc w:val="left"/>
      </w:pPr>
      <w:r>
        <w:t>Sponsors: Rep. Brantley</w:t>
      </w:r>
    </w:p>
    <w:p w:rsidR="00587A6B" w:rsidRDefault="00587A6B" w:rsidP="00587A6B">
      <w:pPr>
        <w:widowControl w:val="0"/>
        <w:jc w:val="left"/>
      </w:pPr>
      <w:r>
        <w:t>Document Path: l:\council\bills\rm\1015cm10.docx</w:t>
      </w:r>
    </w:p>
    <w:p w:rsidR="00587A6B" w:rsidRDefault="00587A6B" w:rsidP="00587A6B">
      <w:pPr>
        <w:widowControl w:val="0"/>
        <w:jc w:val="left"/>
      </w:pPr>
    </w:p>
    <w:p w:rsidR="00587A6B" w:rsidRDefault="00587A6B" w:rsidP="00587A6B">
      <w:pPr>
        <w:widowControl w:val="0"/>
        <w:jc w:val="left"/>
      </w:pPr>
      <w:r>
        <w:t>Introduced in the House on January 14, 2010</w:t>
      </w:r>
    </w:p>
    <w:p w:rsidR="00587A6B" w:rsidRDefault="00587A6B" w:rsidP="00587A6B">
      <w:pPr>
        <w:widowControl w:val="0"/>
        <w:jc w:val="left"/>
      </w:pPr>
      <w:r>
        <w:t>Adopted by the House on January 14, 2010</w:t>
      </w:r>
    </w:p>
    <w:p w:rsidR="00587A6B" w:rsidRDefault="00587A6B" w:rsidP="00587A6B">
      <w:pPr>
        <w:widowControl w:val="0"/>
        <w:jc w:val="left"/>
      </w:pPr>
    </w:p>
    <w:p w:rsidR="00587A6B" w:rsidRDefault="00587A6B" w:rsidP="00587A6B">
      <w:pPr>
        <w:widowControl w:val="0"/>
        <w:jc w:val="left"/>
      </w:pPr>
      <w:r>
        <w:t xml:space="preserve">Summary: </w:t>
      </w:r>
      <w:r w:rsidR="00BF2A18">
        <w:t>Charles A. Coger</w:t>
      </w:r>
    </w:p>
    <w:p w:rsidR="00587A6B" w:rsidRDefault="00587A6B" w:rsidP="00587A6B">
      <w:pPr>
        <w:widowControl w:val="0"/>
        <w:jc w:val="left"/>
      </w:pPr>
    </w:p>
    <w:p w:rsidR="00587A6B" w:rsidRDefault="00587A6B" w:rsidP="00587A6B">
      <w:pPr>
        <w:widowControl w:val="0"/>
        <w:jc w:val="left"/>
      </w:pPr>
    </w:p>
    <w:p w:rsidR="00587A6B" w:rsidRDefault="00587A6B" w:rsidP="00587A6B">
      <w:pPr>
        <w:widowControl w:val="0"/>
        <w:tabs>
          <w:tab w:val="center" w:pos="590"/>
          <w:tab w:val="center" w:pos="1440"/>
          <w:tab w:val="left" w:pos="1872"/>
          <w:tab w:val="left" w:pos="9187"/>
        </w:tabs>
        <w:jc w:val="left"/>
      </w:pPr>
      <w:r w:rsidRPr="00587A6B">
        <w:rPr>
          <w:b/>
        </w:rPr>
        <w:t>HISTORY OF LEGISLATIVE ACTIONS</w:t>
      </w:r>
    </w:p>
    <w:p w:rsidR="00587A6B" w:rsidRDefault="00587A6B" w:rsidP="00587A6B">
      <w:pPr>
        <w:widowControl w:val="0"/>
        <w:tabs>
          <w:tab w:val="center" w:pos="590"/>
          <w:tab w:val="center" w:pos="1440"/>
          <w:tab w:val="left" w:pos="1872"/>
          <w:tab w:val="left" w:pos="9187"/>
        </w:tabs>
        <w:jc w:val="left"/>
      </w:pPr>
    </w:p>
    <w:p w:rsidR="00587A6B" w:rsidRPr="00587A6B" w:rsidRDefault="00587A6B" w:rsidP="00587A6B">
      <w:pPr>
        <w:widowControl w:val="0"/>
        <w:tabs>
          <w:tab w:val="center" w:pos="590"/>
          <w:tab w:val="center" w:pos="1440"/>
          <w:tab w:val="left" w:pos="1872"/>
          <w:tab w:val="left" w:pos="9187"/>
        </w:tabs>
        <w:jc w:val="left"/>
      </w:pPr>
      <w:r w:rsidRPr="00587A6B">
        <w:rPr>
          <w:u w:val="single"/>
        </w:rPr>
        <w:tab/>
        <w:t>Date</w:t>
      </w:r>
      <w:r w:rsidRPr="00587A6B">
        <w:rPr>
          <w:u w:val="single"/>
        </w:rPr>
        <w:tab/>
        <w:t>Body</w:t>
      </w:r>
      <w:r w:rsidRPr="00587A6B">
        <w:rPr>
          <w:u w:val="single"/>
        </w:rPr>
        <w:tab/>
        <w:t>Action Description with journal page number</w:t>
      </w:r>
      <w:r w:rsidRPr="00587A6B">
        <w:rPr>
          <w:u w:val="single"/>
        </w:rPr>
        <w:tab/>
      </w:r>
    </w:p>
    <w:p w:rsidR="00C171BD" w:rsidRDefault="00C171BD" w:rsidP="00C171BD">
      <w:pPr>
        <w:widowControl w:val="0"/>
        <w:tabs>
          <w:tab w:val="right" w:pos="1008"/>
          <w:tab w:val="left" w:pos="1152"/>
          <w:tab w:val="left" w:pos="1872"/>
          <w:tab w:val="left" w:pos="9187"/>
        </w:tabs>
        <w:ind w:left="2088" w:hanging="2088"/>
        <w:jc w:val="left"/>
      </w:pPr>
      <w:r>
        <w:tab/>
        <w:t>1/14/2010</w:t>
      </w:r>
      <w:r>
        <w:tab/>
        <w:t>House</w:t>
      </w:r>
      <w:r>
        <w:tab/>
      </w:r>
      <w:r w:rsidRPr="002D3696">
        <w:t xml:space="preserve">Introduced and adopted </w:t>
      </w:r>
      <w:hyperlink r:id="rId7" w:history="1">
        <w:r w:rsidRPr="00C0336D">
          <w:rPr>
            <w:rStyle w:val="Hyperlink"/>
          </w:rPr>
          <w:t>HJ</w:t>
        </w:r>
      </w:hyperlink>
      <w:r>
        <w:noBreakHyphen/>
      </w:r>
      <w:r w:rsidRPr="002D3696">
        <w:t>523</w:t>
      </w:r>
    </w:p>
    <w:p w:rsidR="00C171BD" w:rsidRDefault="00C171BD" w:rsidP="00C171BD">
      <w:pPr>
        <w:widowControl w:val="0"/>
        <w:tabs>
          <w:tab w:val="right" w:pos="1008"/>
          <w:tab w:val="left" w:pos="1152"/>
          <w:tab w:val="left" w:pos="1872"/>
          <w:tab w:val="left" w:pos="9187"/>
        </w:tabs>
        <w:ind w:left="2088" w:hanging="2088"/>
        <w:jc w:val="left"/>
      </w:pPr>
    </w:p>
    <w:p w:rsidR="00587A6B" w:rsidRPr="00587A6B" w:rsidRDefault="00587A6B" w:rsidP="00587A6B">
      <w:pPr>
        <w:widowControl w:val="0"/>
        <w:tabs>
          <w:tab w:val="right" w:pos="1008"/>
          <w:tab w:val="left" w:pos="1152"/>
          <w:tab w:val="left" w:pos="1872"/>
          <w:tab w:val="left" w:pos="9187"/>
        </w:tabs>
        <w:ind w:left="2088" w:hanging="2088"/>
        <w:jc w:val="left"/>
      </w:pPr>
    </w:p>
    <w:p w:rsidR="00587A6B" w:rsidRDefault="00587A6B" w:rsidP="00587A6B">
      <w:r w:rsidRPr="00587A6B">
        <w:rPr>
          <w:b/>
        </w:rPr>
        <w:t>VERSIONS OF THIS BILL</w:t>
      </w:r>
    </w:p>
    <w:p w:rsidR="00587A6B" w:rsidRDefault="00587A6B" w:rsidP="00587A6B"/>
    <w:p w:rsidR="00587A6B" w:rsidRDefault="00BB66A1" w:rsidP="00587A6B">
      <w:hyperlink r:id="rId8" w:history="1">
        <w:r w:rsidR="00587A6B">
          <w:rPr>
            <w:rStyle w:val="Hyperlink"/>
          </w:rPr>
          <w:t>1/14/2010</w:t>
        </w:r>
      </w:hyperlink>
    </w:p>
    <w:p w:rsidR="00587A6B" w:rsidRDefault="00587A6B" w:rsidP="00587A6B"/>
    <w:p w:rsidR="00587A6B" w:rsidRDefault="00587A6B" w:rsidP="00587A6B">
      <w:pPr>
        <w:sectPr w:rsidR="00587A6B" w:rsidSect="00587A6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21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FAF" w:rsidRDefault="006C74F2" w:rsidP="009D0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D0FAF" w:rsidRPr="0003018C">
        <w:t>CONGRATULATE C</w:t>
      </w:r>
      <w:r w:rsidR="009D0FAF">
        <w:t>HARL</w:t>
      </w:r>
      <w:r w:rsidR="00C216C0">
        <w:t>ES</w:t>
      </w:r>
      <w:r w:rsidR="009D0FAF">
        <w:t xml:space="preserve"> </w:t>
      </w:r>
      <w:r w:rsidR="00C216C0">
        <w:t>A. COGER</w:t>
      </w:r>
      <w:r w:rsidR="00746D13">
        <w:t xml:space="preserve"> OF JASPER COUNTY</w:t>
      </w:r>
      <w:r w:rsidR="00C216C0">
        <w:t xml:space="preserve"> </w:t>
      </w:r>
      <w:r w:rsidR="009D0FAF" w:rsidRPr="0003018C">
        <w:t xml:space="preserve">UPON THE OCCASION OF HIS </w:t>
      </w:r>
      <w:r w:rsidR="00C216C0">
        <w:t>SEVENTY</w:t>
      </w:r>
      <w:r w:rsidR="0092171A">
        <w:noBreakHyphen/>
      </w:r>
      <w:r w:rsidR="00C216C0">
        <w:t xml:space="preserve">NINTH BIRTHDAY, TO </w:t>
      </w:r>
      <w:r w:rsidR="009D0FAF" w:rsidRPr="0003018C">
        <w:t xml:space="preserve">COMMEND HIM FOR HIS </w:t>
      </w:r>
      <w:r w:rsidR="009D0FAF">
        <w:t>MANY YEARS OF COMMITTED</w:t>
      </w:r>
      <w:r w:rsidR="009D0FAF" w:rsidRPr="0003018C">
        <w:t xml:space="preserve"> </w:t>
      </w:r>
      <w:r w:rsidR="009D0FAF">
        <w:t xml:space="preserve">VOLUNTEER </w:t>
      </w:r>
      <w:r w:rsidR="009D0FAF" w:rsidRPr="0003018C">
        <w:t>SERVICE, AND TO WISH HIM MUCH HAPPINESS AND FULFILLMENT IN ALL HIS FUTURE ENDEAVORS.</w:t>
      </w:r>
    </w:p>
    <w:p w:rsidR="0041213F" w:rsidRDefault="00412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808" w:rsidRDefault="0041213F"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3808">
        <w:t xml:space="preserve">for </w:t>
      </w:r>
      <w:r w:rsidR="00AA5F66">
        <w:t>many</w:t>
      </w:r>
      <w:r w:rsidR="001E3808">
        <w:t xml:space="preserve"> years, </w:t>
      </w:r>
      <w:r w:rsidR="00746D13">
        <w:t>Jasper County</w:t>
      </w:r>
      <w:r w:rsidR="00AA5F66">
        <w:t xml:space="preserve"> </w:t>
      </w:r>
      <w:r w:rsidR="001E3808">
        <w:t>has enjoyed the benefit of the dedication</w:t>
      </w:r>
      <w:r w:rsidR="00746D13">
        <w:t xml:space="preserve"> and </w:t>
      </w:r>
      <w:r w:rsidR="001E3808">
        <w:t>friendship of Charl</w:t>
      </w:r>
      <w:r w:rsidR="00746D13">
        <w:t>es A. Coger</w:t>
      </w:r>
      <w:r w:rsidR="001E3808">
        <w:t>, a</w:t>
      </w:r>
      <w:r w:rsidR="00746D13">
        <w:t xml:space="preserve"> community volunteer par excellence</w:t>
      </w:r>
      <w:r w:rsidR="001E3808">
        <w:t>; and</w:t>
      </w: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C85" w:rsidRDefault="006E2C85" w:rsidP="006E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unselfish commitment has led him to help with the operation and support of the Robertville Senior Citizens Center and to provide transportation for Ridgeland and Beaufort seniors who need </w:t>
      </w:r>
      <w:r w:rsidR="001916B9">
        <w:t>transportation</w:t>
      </w:r>
      <w:r w:rsidR="00494B68">
        <w:t xml:space="preserve"> to medical appointments</w:t>
      </w:r>
      <w:r w:rsidR="001F7186">
        <w:t>, v</w:t>
      </w:r>
      <w:r>
        <w:t xml:space="preserve">arious shopping </w:t>
      </w:r>
      <w:r w:rsidR="00494B68">
        <w:t>locations</w:t>
      </w:r>
      <w:r w:rsidR="00C37A29">
        <w:t xml:space="preserve">, </w:t>
      </w:r>
      <w:r w:rsidR="001F7186">
        <w:t xml:space="preserve">and </w:t>
      </w:r>
      <w:r w:rsidR="00111CF9">
        <w:t xml:space="preserve">the voting </w:t>
      </w:r>
      <w:r w:rsidR="00C37A29">
        <w:t>polls</w:t>
      </w:r>
      <w:r>
        <w:t xml:space="preserve">. </w:t>
      </w:r>
      <w:r w:rsidR="006F33CF">
        <w:t xml:space="preserve">He </w:t>
      </w:r>
      <w:r>
        <w:t xml:space="preserve">has been faithful in </w:t>
      </w:r>
      <w:r w:rsidR="006F33CF">
        <w:t>all these volunteer</w:t>
      </w:r>
      <w:r>
        <w:t xml:space="preserve"> </w:t>
      </w:r>
      <w:r w:rsidR="00034EEB">
        <w:t>labors</w:t>
      </w:r>
      <w:r>
        <w:t xml:space="preserve"> for </w:t>
      </w:r>
      <w:r w:rsidR="006F33CF">
        <w:t xml:space="preserve">more than </w:t>
      </w:r>
      <w:r>
        <w:t>sixteen years; and</w:t>
      </w:r>
    </w:p>
    <w:p w:rsidR="006E2C85" w:rsidRDefault="006E2C85" w:rsidP="006E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9A1">
        <w:t xml:space="preserve">while seniors are near and dear to </w:t>
      </w:r>
      <w:r w:rsidR="006A02B7">
        <w:t>Mr. Coger</w:t>
      </w:r>
      <w:r w:rsidR="0092171A" w:rsidRPr="0092171A">
        <w:t>’</w:t>
      </w:r>
      <w:r w:rsidR="00A629A1">
        <w:t xml:space="preserve">s heart, he does not restrict himself to serving </w:t>
      </w:r>
      <w:r w:rsidR="00A2791B">
        <w:t>only</w:t>
      </w:r>
      <w:r w:rsidR="00A629A1">
        <w:t xml:space="preserve"> the elderly. He also</w:t>
      </w:r>
      <w:r w:rsidR="006A02B7">
        <w:t xml:space="preserve"> </w:t>
      </w:r>
      <w:r w:rsidR="00795E6C">
        <w:t xml:space="preserve">holds membership in </w:t>
      </w:r>
      <w:r w:rsidR="00494B68">
        <w:t>Bethel Baptist Church of Pineland and is highly involved with its parishioners</w:t>
      </w:r>
      <w:r>
        <w:t>; and</w:t>
      </w: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Coger</w:t>
      </w:r>
      <w:r w:rsidR="0092171A" w:rsidRPr="0092171A">
        <w:t>’</w:t>
      </w:r>
      <w:r>
        <w:t xml:space="preserve">s love for his community goes all the way back to his youth, for he was born on January 30, 1931, in Robertville and graduated from Robertville School in 1948 (a time when high school graduation occurred after completion of the eleventh grade), following which he attended Morris College in Sumter. </w:t>
      </w:r>
      <w:r w:rsidR="00B00E23">
        <w:t xml:space="preserve">Still vitally interested in life, </w:t>
      </w:r>
      <w:r w:rsidR="00B44F2D">
        <w:t xml:space="preserve">he currently counts </w:t>
      </w:r>
      <w:r>
        <w:t>national and international travel tours</w:t>
      </w:r>
      <w:r w:rsidR="00B44F2D">
        <w:t xml:space="preserve"> among his pursuits</w:t>
      </w:r>
      <w:r>
        <w:t>; and</w:t>
      </w:r>
    </w:p>
    <w:p w:rsidR="00B9198E" w:rsidRDefault="00B9198E"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B9198E" w:rsidP="005D5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53992">
        <w:t xml:space="preserve">the </w:t>
      </w:r>
      <w:r w:rsidR="006E2CB9">
        <w:t xml:space="preserve">House of Representatives </w:t>
      </w:r>
      <w:r w:rsidR="00653992">
        <w:t>note</w:t>
      </w:r>
      <w:r w:rsidR="006E2CB9">
        <w:t>s</w:t>
      </w:r>
      <w:r w:rsidR="00653992">
        <w:t xml:space="preserve"> that </w:t>
      </w:r>
      <w:r w:rsidR="00536378">
        <w:t xml:space="preserve">on January 30, 2010, </w:t>
      </w:r>
      <w:r w:rsidR="00653992">
        <w:t>Charles A. Coger</w:t>
      </w:r>
      <w:r w:rsidR="0092171A" w:rsidRPr="0092171A">
        <w:t>’</w:t>
      </w:r>
      <w:r w:rsidR="00536378">
        <w:t xml:space="preserve">s family and friends </w:t>
      </w:r>
      <w:r w:rsidR="00653992">
        <w:t xml:space="preserve">will </w:t>
      </w:r>
      <w:r w:rsidR="00536378">
        <w:t>gather at Jasper</w:t>
      </w:r>
      <w:r w:rsidR="0092171A" w:rsidRPr="0092171A">
        <w:t>’</w:t>
      </w:r>
      <w:r w:rsidR="00536378">
        <w:t xml:space="preserve">s Porch Restaurant in Ridgeland to honor him on the occasion of </w:t>
      </w:r>
      <w:r w:rsidR="00653992">
        <w:t>his seventy</w:t>
      </w:r>
      <w:r w:rsidR="0092171A">
        <w:noBreakHyphen/>
      </w:r>
      <w:r w:rsidR="00653992">
        <w:t>ninth birthday</w:t>
      </w:r>
      <w:r w:rsidR="00536378">
        <w:t>. Grateful to Mr. Coger for his commitment to community service, t</w:t>
      </w:r>
      <w:r w:rsidR="001E3808">
        <w:t xml:space="preserve">he </w:t>
      </w:r>
      <w:r w:rsidR="00993F96">
        <w:t>members of the House</w:t>
      </w:r>
      <w:r w:rsidR="001E3808">
        <w:t xml:space="preserve"> </w:t>
      </w:r>
      <w:r w:rsidR="00CE0257">
        <w:t xml:space="preserve">extend to him </w:t>
      </w:r>
      <w:r w:rsidR="00536378">
        <w:t xml:space="preserve">their </w:t>
      </w:r>
      <w:r w:rsidR="001E3808">
        <w:t>hearti</w:t>
      </w:r>
      <w:r w:rsidR="00536378">
        <w:t>est w</w:t>
      </w:r>
      <w:r w:rsidR="001E3808">
        <w:t>ish</w:t>
      </w:r>
      <w:r w:rsidR="00536378">
        <w:t xml:space="preserve">es for a </w:t>
      </w:r>
      <w:r w:rsidR="001E3808">
        <w:t>happ</w:t>
      </w:r>
      <w:r w:rsidR="00536378">
        <w:t xml:space="preserve">y </w:t>
      </w:r>
      <w:r w:rsidR="001E3808">
        <w:t>b</w:t>
      </w:r>
      <w:r w:rsidR="00993F96">
        <w:t>irthday</w:t>
      </w:r>
      <w:r w:rsidR="00380712">
        <w:t>, as well as</w:t>
      </w:r>
      <w:r w:rsidR="00993F96">
        <w:t xml:space="preserve"> </w:t>
      </w:r>
      <w:r w:rsidR="00191E4D">
        <w:t xml:space="preserve">much </w:t>
      </w:r>
      <w:r w:rsidR="00536378">
        <w:t>continued pleasure in his volunteer service to the people of his community</w:t>
      </w:r>
      <w:r w:rsidR="005D5523">
        <w:t>. N</w:t>
      </w:r>
      <w:r w:rsidR="001E3808" w:rsidRPr="00C81413">
        <w:t>ow, therefore,</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413">
        <w:t xml:space="preserve">That the members of the South Carolina </w:t>
      </w:r>
      <w:r w:rsidR="00F86FC2">
        <w:t>House of Representatives</w:t>
      </w:r>
      <w:r w:rsidRPr="00C81413">
        <w:t xml:space="preserve">, by this resolution, congratulate </w:t>
      </w:r>
      <w:r w:rsidR="00F86FC2" w:rsidRPr="0003018C">
        <w:t>C</w:t>
      </w:r>
      <w:r w:rsidR="00F86FC2">
        <w:t xml:space="preserve">harles A. Coger of Jasper County </w:t>
      </w:r>
      <w:r w:rsidR="00F86FC2" w:rsidRPr="0003018C">
        <w:t xml:space="preserve">upon the occasion of his </w:t>
      </w:r>
      <w:r w:rsidR="00621C7C">
        <w:t>seventy</w:t>
      </w:r>
      <w:r w:rsidR="0092171A">
        <w:noBreakHyphen/>
      </w:r>
      <w:r w:rsidR="00621C7C">
        <w:t xml:space="preserve">ninth birthday, </w:t>
      </w:r>
      <w:r w:rsidR="00F86FC2" w:rsidRPr="0003018C">
        <w:t xml:space="preserve">commend him for his </w:t>
      </w:r>
      <w:r w:rsidR="00F86FC2">
        <w:t>many years of committed</w:t>
      </w:r>
      <w:r w:rsidR="00F86FC2" w:rsidRPr="0003018C">
        <w:t xml:space="preserve"> </w:t>
      </w:r>
      <w:r w:rsidR="00F86FC2">
        <w:t xml:space="preserve">volunteer </w:t>
      </w:r>
      <w:r w:rsidR="00621C7C">
        <w:t xml:space="preserve">service, and </w:t>
      </w:r>
      <w:r w:rsidR="00F86FC2" w:rsidRPr="0003018C">
        <w:t>wish him much happiness and fulfillment in all his future endeavors</w:t>
      </w:r>
      <w:r w:rsidR="00F86FC2">
        <w:t>.</w:t>
      </w:r>
    </w:p>
    <w:p w:rsidR="001E3808" w:rsidRPr="00C81413" w:rsidRDefault="001E3808" w:rsidP="001E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08" w:rsidRPr="00C81413" w:rsidRDefault="001E3808" w:rsidP="00E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sidRPr="00C81413">
        <w:t xml:space="preserve">Be it further resolved that a copy of this resolution be provided to </w:t>
      </w:r>
      <w:r>
        <w:t>Charl</w:t>
      </w:r>
      <w:r w:rsidR="00BA5190">
        <w:t>es A. Coger</w:t>
      </w:r>
      <w:r w:rsidRPr="00C81413">
        <w:t>.</w:t>
      </w:r>
    </w:p>
    <w:p w:rsidR="00E56115" w:rsidRDefault="00921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115" w:rsidRDefault="00E56115" w:rsidP="00587A6B">
      <w:pPr>
        <w:suppressAutoHyphens/>
      </w:pPr>
    </w:p>
    <w:sectPr w:rsidR="00E56115" w:rsidSect="00587A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71A" w:rsidRDefault="0092171A" w:rsidP="009F0C77">
      <w:r>
        <w:separator/>
      </w:r>
    </w:p>
  </w:endnote>
  <w:endnote w:type="continuationSeparator" w:id="0">
    <w:p w:rsidR="0092171A" w:rsidRDefault="009217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12FAE5-0E65-49F8-B11C-1D809B8F22D7}"/>
    <w:embedBold r:id="rId2" w:fontKey="{4DC824F5-FFA0-454D-A85A-71D5F6C17CA8}"/>
  </w:font>
  <w:font w:name="Calibri">
    <w:panose1 w:val="020F0502020204030204"/>
    <w:charset w:val="00"/>
    <w:family w:val="swiss"/>
    <w:pitch w:val="variable"/>
    <w:sig w:usb0="E10002FF" w:usb1="4000ACFF" w:usb2="00000009" w:usb3="00000000" w:csb0="0000019F" w:csb1="00000000"/>
    <w:embedRegular r:id="rId3" w:fontKey="{50093B55-8131-4EDE-80A6-98156FCB6420}"/>
  </w:font>
  <w:font w:name="Tahoma">
    <w:panose1 w:val="020B0604030504040204"/>
    <w:charset w:val="00"/>
    <w:family w:val="swiss"/>
    <w:pitch w:val="variable"/>
    <w:sig w:usb0="21002A87" w:usb1="80000000" w:usb2="00000008" w:usb3="00000000" w:csb0="000101FF" w:csb1="00000000"/>
    <w:embedRegular r:id="rId4" w:fontKey="{623D5EA9-551F-4C09-B2A9-39412BADCC80}"/>
  </w:font>
  <w:font w:name="Cambria">
    <w:panose1 w:val="02040503050406030204"/>
    <w:charset w:val="00"/>
    <w:family w:val="roman"/>
    <w:pitch w:val="variable"/>
    <w:sig w:usb0="E00002FF" w:usb1="400004FF" w:usb2="00000000" w:usb3="00000000" w:csb0="0000019F" w:csb1="00000000"/>
    <w:embedRegular r:id="rId5" w:fontKey="{BA2126B5-5E61-49FC-B68C-4432DB197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A6B" w:rsidRPr="00E56115" w:rsidRDefault="00587A6B" w:rsidP="00E56115">
    <w:pPr>
      <w:pStyle w:val="Footer"/>
      <w:tabs>
        <w:tab w:val="clear" w:pos="4680"/>
        <w:tab w:val="clear" w:pos="9360"/>
        <w:tab w:val="center" w:pos="2995"/>
      </w:tabs>
      <w:spacing w:before="120"/>
    </w:pPr>
    <w:r>
      <w:t>[4332]</w:t>
    </w:r>
    <w:r>
      <w:tab/>
    </w:r>
    <w:r w:rsidR="00BB66A1">
      <w:fldChar w:fldCharType="begin"/>
    </w:r>
    <w:r w:rsidR="00BB66A1">
      <w:instrText xml:space="preserve"> PAGE  \* MERGEFORMAT </w:instrText>
    </w:r>
    <w:r w:rsidR="00BB66A1">
      <w:fldChar w:fldCharType="separate"/>
    </w:r>
    <w:r w:rsidR="00BB66A1">
      <w:rPr>
        <w:noProof/>
      </w:rPr>
      <w:t>1</w:t>
    </w:r>
    <w:r w:rsidR="00BB66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71A" w:rsidRDefault="0092171A" w:rsidP="009F0C77">
      <w:r>
        <w:separator/>
      </w:r>
    </w:p>
  </w:footnote>
  <w:footnote w:type="continuationSeparator" w:id="0">
    <w:p w:rsidR="0092171A" w:rsidRDefault="009217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5CM10"/>
    <w:docVar w:name="CoverBillType" w:val="r"/>
    <w:docVar w:name="docpath" w:val="L:\Council\bills\RM\1015CM10.DOCX"/>
    <w:docVar w:name="dvBillNumber" w:val="4332"/>
    <w:docVar w:name="dvBillNumberPrefix" w:val="H. "/>
    <w:docVar w:name="dvOriginalBody" w:val="House"/>
    <w:docVar w:name="dvSteno" w:val="RM"/>
    <w:docVar w:name="NameofBody" w:val="h"/>
    <w:docVar w:name="vgroup2" w:val="Council"/>
  </w:docVars>
  <w:rsids>
    <w:rsidRoot w:val="00111953"/>
    <w:rsid w:val="00011869"/>
    <w:rsid w:val="00034EEB"/>
    <w:rsid w:val="0006435B"/>
    <w:rsid w:val="000E1785"/>
    <w:rsid w:val="000F40FA"/>
    <w:rsid w:val="0010776B"/>
    <w:rsid w:val="00111953"/>
    <w:rsid w:val="00111CF9"/>
    <w:rsid w:val="00133E66"/>
    <w:rsid w:val="001435A3"/>
    <w:rsid w:val="001916B9"/>
    <w:rsid w:val="00191E4D"/>
    <w:rsid w:val="001D08F2"/>
    <w:rsid w:val="001D525B"/>
    <w:rsid w:val="001D7F4F"/>
    <w:rsid w:val="001E3808"/>
    <w:rsid w:val="001F7186"/>
    <w:rsid w:val="002321B6"/>
    <w:rsid w:val="00250967"/>
    <w:rsid w:val="002543C8"/>
    <w:rsid w:val="00271F32"/>
    <w:rsid w:val="00284AAE"/>
    <w:rsid w:val="002A2510"/>
    <w:rsid w:val="002E5912"/>
    <w:rsid w:val="00325348"/>
    <w:rsid w:val="0032732C"/>
    <w:rsid w:val="00336AD0"/>
    <w:rsid w:val="0037079A"/>
    <w:rsid w:val="00380712"/>
    <w:rsid w:val="003D01E8"/>
    <w:rsid w:val="003E48D8"/>
    <w:rsid w:val="003E5288"/>
    <w:rsid w:val="003F6D79"/>
    <w:rsid w:val="0041213F"/>
    <w:rsid w:val="0041760A"/>
    <w:rsid w:val="00417C01"/>
    <w:rsid w:val="004809EE"/>
    <w:rsid w:val="00494B68"/>
    <w:rsid w:val="004E26A4"/>
    <w:rsid w:val="004E7D54"/>
    <w:rsid w:val="005273C6"/>
    <w:rsid w:val="00530A69"/>
    <w:rsid w:val="00536378"/>
    <w:rsid w:val="00545593"/>
    <w:rsid w:val="00577C6C"/>
    <w:rsid w:val="00587A6B"/>
    <w:rsid w:val="005C2FE2"/>
    <w:rsid w:val="005D5523"/>
    <w:rsid w:val="005E2BC9"/>
    <w:rsid w:val="00605102"/>
    <w:rsid w:val="006215AA"/>
    <w:rsid w:val="00621C7C"/>
    <w:rsid w:val="00653992"/>
    <w:rsid w:val="006732E3"/>
    <w:rsid w:val="006913C9"/>
    <w:rsid w:val="0069470D"/>
    <w:rsid w:val="006A02B7"/>
    <w:rsid w:val="006C74F2"/>
    <w:rsid w:val="006E2C85"/>
    <w:rsid w:val="006E2CB9"/>
    <w:rsid w:val="006F33CF"/>
    <w:rsid w:val="00734F00"/>
    <w:rsid w:val="00746D13"/>
    <w:rsid w:val="00795E6C"/>
    <w:rsid w:val="007A70AE"/>
    <w:rsid w:val="008362E8"/>
    <w:rsid w:val="00857A43"/>
    <w:rsid w:val="008A1768"/>
    <w:rsid w:val="008C2A13"/>
    <w:rsid w:val="008E3873"/>
    <w:rsid w:val="008F4429"/>
    <w:rsid w:val="0092171A"/>
    <w:rsid w:val="0094021A"/>
    <w:rsid w:val="0096218C"/>
    <w:rsid w:val="00964ACC"/>
    <w:rsid w:val="00993F96"/>
    <w:rsid w:val="009B1DF0"/>
    <w:rsid w:val="009C6A0B"/>
    <w:rsid w:val="009D0FAF"/>
    <w:rsid w:val="009F0C77"/>
    <w:rsid w:val="009F4DD1"/>
    <w:rsid w:val="00A26A99"/>
    <w:rsid w:val="00A2791B"/>
    <w:rsid w:val="00A41684"/>
    <w:rsid w:val="00A629A1"/>
    <w:rsid w:val="00A64E80"/>
    <w:rsid w:val="00A72BCD"/>
    <w:rsid w:val="00A741D9"/>
    <w:rsid w:val="00A833AB"/>
    <w:rsid w:val="00A9741D"/>
    <w:rsid w:val="00AA5F66"/>
    <w:rsid w:val="00AC1B1D"/>
    <w:rsid w:val="00AD4B17"/>
    <w:rsid w:val="00B00E23"/>
    <w:rsid w:val="00B412D4"/>
    <w:rsid w:val="00B44F2D"/>
    <w:rsid w:val="00B9198E"/>
    <w:rsid w:val="00BA5190"/>
    <w:rsid w:val="00BB66A1"/>
    <w:rsid w:val="00BE3C22"/>
    <w:rsid w:val="00BF2A18"/>
    <w:rsid w:val="00C0336D"/>
    <w:rsid w:val="00C0345E"/>
    <w:rsid w:val="00C171BD"/>
    <w:rsid w:val="00C216C0"/>
    <w:rsid w:val="00C3483A"/>
    <w:rsid w:val="00C37A29"/>
    <w:rsid w:val="00C74E9D"/>
    <w:rsid w:val="00C82FD3"/>
    <w:rsid w:val="00C92819"/>
    <w:rsid w:val="00CC6B7B"/>
    <w:rsid w:val="00CD2089"/>
    <w:rsid w:val="00CE0257"/>
    <w:rsid w:val="00D11507"/>
    <w:rsid w:val="00D73A67"/>
    <w:rsid w:val="00D82D4D"/>
    <w:rsid w:val="00D970A9"/>
    <w:rsid w:val="00DA5BA1"/>
    <w:rsid w:val="00DF3845"/>
    <w:rsid w:val="00E41911"/>
    <w:rsid w:val="00E56115"/>
    <w:rsid w:val="00E92EEF"/>
    <w:rsid w:val="00F24442"/>
    <w:rsid w:val="00F50AE3"/>
    <w:rsid w:val="00F67881"/>
    <w:rsid w:val="00F67CF1"/>
    <w:rsid w:val="00F840F0"/>
    <w:rsid w:val="00F86FC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254726-EB81-4EE8-A4DD-587B4CB2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A29"/>
    <w:rPr>
      <w:rFonts w:ascii="Tahoma" w:hAnsi="Tahoma" w:cs="Tahoma"/>
      <w:sz w:val="16"/>
      <w:szCs w:val="16"/>
    </w:rPr>
  </w:style>
  <w:style w:type="character" w:customStyle="1" w:styleId="BalloonTextChar">
    <w:name w:val="Balloon Text Char"/>
    <w:basedOn w:val="DefaultParagraphFont"/>
    <w:link w:val="BalloonText"/>
    <w:uiPriority w:val="99"/>
    <w:semiHidden/>
    <w:rsid w:val="00C37A29"/>
    <w:rPr>
      <w:rFonts w:ascii="Tahoma" w:eastAsia="Times New Roman" w:hAnsi="Tahoma" w:cs="Tahoma"/>
      <w:sz w:val="16"/>
      <w:szCs w:val="16"/>
    </w:rPr>
  </w:style>
  <w:style w:type="character" w:styleId="Hyperlink">
    <w:name w:val="Hyperlink"/>
    <w:basedOn w:val="DefaultParagraphFont"/>
    <w:uiPriority w:val="99"/>
    <w:unhideWhenUsed/>
    <w:rsid w:val="00587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32_20100114.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BAC16-D429-4A20-B95F-5B044D56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448</Words>
  <Characters>2404</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4332: Charles A. Coger - South Carolina Legislature Online</dc:title>
  <dc:subject/>
  <dc:creator>RosanneMcDowell</dc:creator>
  <cp:keywords/>
  <dc:description/>
  <cp:lastModifiedBy>N Cumfer</cp:lastModifiedBy>
  <cp:revision>7</cp:revision>
  <cp:lastPrinted>2010-01-13T16:50:00Z</cp:lastPrinted>
  <dcterms:created xsi:type="dcterms:W3CDTF">2010-01-14T15:39:00Z</dcterms:created>
  <dcterms:modified xsi:type="dcterms:W3CDTF">2014-11-24T16:22:00Z</dcterms:modified>
</cp:coreProperties>
</file>