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20B" w:rsidRDefault="00BA720B" w:rsidP="00BA720B">
      <w:pPr>
        <w:widowControl w:val="0"/>
        <w:jc w:val="center"/>
      </w:pPr>
      <w:bookmarkStart w:id="0" w:name="_GoBack"/>
      <w:bookmarkEnd w:id="0"/>
      <w:r w:rsidRPr="00BA720B">
        <w:rPr>
          <w:b/>
        </w:rPr>
        <w:t>South Carolina General Assembly</w:t>
      </w:r>
    </w:p>
    <w:p w:rsidR="00BA720B" w:rsidRDefault="00BA720B" w:rsidP="00BA720B">
      <w:pPr>
        <w:widowControl w:val="0"/>
        <w:jc w:val="center"/>
      </w:pPr>
      <w:r>
        <w:t>118th Session, 2009-2010</w:t>
      </w:r>
    </w:p>
    <w:p w:rsidR="00BA720B" w:rsidRDefault="00BA720B" w:rsidP="00BA720B">
      <w:pPr>
        <w:widowControl w:val="0"/>
        <w:jc w:val="left"/>
      </w:pPr>
    </w:p>
    <w:p w:rsidR="00BA720B" w:rsidRDefault="00BA720B" w:rsidP="00BA720B">
      <w:pPr>
        <w:widowControl w:val="0"/>
        <w:jc w:val="left"/>
        <w:rPr>
          <w:b/>
        </w:rPr>
      </w:pPr>
      <w:r w:rsidRPr="00BA720B">
        <w:rPr>
          <w:b/>
        </w:rPr>
        <w:t>H. 4407</w:t>
      </w:r>
    </w:p>
    <w:p w:rsidR="00BA720B" w:rsidRDefault="00BA720B" w:rsidP="00BA720B">
      <w:pPr>
        <w:widowControl w:val="0"/>
        <w:jc w:val="left"/>
        <w:rPr>
          <w:b/>
        </w:rPr>
      </w:pPr>
    </w:p>
    <w:p w:rsidR="00BA720B" w:rsidRDefault="00BA720B" w:rsidP="00BA720B">
      <w:pPr>
        <w:widowControl w:val="0"/>
        <w:jc w:val="left"/>
      </w:pPr>
      <w:r w:rsidRPr="00BA720B">
        <w:rPr>
          <w:b/>
        </w:rPr>
        <w:t>STATUS INFORMATION</w:t>
      </w:r>
    </w:p>
    <w:p w:rsidR="00BA720B" w:rsidRDefault="00BA720B" w:rsidP="00BA720B">
      <w:pPr>
        <w:widowControl w:val="0"/>
        <w:jc w:val="left"/>
      </w:pPr>
    </w:p>
    <w:p w:rsidR="00BA720B" w:rsidRDefault="00BA720B" w:rsidP="00BA720B">
      <w:pPr>
        <w:widowControl w:val="0"/>
        <w:jc w:val="left"/>
      </w:pPr>
      <w:r>
        <w:t>House Resolution</w:t>
      </w:r>
    </w:p>
    <w:p w:rsidR="00BA720B" w:rsidRDefault="00BA720B" w:rsidP="00BA720B">
      <w:pPr>
        <w:widowControl w:val="0"/>
        <w:jc w:val="left"/>
      </w:pPr>
      <w:r>
        <w:t>Sponsors: Reps. M.A. Pitts, Duncan and Willis</w:t>
      </w:r>
    </w:p>
    <w:p w:rsidR="00BA720B" w:rsidRDefault="00BA720B" w:rsidP="00BA720B">
      <w:pPr>
        <w:widowControl w:val="0"/>
        <w:jc w:val="left"/>
      </w:pPr>
      <w:r>
        <w:t>Document Path: l:\council\bills\gm\24402cm10.docx</w:t>
      </w:r>
    </w:p>
    <w:p w:rsidR="00BA720B" w:rsidRDefault="00BA720B" w:rsidP="00BA720B">
      <w:pPr>
        <w:widowControl w:val="0"/>
        <w:jc w:val="left"/>
      </w:pPr>
    </w:p>
    <w:p w:rsidR="00BA720B" w:rsidRDefault="00BA720B" w:rsidP="00BA720B">
      <w:pPr>
        <w:widowControl w:val="0"/>
        <w:jc w:val="left"/>
      </w:pPr>
      <w:r>
        <w:t>Introduced in the House on January 21, 2010</w:t>
      </w:r>
    </w:p>
    <w:p w:rsidR="00BA720B" w:rsidRDefault="00BA720B" w:rsidP="00BA720B">
      <w:pPr>
        <w:widowControl w:val="0"/>
        <w:jc w:val="left"/>
      </w:pPr>
      <w:r>
        <w:t>Adopted by the House on January 21, 2010</w:t>
      </w:r>
    </w:p>
    <w:p w:rsidR="00BA720B" w:rsidRDefault="00BA720B" w:rsidP="00BA720B">
      <w:pPr>
        <w:widowControl w:val="0"/>
        <w:jc w:val="left"/>
      </w:pPr>
    </w:p>
    <w:p w:rsidR="00BA720B" w:rsidRDefault="00BA720B" w:rsidP="00BA720B">
      <w:pPr>
        <w:widowControl w:val="0"/>
        <w:jc w:val="left"/>
      </w:pPr>
      <w:r>
        <w:t xml:space="preserve">Summary: </w:t>
      </w:r>
      <w:r w:rsidR="00DF1E9C">
        <w:t>Leni Patterson</w:t>
      </w:r>
    </w:p>
    <w:p w:rsidR="00BA720B" w:rsidRDefault="00BA720B" w:rsidP="00BA720B">
      <w:pPr>
        <w:widowControl w:val="0"/>
        <w:jc w:val="left"/>
      </w:pPr>
    </w:p>
    <w:p w:rsidR="00BA720B" w:rsidRDefault="00BA720B" w:rsidP="00BA720B">
      <w:pPr>
        <w:widowControl w:val="0"/>
        <w:jc w:val="left"/>
      </w:pPr>
    </w:p>
    <w:p w:rsidR="00BA720B" w:rsidRDefault="00BA720B" w:rsidP="00BA72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20B">
        <w:rPr>
          <w:b/>
        </w:rPr>
        <w:t>HISTORY OF LEGISLATIVE ACTIONS</w:t>
      </w:r>
    </w:p>
    <w:p w:rsidR="00BA720B" w:rsidRDefault="00BA720B" w:rsidP="00BA72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720B" w:rsidRPr="00BA720B" w:rsidRDefault="00BA720B" w:rsidP="00BA72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720B">
        <w:rPr>
          <w:u w:val="single"/>
        </w:rPr>
        <w:tab/>
        <w:t>Date</w:t>
      </w:r>
      <w:r w:rsidRPr="00BA720B">
        <w:rPr>
          <w:u w:val="single"/>
        </w:rPr>
        <w:tab/>
        <w:t>Body</w:t>
      </w:r>
      <w:r w:rsidRPr="00BA720B">
        <w:rPr>
          <w:u w:val="single"/>
        </w:rPr>
        <w:tab/>
        <w:t>Action Description with journal page number</w:t>
      </w:r>
      <w:r w:rsidRPr="00BA720B">
        <w:rPr>
          <w:u w:val="single"/>
        </w:rPr>
        <w:tab/>
      </w:r>
    </w:p>
    <w:p w:rsidR="00A94792" w:rsidRDefault="00A94792" w:rsidP="00A947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4C2BCD">
        <w:t xml:space="preserve">Introduced and adopted </w:t>
      </w:r>
      <w:hyperlink r:id="rId7" w:history="1">
        <w:r w:rsidRPr="00612667">
          <w:rPr>
            <w:rStyle w:val="Hyperlink"/>
          </w:rPr>
          <w:t>HJ</w:t>
        </w:r>
      </w:hyperlink>
      <w:r>
        <w:noBreakHyphen/>
      </w:r>
      <w:r w:rsidRPr="004C2BCD">
        <w:t>37</w:t>
      </w:r>
    </w:p>
    <w:p w:rsidR="00A94792" w:rsidRDefault="00A94792" w:rsidP="00A947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20B" w:rsidRPr="00BA720B" w:rsidRDefault="00BA720B" w:rsidP="00BA72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720B" w:rsidRDefault="00BA720B" w:rsidP="00BA720B">
      <w:r w:rsidRPr="00BA720B">
        <w:rPr>
          <w:b/>
        </w:rPr>
        <w:t>VERSIONS OF THIS BILL</w:t>
      </w:r>
    </w:p>
    <w:p w:rsidR="00BA720B" w:rsidRDefault="00BA720B" w:rsidP="00BA720B"/>
    <w:p w:rsidR="00BA720B" w:rsidRDefault="00F92742" w:rsidP="00BA720B">
      <w:hyperlink r:id="rId8" w:history="1">
        <w:r w:rsidR="00BA720B">
          <w:rPr>
            <w:rStyle w:val="Hyperlink"/>
          </w:rPr>
          <w:t>1/21/2010</w:t>
        </w:r>
      </w:hyperlink>
    </w:p>
    <w:p w:rsidR="00BA720B" w:rsidRDefault="00BA720B" w:rsidP="00BA720B"/>
    <w:p w:rsidR="00BA720B" w:rsidRDefault="00BA720B" w:rsidP="00BA720B">
      <w:pPr>
        <w:sectPr w:rsidR="00BA720B" w:rsidSect="00BA72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7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58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5E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COMMEND AND RECOGNIZE LENI PATTERSON FOR H</w:t>
      </w:r>
      <w:r w:rsidR="005208E4">
        <w:t>ER</w:t>
      </w:r>
      <w:r>
        <w:t xml:space="preserve"> SERVICE TO THE EDUCATION OF SOUTH CAROLINA</w:t>
      </w:r>
      <w:r w:rsidR="005208E4" w:rsidRPr="005208E4">
        <w:t>’</w:t>
      </w:r>
      <w:r w:rsidR="005208E4">
        <w:t>S CHILDREN AND TO HONOR HER</w:t>
      </w:r>
      <w:r>
        <w:t>, UPON THE OCCASION OF H</w:t>
      </w:r>
      <w:r w:rsidR="005208E4">
        <w:t>ER</w:t>
      </w:r>
      <w:r>
        <w:t xml:space="preserve"> RETIREMENT FROM THE LAURENS 55 SCHOOL BOARD.</w:t>
      </w: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5E24" w:rsidRDefault="00D111CB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35E24">
        <w:t xml:space="preserve"> the members of the House of Representatives are pleased to learn of the many years that Leni Patterson has devoted to afford quality education to the State of South Carolina; and</w:t>
      </w: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March of 1995, M</w:t>
      </w:r>
      <w:r w:rsidR="005208E4">
        <w:t>s</w:t>
      </w:r>
      <w:r>
        <w:t xml:space="preserve">. Patterson was first elected to the Laurens 55 School Board, and in April of that year, </w:t>
      </w:r>
      <w:r w:rsidR="005208E4">
        <w:t>s</w:t>
      </w:r>
      <w:r>
        <w:t xml:space="preserve">he began serving as the legislative contact from that district where </w:t>
      </w:r>
      <w:r w:rsidR="005208E4">
        <w:t>s</w:t>
      </w:r>
      <w:r>
        <w:t>he continued until September 28, 2009; and</w:t>
      </w: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from April 1995 to 1999, </w:t>
      </w:r>
      <w:r w:rsidR="005208E4">
        <w:t>s</w:t>
      </w:r>
      <w:r>
        <w:t>he served as the Board</w:t>
      </w:r>
      <w:r w:rsidR="005208E4" w:rsidRPr="005208E4">
        <w:t>’</w:t>
      </w:r>
      <w:r>
        <w:t>s secretary</w:t>
      </w:r>
      <w:r w:rsidR="00D111CB">
        <w:t>,</w:t>
      </w:r>
      <w:r>
        <w:t xml:space="preserve"> and from April 1999 to 2004</w:t>
      </w:r>
      <w:r w:rsidR="00D111CB">
        <w:t>,</w:t>
      </w:r>
      <w:r>
        <w:t xml:space="preserve"> </w:t>
      </w:r>
      <w:r w:rsidR="005208E4">
        <w:t>s</w:t>
      </w:r>
      <w:r>
        <w:t>he served as the chairman of the Board while also serving as the chairman of the subcommittee on Employment and Hiring; and</w:t>
      </w:r>
    </w:p>
    <w:p w:rsidR="00235E24" w:rsidRDefault="00235E24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Leni Patterson has also been involved with the South Carolina S</w:t>
      </w:r>
      <w:r w:rsidR="00D111CB">
        <w:t>chool</w:t>
      </w:r>
      <w:r>
        <w:t xml:space="preserve"> Board Association since 1995, serving as the secretary for its board of direc</w:t>
      </w:r>
      <w:r w:rsidR="00D111CB">
        <w:t>tors in 1999, the treasurer in 2</w:t>
      </w:r>
      <w:r>
        <w:t>000, the vice president in 2001, president</w:t>
      </w:r>
      <w:r w:rsidR="005208E4">
        <w:noBreakHyphen/>
      </w:r>
      <w:r>
        <w:t>elect in 2002</w:t>
      </w:r>
      <w:r w:rsidR="00D111CB">
        <w:t>,</w:t>
      </w:r>
      <w:r>
        <w:t xml:space="preserve"> and president in 2003 and 2004; and</w:t>
      </w: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</w:t>
      </w:r>
      <w:r w:rsidR="005208E4">
        <w:t>her</w:t>
      </w:r>
      <w:r>
        <w:t xml:space="preserve"> many duties, </w:t>
      </w:r>
      <w:r w:rsidR="005208E4">
        <w:t>s</w:t>
      </w:r>
      <w:r>
        <w:t xml:space="preserve">he has testified before various committee hearings for the General Assembly and served on numerous committees </w:t>
      </w:r>
      <w:r w:rsidR="00D111CB">
        <w:t>and task forces for the S</w:t>
      </w:r>
      <w:r w:rsidR="005208E4">
        <w:t xml:space="preserve">outh </w:t>
      </w:r>
      <w:r w:rsidR="00D111CB">
        <w:t>C</w:t>
      </w:r>
      <w:r w:rsidR="005208E4">
        <w:t>arolina</w:t>
      </w:r>
      <w:r w:rsidR="00D111CB">
        <w:t xml:space="preserve"> School</w:t>
      </w:r>
      <w:r>
        <w:t xml:space="preserve"> Board Association; and</w:t>
      </w: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5208E4">
        <w:t>s</w:t>
      </w:r>
      <w:r>
        <w:t>he has attended many conventions and served on a number of committees with the National School Board Association; and</w:t>
      </w:r>
    </w:p>
    <w:p w:rsidR="00E56DA8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8BC" w:rsidRDefault="00E56DA8" w:rsidP="00235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years of commitment and dedication that Leni Patterson has given to the service of school boards in </w:t>
      </w:r>
      <w:r w:rsidR="005208E4">
        <w:t>her</w:t>
      </w:r>
      <w:r>
        <w:t xml:space="preserve"> community and in our great State</w:t>
      </w:r>
      <w:r w:rsidR="00BC58BC">
        <w:t>.  Now, therefore,</w:t>
      </w: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35E24">
        <w:t xml:space="preserve"> the members of the South Carolina House of Representatives, by this resolution, commend and recognize Leni Patterson for </w:t>
      </w:r>
      <w:r w:rsidR="005208E4">
        <w:t>her</w:t>
      </w:r>
      <w:r w:rsidR="00235E24">
        <w:t xml:space="preserve"> service to the education of South Carolina</w:t>
      </w:r>
      <w:r w:rsidR="005208E4" w:rsidRPr="005208E4">
        <w:t>’</w:t>
      </w:r>
      <w:r w:rsidR="00235E24">
        <w:t>s children and to honor h</w:t>
      </w:r>
      <w:r w:rsidR="005208E4">
        <w:t>er</w:t>
      </w:r>
      <w:r w:rsidR="00235E24">
        <w:t xml:space="preserve">, upon the occasion of </w:t>
      </w:r>
      <w:r w:rsidR="005208E4">
        <w:t>her</w:t>
      </w:r>
      <w:r w:rsidR="00235E24">
        <w:t xml:space="preserve"> retirement from the Laurens 55 School Board.</w:t>
      </w:r>
    </w:p>
    <w:p w:rsidR="00BC58BC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5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35E24">
        <w:t xml:space="preserve"> M</w:t>
      </w:r>
      <w:r w:rsidR="005208E4">
        <w:t>s</w:t>
      </w:r>
      <w:r w:rsidR="00235E24">
        <w:t>. Leni Patterson.</w:t>
      </w:r>
    </w:p>
    <w:p w:rsidR="0088731A" w:rsidRDefault="005208E4" w:rsidP="00E1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731A" w:rsidRDefault="0088731A" w:rsidP="00BA720B">
      <w:pPr>
        <w:suppressAutoHyphens/>
      </w:pPr>
    </w:p>
    <w:sectPr w:rsidR="0088731A" w:rsidSect="00BA720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1CB" w:rsidRDefault="00D111CB" w:rsidP="009F0C77">
      <w:r>
        <w:separator/>
      </w:r>
    </w:p>
  </w:endnote>
  <w:endnote w:type="continuationSeparator" w:id="0">
    <w:p w:rsidR="00D111CB" w:rsidRDefault="00D111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2D9232-D18F-4763-979E-310DE3679BC2}"/>
    <w:embedBold r:id="rId2" w:fontKey="{8DCB731A-7A2E-4A22-950E-271963290B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5AA12C-346B-4DC2-BFA2-8F776AF398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B3E3359-5160-49EE-9269-9E9AA26232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9DCDA0-D1D9-4609-8C22-A1E942DB21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20B" w:rsidRPr="0088731A" w:rsidRDefault="00BA720B" w:rsidP="008873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r w:rsidR="00F92742">
      <w:fldChar w:fldCharType="begin"/>
    </w:r>
    <w:r w:rsidR="00F92742">
      <w:instrText xml:space="preserve"> PAGE  \* MERGEFORMAT </w:instrText>
    </w:r>
    <w:r w:rsidR="00F92742">
      <w:fldChar w:fldCharType="separate"/>
    </w:r>
    <w:r w:rsidR="00F92742">
      <w:rPr>
        <w:noProof/>
      </w:rPr>
      <w:t>1</w:t>
    </w:r>
    <w:r w:rsidR="00F927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1CB" w:rsidRDefault="00D111CB" w:rsidP="009F0C77">
      <w:r>
        <w:separator/>
      </w:r>
    </w:p>
  </w:footnote>
  <w:footnote w:type="continuationSeparator" w:id="0">
    <w:p w:rsidR="00D111CB" w:rsidRDefault="00D111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02CM10"/>
    <w:docVar w:name="CoverBillType" w:val="r"/>
    <w:docVar w:name="docpath" w:val="L:\Council\bills\GM\24402CM10.DOCX"/>
    <w:docVar w:name="dvBillNumber" w:val="44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4E29"/>
    <w:rsid w:val="00011869"/>
    <w:rsid w:val="00014E2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E24"/>
    <w:rsid w:val="00245861"/>
    <w:rsid w:val="00250967"/>
    <w:rsid w:val="002543C8"/>
    <w:rsid w:val="00283B54"/>
    <w:rsid w:val="00284AAE"/>
    <w:rsid w:val="002E5912"/>
    <w:rsid w:val="0031166D"/>
    <w:rsid w:val="00311E05"/>
    <w:rsid w:val="00325348"/>
    <w:rsid w:val="0032732C"/>
    <w:rsid w:val="00336AD0"/>
    <w:rsid w:val="0037079A"/>
    <w:rsid w:val="0038192B"/>
    <w:rsid w:val="003D01E8"/>
    <w:rsid w:val="003E5288"/>
    <w:rsid w:val="003F6D79"/>
    <w:rsid w:val="0041760A"/>
    <w:rsid w:val="00417C01"/>
    <w:rsid w:val="004423AB"/>
    <w:rsid w:val="004809EE"/>
    <w:rsid w:val="004E7D54"/>
    <w:rsid w:val="005208E4"/>
    <w:rsid w:val="005273C6"/>
    <w:rsid w:val="00530A69"/>
    <w:rsid w:val="00545593"/>
    <w:rsid w:val="00577C6C"/>
    <w:rsid w:val="005C2FE2"/>
    <w:rsid w:val="005E2BC9"/>
    <w:rsid w:val="00605102"/>
    <w:rsid w:val="00612667"/>
    <w:rsid w:val="006215AA"/>
    <w:rsid w:val="00676246"/>
    <w:rsid w:val="006913C9"/>
    <w:rsid w:val="0069470D"/>
    <w:rsid w:val="006F6D39"/>
    <w:rsid w:val="00734F00"/>
    <w:rsid w:val="007A70AE"/>
    <w:rsid w:val="007F5030"/>
    <w:rsid w:val="008362E8"/>
    <w:rsid w:val="0088731A"/>
    <w:rsid w:val="008A1768"/>
    <w:rsid w:val="008F4429"/>
    <w:rsid w:val="008F6D8B"/>
    <w:rsid w:val="00934091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4792"/>
    <w:rsid w:val="00A9741D"/>
    <w:rsid w:val="00AD4B17"/>
    <w:rsid w:val="00B412D4"/>
    <w:rsid w:val="00BA720B"/>
    <w:rsid w:val="00BC58BC"/>
    <w:rsid w:val="00BE3C22"/>
    <w:rsid w:val="00C0345E"/>
    <w:rsid w:val="00C3483A"/>
    <w:rsid w:val="00C74E9D"/>
    <w:rsid w:val="00C82FD3"/>
    <w:rsid w:val="00C92819"/>
    <w:rsid w:val="00CC6B7B"/>
    <w:rsid w:val="00CD2089"/>
    <w:rsid w:val="00D111CB"/>
    <w:rsid w:val="00D73A67"/>
    <w:rsid w:val="00D970A9"/>
    <w:rsid w:val="00DA0450"/>
    <w:rsid w:val="00DF0065"/>
    <w:rsid w:val="00DF1E9C"/>
    <w:rsid w:val="00DF3845"/>
    <w:rsid w:val="00E16943"/>
    <w:rsid w:val="00E27CE4"/>
    <w:rsid w:val="00E41911"/>
    <w:rsid w:val="00E53D7E"/>
    <w:rsid w:val="00E56DA8"/>
    <w:rsid w:val="00E762B7"/>
    <w:rsid w:val="00E92EEF"/>
    <w:rsid w:val="00EA3CCD"/>
    <w:rsid w:val="00F24442"/>
    <w:rsid w:val="00F50AE3"/>
    <w:rsid w:val="00F67CF1"/>
    <w:rsid w:val="00F840F0"/>
    <w:rsid w:val="00F9274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2A9FEAD-E043-4556-B1CB-A15647ABB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1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1C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72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07_2010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D81FD-336E-47F6-B803-4AAC220E7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420</Words>
  <Characters>2188</Characters>
  <Application>Microsoft Office Word</Application>
  <DocSecurity>0</DocSecurity>
  <Lines>89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4407: Leni Patterson - South Carolina Legislature Online</dc:title>
  <dc:subject/>
  <dc:creator>gailmoore</dc:creator>
  <cp:keywords/>
  <dc:description/>
  <cp:lastModifiedBy>N Cumfer</cp:lastModifiedBy>
  <cp:revision>7</cp:revision>
  <cp:lastPrinted>2010-01-19T19:52:00Z</cp:lastPrinted>
  <dcterms:created xsi:type="dcterms:W3CDTF">2010-01-21T16:34:00Z</dcterms:created>
  <dcterms:modified xsi:type="dcterms:W3CDTF">2014-11-24T16:23:00Z</dcterms:modified>
</cp:coreProperties>
</file>