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F08" w:rsidRDefault="00E51F08" w:rsidP="00E51F08">
      <w:pPr>
        <w:widowControl w:val="0"/>
        <w:jc w:val="center"/>
      </w:pPr>
      <w:bookmarkStart w:id="0" w:name="_GoBack"/>
      <w:bookmarkEnd w:id="0"/>
      <w:r w:rsidRPr="00E51F08">
        <w:rPr>
          <w:b/>
        </w:rPr>
        <w:t>South Carolina General Assembly</w:t>
      </w:r>
    </w:p>
    <w:p w:rsidR="00E51F08" w:rsidRDefault="00E51F08" w:rsidP="00E51F08">
      <w:pPr>
        <w:widowControl w:val="0"/>
        <w:jc w:val="center"/>
      </w:pPr>
      <w:r>
        <w:t>118th Session, 2009-2010</w:t>
      </w:r>
    </w:p>
    <w:p w:rsidR="00E51F08" w:rsidRDefault="00E51F08" w:rsidP="00E51F08">
      <w:pPr>
        <w:widowControl w:val="0"/>
        <w:jc w:val="left"/>
      </w:pPr>
    </w:p>
    <w:p w:rsidR="00E51F08" w:rsidRDefault="00E51F08" w:rsidP="00E51F08">
      <w:pPr>
        <w:widowControl w:val="0"/>
        <w:jc w:val="left"/>
        <w:rPr>
          <w:b/>
        </w:rPr>
      </w:pPr>
      <w:r w:rsidRPr="00E51F08">
        <w:rPr>
          <w:b/>
        </w:rPr>
        <w:t>H. 4467</w:t>
      </w:r>
    </w:p>
    <w:p w:rsidR="00E51F08" w:rsidRDefault="00E51F08" w:rsidP="00E51F08">
      <w:pPr>
        <w:widowControl w:val="0"/>
        <w:jc w:val="left"/>
        <w:rPr>
          <w:b/>
        </w:rPr>
      </w:pPr>
    </w:p>
    <w:p w:rsidR="00E51F08" w:rsidRDefault="00E51F08" w:rsidP="00E51F08">
      <w:pPr>
        <w:widowControl w:val="0"/>
        <w:jc w:val="left"/>
      </w:pPr>
      <w:r w:rsidRPr="00E51F08">
        <w:rPr>
          <w:b/>
        </w:rPr>
        <w:t>STATUS INFORMATION</w:t>
      </w:r>
    </w:p>
    <w:p w:rsidR="00E51F08" w:rsidRDefault="00E51F08" w:rsidP="00E51F08">
      <w:pPr>
        <w:widowControl w:val="0"/>
        <w:jc w:val="left"/>
      </w:pPr>
    </w:p>
    <w:p w:rsidR="00E51F08" w:rsidRDefault="00E51F08" w:rsidP="00E51F08">
      <w:pPr>
        <w:widowControl w:val="0"/>
        <w:jc w:val="left"/>
      </w:pPr>
      <w:r>
        <w:t>General Bill</w:t>
      </w:r>
    </w:p>
    <w:p w:rsidR="00E51F08" w:rsidRDefault="00E51F08" w:rsidP="00E51F08">
      <w:pPr>
        <w:widowControl w:val="0"/>
        <w:jc w:val="left"/>
      </w:pPr>
      <w:r>
        <w:t>Sponsors: Rep. Bowers</w:t>
      </w:r>
    </w:p>
    <w:p w:rsidR="00E51F08" w:rsidRDefault="00E51F08" w:rsidP="00E51F08">
      <w:pPr>
        <w:widowControl w:val="0"/>
        <w:jc w:val="left"/>
      </w:pPr>
      <w:r>
        <w:t>Document Path: l:\council\bills\ggs\22468sd10.docx</w:t>
      </w:r>
    </w:p>
    <w:p w:rsidR="00E51F08" w:rsidRDefault="00E51F08" w:rsidP="00E51F08">
      <w:pPr>
        <w:widowControl w:val="0"/>
        <w:jc w:val="left"/>
      </w:pPr>
    </w:p>
    <w:p w:rsidR="00E51F08" w:rsidRDefault="00E51F08" w:rsidP="00E51F08">
      <w:pPr>
        <w:widowControl w:val="0"/>
        <w:jc w:val="left"/>
      </w:pPr>
      <w:r>
        <w:t>Introduced in the House on January 28, 2010</w:t>
      </w:r>
    </w:p>
    <w:p w:rsidR="00E51F08" w:rsidRDefault="00E51F08" w:rsidP="00E51F08">
      <w:pPr>
        <w:widowControl w:val="0"/>
        <w:jc w:val="left"/>
      </w:pPr>
      <w:r>
        <w:t xml:space="preserve">Currently residing in the House Committee on </w:t>
      </w:r>
      <w:r w:rsidRPr="00E51F08">
        <w:rPr>
          <w:b/>
        </w:rPr>
        <w:t>Ways and Means</w:t>
      </w:r>
    </w:p>
    <w:p w:rsidR="00E51F08" w:rsidRDefault="00E51F08" w:rsidP="00E51F08">
      <w:pPr>
        <w:widowControl w:val="0"/>
        <w:jc w:val="left"/>
      </w:pPr>
    </w:p>
    <w:p w:rsidR="00E51F08" w:rsidRDefault="00E51F08" w:rsidP="00E51F08">
      <w:pPr>
        <w:widowControl w:val="0"/>
        <w:jc w:val="left"/>
      </w:pPr>
      <w:r>
        <w:t xml:space="preserve">Summary: </w:t>
      </w:r>
      <w:r w:rsidR="00B22F49">
        <w:t>Property taxes</w:t>
      </w:r>
    </w:p>
    <w:p w:rsidR="00E51F08" w:rsidRDefault="00E51F08" w:rsidP="00E51F08">
      <w:pPr>
        <w:widowControl w:val="0"/>
        <w:jc w:val="left"/>
      </w:pPr>
    </w:p>
    <w:p w:rsidR="00E51F08" w:rsidRDefault="00E51F08" w:rsidP="00E51F08">
      <w:pPr>
        <w:widowControl w:val="0"/>
        <w:jc w:val="left"/>
      </w:pPr>
    </w:p>
    <w:p w:rsidR="00E51F08" w:rsidRDefault="00E51F08" w:rsidP="00E51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F08">
        <w:rPr>
          <w:b/>
        </w:rPr>
        <w:t>HISTORY OF LEGISLATIVE ACTIONS</w:t>
      </w:r>
    </w:p>
    <w:p w:rsidR="00E51F08" w:rsidRDefault="00E51F08" w:rsidP="00E51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1F08" w:rsidRPr="00E51F08" w:rsidRDefault="00E51F08" w:rsidP="00E51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1F08">
        <w:rPr>
          <w:u w:val="single"/>
        </w:rPr>
        <w:tab/>
        <w:t>Date</w:t>
      </w:r>
      <w:r w:rsidRPr="00E51F08">
        <w:rPr>
          <w:u w:val="single"/>
        </w:rPr>
        <w:tab/>
        <w:t>Body</w:t>
      </w:r>
      <w:r w:rsidRPr="00E51F08">
        <w:rPr>
          <w:u w:val="single"/>
        </w:rPr>
        <w:tab/>
        <w:t>Action Description with journal page number</w:t>
      </w:r>
      <w:r w:rsidRPr="00E51F08">
        <w:rPr>
          <w:u w:val="single"/>
        </w:rPr>
        <w:tab/>
      </w:r>
    </w:p>
    <w:p w:rsidR="004235D4" w:rsidRDefault="004235D4" w:rsidP="00423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790D60">
        <w:t xml:space="preserve">Introduced and read first time </w:t>
      </w:r>
      <w:hyperlink r:id="rId7" w:history="1">
        <w:r w:rsidRPr="00AC1785">
          <w:rPr>
            <w:rStyle w:val="Hyperlink"/>
          </w:rPr>
          <w:t>HJ</w:t>
        </w:r>
      </w:hyperlink>
      <w:r>
        <w:noBreakHyphen/>
      </w:r>
      <w:r w:rsidRPr="00790D60">
        <w:t>6</w:t>
      </w:r>
    </w:p>
    <w:p w:rsidR="004235D4" w:rsidRDefault="004235D4" w:rsidP="00423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1/28/2010</w:t>
      </w:r>
      <w:r>
        <w:tab/>
        <w:t>House</w:t>
      </w:r>
      <w:r>
        <w:tab/>
      </w:r>
      <w:r w:rsidRPr="00790D60">
        <w:t xml:space="preserve">Referred to Committee on </w:t>
      </w:r>
      <w:r w:rsidRPr="00790D60">
        <w:rPr>
          <w:b/>
        </w:rPr>
        <w:t>Ways and Means</w:t>
      </w:r>
      <w:r w:rsidRPr="00790D60">
        <w:t xml:space="preserve"> </w:t>
      </w:r>
      <w:hyperlink r:id="rId8" w:history="1">
        <w:r w:rsidRPr="00AC1785">
          <w:rPr>
            <w:rStyle w:val="Hyperlink"/>
          </w:rPr>
          <w:t>HJ</w:t>
        </w:r>
      </w:hyperlink>
      <w:r>
        <w:noBreakHyphen/>
      </w:r>
      <w:r w:rsidRPr="00790D60">
        <w:t>7</w:t>
      </w:r>
    </w:p>
    <w:p w:rsidR="004235D4" w:rsidRDefault="004235D4" w:rsidP="00423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F08" w:rsidRPr="00E51F08" w:rsidRDefault="00E51F08" w:rsidP="00E51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1F08" w:rsidRDefault="00E51F08" w:rsidP="00E51F08">
      <w:pPr>
        <w:widowControl w:val="0"/>
        <w:jc w:val="left"/>
      </w:pPr>
      <w:r w:rsidRPr="00E51F08">
        <w:rPr>
          <w:b/>
        </w:rPr>
        <w:t>VERSIONS OF THIS BILL</w:t>
      </w:r>
    </w:p>
    <w:p w:rsidR="00E51F08" w:rsidRDefault="00E51F08" w:rsidP="00E51F08">
      <w:pPr>
        <w:widowControl w:val="0"/>
        <w:jc w:val="left"/>
      </w:pPr>
    </w:p>
    <w:p w:rsidR="00E51F08" w:rsidRDefault="00A54C1A" w:rsidP="00E51F08">
      <w:pPr>
        <w:widowControl w:val="0"/>
        <w:jc w:val="left"/>
      </w:pPr>
      <w:hyperlink r:id="rId9" w:history="1">
        <w:r w:rsidR="00E51F08">
          <w:rPr>
            <w:rStyle w:val="Hyperlink"/>
          </w:rPr>
          <w:t>1/28/2010</w:t>
        </w:r>
      </w:hyperlink>
    </w:p>
    <w:p w:rsidR="00E51F08" w:rsidRDefault="00E51F08" w:rsidP="00E51F08"/>
    <w:p w:rsidR="00E51F08" w:rsidRDefault="00E51F08" w:rsidP="00E51F08">
      <w:pPr>
        <w:sectPr w:rsidR="00E51F08" w:rsidSect="00E51F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7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D75" w:rsidRPr="00282D75" w:rsidRDefault="00C13F9E" w:rsidP="00282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aps/>
        </w:rPr>
      </w:pPr>
      <w:bookmarkStart w:id="3" w:name="titletop"/>
      <w:bookmarkEnd w:id="3"/>
      <w:r>
        <w:t>TO AMEND THE CODE OF LAWS OF SOUTH CAROLINA, 1976, BY ADDING SECTION 5</w:t>
      </w:r>
      <w:r w:rsidR="00282D75">
        <w:noBreakHyphen/>
      </w:r>
      <w:r>
        <w:t>7</w:t>
      </w:r>
      <w:r w:rsidR="00282D75">
        <w:noBreakHyphen/>
      </w:r>
      <w:r>
        <w:t xml:space="preserve">65 SO AS TO </w:t>
      </w:r>
      <w:r w:rsidR="00282D75">
        <w:t>PROVIDE THAT A</w:t>
      </w:r>
      <w:r w:rsidR="00282D75" w:rsidRPr="00282D75">
        <w:rPr>
          <w:caps/>
        </w:rPr>
        <w:t>ll municipal ad valorem property taxes which would otherwise be imposed on new improvements to real property located in a preservation district established by a municipality of this State within its corporate limits are abated for a period of five calendar years beginning with the first day of January after the establishment of the district</w:t>
      </w:r>
      <w:r w:rsidR="00282D75">
        <w:rPr>
          <w:caps/>
        </w:rPr>
        <w:t>,</w:t>
      </w:r>
      <w:r w:rsidR="00282D75" w:rsidRPr="00282D75">
        <w:rPr>
          <w:caps/>
        </w:rPr>
        <w:t xml:space="preserve"> </w:t>
      </w:r>
      <w:r w:rsidR="00282D75">
        <w:rPr>
          <w:caps/>
        </w:rPr>
        <w:t>AND</w:t>
      </w:r>
      <w:r w:rsidR="00282D75" w:rsidRPr="00282D75">
        <w:rPr>
          <w:caps/>
        </w:rPr>
        <w:t xml:space="preserve"> </w:t>
      </w:r>
      <w:r w:rsidR="00282D75">
        <w:rPr>
          <w:caps/>
        </w:rPr>
        <w:t xml:space="preserve">TO PROVIDE THAT </w:t>
      </w:r>
      <w:r w:rsidR="00282D75" w:rsidRPr="00282D75">
        <w:rPr>
          <w:caps/>
        </w:rPr>
        <w:t>A municipality within its general authority is permitted by ordinance to establish such districts in the manner and under the terms and condi</w:t>
      </w:r>
      <w:r w:rsidR="00F72139">
        <w:rPr>
          <w:caps/>
        </w:rPr>
        <w:t>tions it considers appropriate.</w:t>
      </w:r>
    </w:p>
    <w:p w:rsidR="00282D75" w:rsidRDefault="00282D75" w:rsidP="00282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867B8" w:rsidRDefault="002867B8" w:rsidP="00282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2867B8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7B8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13F9E">
        <w:t>Chapter 7, Title 5 of the 1976 Code is amended by adding:</w:t>
      </w:r>
    </w:p>
    <w:p w:rsidR="00C13F9E" w:rsidRDefault="00C1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F9E" w:rsidRDefault="00C13F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 w:rsidR="00282D75">
        <w:noBreakHyphen/>
      </w:r>
      <w:r>
        <w:t>7</w:t>
      </w:r>
      <w:r w:rsidR="00282D75">
        <w:noBreakHyphen/>
      </w:r>
      <w:r>
        <w:t>65.</w:t>
      </w:r>
      <w:r>
        <w:tab/>
        <w:t xml:space="preserve">All municipal ad valorem </w:t>
      </w:r>
      <w:r w:rsidR="00282D75">
        <w:t>property</w:t>
      </w:r>
      <w:r>
        <w:t xml:space="preserve"> taxes which would otherwise be imposed on new improvements to real property located in a preservation district established by a municipality of this State within its corporate limits are abated for a period of five calendar years beginning with the first day of January after th</w:t>
      </w:r>
      <w:r w:rsidR="00282D75">
        <w:t xml:space="preserve">e establishment of the district. </w:t>
      </w:r>
      <w:r>
        <w:t xml:space="preserve"> </w:t>
      </w:r>
      <w:r w:rsidR="00282D75">
        <w:t xml:space="preserve">The abatement of municipal ad valorem property taxes provided in this section is considered a property tax exemption.  A municipality within its general authority is permitted by ordinance to establish such </w:t>
      </w:r>
      <w:r w:rsidR="00282D75">
        <w:lastRenderedPageBreak/>
        <w:t>districts in the manner and under the terms and conditions it considers appropriate.”</w:t>
      </w:r>
    </w:p>
    <w:p w:rsidR="002867B8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2D75">
        <w:t>2</w:t>
      </w:r>
      <w:r>
        <w:t>.</w:t>
      </w:r>
      <w:r>
        <w:tab/>
        <w:t>This act takes effect upon approval by the Governor.</w:t>
      </w:r>
    </w:p>
    <w:p w:rsidR="009F1ADE" w:rsidRDefault="00282D75" w:rsidP="00323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ADE" w:rsidRDefault="009F1ADE" w:rsidP="00E51F08">
      <w:pPr>
        <w:suppressAutoHyphens/>
      </w:pPr>
    </w:p>
    <w:sectPr w:rsidR="009F1ADE" w:rsidSect="00E51F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F9E" w:rsidRDefault="00C13F9E" w:rsidP="009F0C77">
      <w:r>
        <w:separator/>
      </w:r>
    </w:p>
  </w:endnote>
  <w:endnote w:type="continuationSeparator" w:id="0">
    <w:p w:rsidR="00C13F9E" w:rsidRDefault="00C13F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7E2734-C6BF-41B7-806B-62B1C8392F35}"/>
    <w:embedBold r:id="rId2" w:fontKey="{566FF610-4645-42C4-B7CA-83D97BA793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91D839-738C-4312-A117-A2B50D2A10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FE7067-568B-4416-8EC5-FDCC13FFE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4ED5D4-4497-4A0F-8893-73166DA7DF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F08" w:rsidRPr="009F1ADE" w:rsidRDefault="00E51F08" w:rsidP="009F1A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[4467]</w:t>
    </w:r>
    <w:r>
      <w:tab/>
    </w:r>
    <w:r w:rsidR="00A54C1A">
      <w:fldChar w:fldCharType="begin"/>
    </w:r>
    <w:r w:rsidR="00A54C1A">
      <w:instrText xml:space="preserve"> PAGE  \* MERGEFORMAT </w:instrText>
    </w:r>
    <w:r w:rsidR="00A54C1A">
      <w:fldChar w:fldCharType="separate"/>
    </w:r>
    <w:r w:rsidR="00A54C1A">
      <w:rPr>
        <w:noProof/>
      </w:rPr>
      <w:t>1</w:t>
    </w:r>
    <w:r w:rsidR="00A54C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F9E" w:rsidRDefault="00C13F9E" w:rsidP="009F0C77">
      <w:r>
        <w:separator/>
      </w:r>
    </w:p>
  </w:footnote>
  <w:footnote w:type="continuationSeparator" w:id="0">
    <w:p w:rsidR="00C13F9E" w:rsidRDefault="00C13F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68SD10"/>
    <w:docVar w:name="CoverBillType" w:val="b"/>
    <w:docVar w:name="docpath" w:val="L:\Council\bills\GGS\22468SD10.DOCX"/>
    <w:docVar w:name="dvBillNumber" w:val="446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F2C2B"/>
    <w:rsid w:val="00011869"/>
    <w:rsid w:val="000E1785"/>
    <w:rsid w:val="000F052E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2D75"/>
    <w:rsid w:val="00284AAE"/>
    <w:rsid w:val="002867B8"/>
    <w:rsid w:val="002957D4"/>
    <w:rsid w:val="002E1D26"/>
    <w:rsid w:val="002E5912"/>
    <w:rsid w:val="002F3B49"/>
    <w:rsid w:val="003238B3"/>
    <w:rsid w:val="00325348"/>
    <w:rsid w:val="0032732C"/>
    <w:rsid w:val="00336AD0"/>
    <w:rsid w:val="0037079A"/>
    <w:rsid w:val="003D01E8"/>
    <w:rsid w:val="003E5288"/>
    <w:rsid w:val="003E58F2"/>
    <w:rsid w:val="003F6D79"/>
    <w:rsid w:val="0041760A"/>
    <w:rsid w:val="00417C01"/>
    <w:rsid w:val="004235D4"/>
    <w:rsid w:val="004809EE"/>
    <w:rsid w:val="004B33BE"/>
    <w:rsid w:val="004E7D54"/>
    <w:rsid w:val="00513A99"/>
    <w:rsid w:val="005273C6"/>
    <w:rsid w:val="00530A69"/>
    <w:rsid w:val="00545593"/>
    <w:rsid w:val="00552E83"/>
    <w:rsid w:val="00577C6C"/>
    <w:rsid w:val="005B1FEB"/>
    <w:rsid w:val="005C2FE2"/>
    <w:rsid w:val="005E2BC9"/>
    <w:rsid w:val="00605102"/>
    <w:rsid w:val="006215AA"/>
    <w:rsid w:val="006519DE"/>
    <w:rsid w:val="006913C9"/>
    <w:rsid w:val="0069470D"/>
    <w:rsid w:val="00734F00"/>
    <w:rsid w:val="0075578C"/>
    <w:rsid w:val="007A70AE"/>
    <w:rsid w:val="008362E8"/>
    <w:rsid w:val="008A1768"/>
    <w:rsid w:val="008F4429"/>
    <w:rsid w:val="00930C0F"/>
    <w:rsid w:val="0094021A"/>
    <w:rsid w:val="009B2BEC"/>
    <w:rsid w:val="009C6A0B"/>
    <w:rsid w:val="009F0C77"/>
    <w:rsid w:val="009F1ADE"/>
    <w:rsid w:val="009F2C2B"/>
    <w:rsid w:val="009F4DD1"/>
    <w:rsid w:val="00A41684"/>
    <w:rsid w:val="00A54C1A"/>
    <w:rsid w:val="00A64E80"/>
    <w:rsid w:val="00A72BCD"/>
    <w:rsid w:val="00A741D9"/>
    <w:rsid w:val="00A833AB"/>
    <w:rsid w:val="00A9741D"/>
    <w:rsid w:val="00AC1785"/>
    <w:rsid w:val="00AD4B17"/>
    <w:rsid w:val="00B22F49"/>
    <w:rsid w:val="00B412D4"/>
    <w:rsid w:val="00BB2E87"/>
    <w:rsid w:val="00BE3C22"/>
    <w:rsid w:val="00C0345E"/>
    <w:rsid w:val="00C13F9E"/>
    <w:rsid w:val="00C3483A"/>
    <w:rsid w:val="00C55273"/>
    <w:rsid w:val="00C74E9D"/>
    <w:rsid w:val="00C82FD3"/>
    <w:rsid w:val="00C92819"/>
    <w:rsid w:val="00CC6B7B"/>
    <w:rsid w:val="00CD2089"/>
    <w:rsid w:val="00D504AC"/>
    <w:rsid w:val="00D73A67"/>
    <w:rsid w:val="00D970A9"/>
    <w:rsid w:val="00DB60A7"/>
    <w:rsid w:val="00DF3845"/>
    <w:rsid w:val="00E41911"/>
    <w:rsid w:val="00E51F08"/>
    <w:rsid w:val="00E92EEF"/>
    <w:rsid w:val="00F24442"/>
    <w:rsid w:val="00F50AE3"/>
    <w:rsid w:val="00F67CF1"/>
    <w:rsid w:val="00F72139"/>
    <w:rsid w:val="00F840F0"/>
    <w:rsid w:val="00F856B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2578B0A-2C29-490F-9A17-94D532FC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2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1F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8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8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67_201001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8E302-45F3-4131-A500-CBE3E1299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322</Words>
  <Characters>1718</Characters>
  <Application>Microsoft Office Word</Application>
  <DocSecurity>0</DocSecurity>
  <Lines>75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4467: Property taxes - South Carolina Legislature Online</dc:title>
  <dc:subject/>
  <dc:creator>GloriaShackelford</dc:creator>
  <cp:keywords/>
  <dc:description/>
  <cp:lastModifiedBy>N Cumfer</cp:lastModifiedBy>
  <cp:revision>7</cp:revision>
  <cp:lastPrinted>2010-01-27T15:13:00Z</cp:lastPrinted>
  <dcterms:created xsi:type="dcterms:W3CDTF">2010-01-28T15:49:00Z</dcterms:created>
  <dcterms:modified xsi:type="dcterms:W3CDTF">2014-11-24T16:24:00Z</dcterms:modified>
</cp:coreProperties>
</file>