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602" w:rsidRDefault="00DD0602" w:rsidP="00DD0602">
      <w:pPr>
        <w:widowControl w:val="0"/>
        <w:jc w:val="center"/>
      </w:pPr>
      <w:bookmarkStart w:id="0" w:name="_GoBack"/>
      <w:bookmarkEnd w:id="0"/>
      <w:r w:rsidRPr="00DD0602">
        <w:rPr>
          <w:b/>
        </w:rPr>
        <w:t>South Carolina General Assembly</w:t>
      </w:r>
    </w:p>
    <w:p w:rsidR="00DD0602" w:rsidRDefault="00DD0602" w:rsidP="00DD0602">
      <w:pPr>
        <w:widowControl w:val="0"/>
        <w:jc w:val="center"/>
      </w:pPr>
      <w:r>
        <w:t>118th Session, 2009-2010</w:t>
      </w:r>
    </w:p>
    <w:p w:rsidR="00DD0602" w:rsidRDefault="00DD0602" w:rsidP="00DD0602">
      <w:pPr>
        <w:widowControl w:val="0"/>
        <w:jc w:val="left"/>
      </w:pPr>
    </w:p>
    <w:p w:rsidR="00DD0602" w:rsidRDefault="00DD0602" w:rsidP="00DD0602">
      <w:pPr>
        <w:widowControl w:val="0"/>
        <w:jc w:val="left"/>
        <w:rPr>
          <w:b/>
        </w:rPr>
      </w:pPr>
      <w:r w:rsidRPr="00DD0602">
        <w:rPr>
          <w:b/>
        </w:rPr>
        <w:t>H. 4498</w:t>
      </w:r>
    </w:p>
    <w:p w:rsidR="00DD0602" w:rsidRDefault="00DD0602" w:rsidP="00DD0602">
      <w:pPr>
        <w:widowControl w:val="0"/>
        <w:jc w:val="left"/>
        <w:rPr>
          <w:b/>
        </w:rPr>
      </w:pPr>
    </w:p>
    <w:p w:rsidR="00DD0602" w:rsidRDefault="00DD0602" w:rsidP="00DD0602">
      <w:pPr>
        <w:widowControl w:val="0"/>
        <w:jc w:val="left"/>
      </w:pPr>
      <w:r w:rsidRPr="00DD0602">
        <w:rPr>
          <w:b/>
        </w:rPr>
        <w:t>STATUS INFORMATION</w:t>
      </w:r>
    </w:p>
    <w:p w:rsidR="00DD0602" w:rsidRDefault="00DD0602" w:rsidP="00DD0602">
      <w:pPr>
        <w:widowControl w:val="0"/>
        <w:jc w:val="left"/>
      </w:pPr>
    </w:p>
    <w:p w:rsidR="00DD0602" w:rsidRDefault="00DD0602" w:rsidP="00DD0602">
      <w:pPr>
        <w:widowControl w:val="0"/>
        <w:jc w:val="left"/>
      </w:pPr>
      <w:r>
        <w:t>Concurrent Resolution</w:t>
      </w:r>
    </w:p>
    <w:p w:rsidR="00DD0602" w:rsidRDefault="00DD0602" w:rsidP="00DD0602">
      <w:pPr>
        <w:widowControl w:val="0"/>
        <w:jc w:val="left"/>
      </w:pPr>
      <w:r>
        <w:t>Sponsors: Reps. Clemmons, Agnew, Alexander, Allen, Allison, Anderson, Anthony, Bales, Ballentine, Bannister, Barfield, Battle, Bedingfield, Bingham, Bowen, Bowers, Brady, Branham, Brantley, G.A. Brown, H.B. Brown, R.L. Brown, Cato, Chalk,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D0602" w:rsidRDefault="00DD0602" w:rsidP="00DD0602">
      <w:pPr>
        <w:widowControl w:val="0"/>
        <w:jc w:val="left"/>
      </w:pPr>
      <w:r>
        <w:t>Document Path: l:\council\bills\rm\1060ab10.docx</w:t>
      </w:r>
    </w:p>
    <w:p w:rsidR="00DD0602" w:rsidRDefault="00DD0602" w:rsidP="00DD0602">
      <w:pPr>
        <w:widowControl w:val="0"/>
        <w:jc w:val="left"/>
      </w:pPr>
    </w:p>
    <w:p w:rsidR="0072151A" w:rsidRDefault="0072151A" w:rsidP="00DD0602">
      <w:pPr>
        <w:widowControl w:val="0"/>
        <w:jc w:val="left"/>
      </w:pPr>
      <w:r>
        <w:t>Introduced in the House on February 2, 2010</w:t>
      </w:r>
    </w:p>
    <w:p w:rsidR="0072151A" w:rsidRDefault="0072151A" w:rsidP="00DD0602">
      <w:pPr>
        <w:widowControl w:val="0"/>
        <w:jc w:val="left"/>
      </w:pPr>
      <w:r>
        <w:t>Introduced in the Senate on February 3, 2010</w:t>
      </w:r>
    </w:p>
    <w:p w:rsidR="0072151A" w:rsidRDefault="0072151A" w:rsidP="00DD0602">
      <w:pPr>
        <w:widowControl w:val="0"/>
        <w:jc w:val="left"/>
      </w:pPr>
      <w:r>
        <w:t>Adopted by the General Assembly on February 3, 2010</w:t>
      </w:r>
    </w:p>
    <w:p w:rsidR="0072151A" w:rsidRDefault="0072151A" w:rsidP="00DD0602">
      <w:pPr>
        <w:widowControl w:val="0"/>
        <w:jc w:val="left"/>
      </w:pPr>
    </w:p>
    <w:p w:rsidR="00DD0602" w:rsidRDefault="00DD0602" w:rsidP="00DD0602">
      <w:pPr>
        <w:widowControl w:val="0"/>
        <w:jc w:val="left"/>
      </w:pPr>
      <w:r>
        <w:t xml:space="preserve">Summary: </w:t>
      </w:r>
      <w:r w:rsidR="00394654">
        <w:t>Grace Yohe Stevens</w:t>
      </w:r>
    </w:p>
    <w:p w:rsidR="00DD0602" w:rsidRDefault="00DD0602" w:rsidP="00DD0602">
      <w:pPr>
        <w:widowControl w:val="0"/>
        <w:jc w:val="left"/>
      </w:pPr>
    </w:p>
    <w:p w:rsidR="00DD0602" w:rsidRDefault="00DD0602" w:rsidP="00DD0602">
      <w:pPr>
        <w:widowControl w:val="0"/>
        <w:jc w:val="left"/>
      </w:pPr>
    </w:p>
    <w:p w:rsidR="00DD0602" w:rsidRDefault="00DD0602" w:rsidP="00DD0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602">
        <w:rPr>
          <w:b/>
        </w:rPr>
        <w:t>HISTORY OF LEGISLATIVE ACTIONS</w:t>
      </w:r>
    </w:p>
    <w:p w:rsidR="00DD0602" w:rsidRDefault="00DD0602" w:rsidP="00DD0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0602" w:rsidRPr="00DD0602" w:rsidRDefault="00DD0602" w:rsidP="00DD0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602">
        <w:rPr>
          <w:u w:val="single"/>
        </w:rPr>
        <w:tab/>
        <w:t>Date</w:t>
      </w:r>
      <w:r w:rsidRPr="00DD0602">
        <w:rPr>
          <w:u w:val="single"/>
        </w:rPr>
        <w:tab/>
        <w:t>Body</w:t>
      </w:r>
      <w:r w:rsidRPr="00DD0602">
        <w:rPr>
          <w:u w:val="single"/>
        </w:rPr>
        <w:tab/>
        <w:t>Action Description with journal page number</w:t>
      </w:r>
      <w:r w:rsidRPr="00DD0602">
        <w:rPr>
          <w:u w:val="single"/>
        </w:rPr>
        <w:tab/>
      </w:r>
    </w:p>
    <w:p w:rsidR="0004370B" w:rsidRDefault="0004370B" w:rsidP="00043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3C2FD5">
        <w:t xml:space="preserve">Introduced, adopted, sent to Senate </w:t>
      </w:r>
      <w:hyperlink r:id="rId7" w:history="1">
        <w:r w:rsidRPr="00EF4CA2">
          <w:rPr>
            <w:rStyle w:val="Hyperlink"/>
          </w:rPr>
          <w:t>HJ</w:t>
        </w:r>
      </w:hyperlink>
      <w:r>
        <w:noBreakHyphen/>
      </w:r>
      <w:r w:rsidRPr="003C2FD5">
        <w:t>83</w:t>
      </w:r>
    </w:p>
    <w:p w:rsidR="0004370B" w:rsidRDefault="0004370B" w:rsidP="00043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2/3/2010</w:t>
      </w:r>
      <w:r>
        <w:tab/>
        <w:t>Senate</w:t>
      </w:r>
      <w:r>
        <w:tab/>
      </w:r>
      <w:r w:rsidRPr="003C2FD5">
        <w:t xml:space="preserve">Introduced, adopted, returned with concurrence </w:t>
      </w:r>
      <w:hyperlink r:id="rId8" w:history="1">
        <w:r w:rsidRPr="00EF4CA2">
          <w:rPr>
            <w:rStyle w:val="Hyperlink"/>
          </w:rPr>
          <w:t>SJ</w:t>
        </w:r>
      </w:hyperlink>
      <w:r>
        <w:noBreakHyphen/>
      </w:r>
      <w:r w:rsidRPr="003C2FD5">
        <w:t>30</w:t>
      </w:r>
    </w:p>
    <w:p w:rsidR="0004370B" w:rsidRDefault="0004370B" w:rsidP="00043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602" w:rsidRPr="00DD0602" w:rsidRDefault="00DD0602" w:rsidP="00DD0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602" w:rsidRDefault="00DD0602" w:rsidP="00DD0602">
      <w:r w:rsidRPr="00DD0602">
        <w:rPr>
          <w:b/>
        </w:rPr>
        <w:t>VERSIONS OF THIS BILL</w:t>
      </w:r>
    </w:p>
    <w:p w:rsidR="00DD0602" w:rsidRDefault="00DD0602" w:rsidP="00DD0602"/>
    <w:p w:rsidR="00DD0602" w:rsidRDefault="00ED248B" w:rsidP="00DD0602">
      <w:hyperlink r:id="rId9" w:history="1">
        <w:r w:rsidR="00DD0602">
          <w:rPr>
            <w:rStyle w:val="Hyperlink"/>
          </w:rPr>
          <w:t>2/2/2010</w:t>
        </w:r>
      </w:hyperlink>
    </w:p>
    <w:p w:rsidR="00DD0602" w:rsidRDefault="00DD0602" w:rsidP="00DD0602"/>
    <w:p w:rsidR="00DD0602" w:rsidRDefault="00DD0602" w:rsidP="00DD0602">
      <w:pPr>
        <w:sectPr w:rsidR="00DD0602" w:rsidSect="00DD06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3CE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A86" w:rsidRDefault="005C7353" w:rsidP="00C20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20A86" w:rsidRPr="00A128EA">
        <w:rPr>
          <w:color w:val="000000" w:themeColor="text1"/>
          <w:u w:color="000000" w:themeColor="text1"/>
        </w:rPr>
        <w:t xml:space="preserve">RECOGNIZE AND HONOR THE LIFE OF GRACE YOHE STEVENS, A CHERISHED CITIZEN OF HORRY COUNTY, UPON THE OCCASION OF HER </w:t>
      </w:r>
      <w:r w:rsidR="0052694C">
        <w:rPr>
          <w:color w:val="000000" w:themeColor="text1"/>
          <w:u w:color="000000" w:themeColor="text1"/>
        </w:rPr>
        <w:t>ONE HUNDREDTH</w:t>
      </w:r>
      <w:r w:rsidR="0052694C" w:rsidRPr="00A128EA">
        <w:rPr>
          <w:color w:val="000000" w:themeColor="text1"/>
          <w:u w:color="000000" w:themeColor="text1"/>
        </w:rPr>
        <w:t xml:space="preserve"> </w:t>
      </w:r>
      <w:r w:rsidR="00C20A86" w:rsidRPr="00A128EA">
        <w:rPr>
          <w:color w:val="000000" w:themeColor="text1"/>
          <w:u w:color="000000" w:themeColor="text1"/>
        </w:rPr>
        <w:t xml:space="preserve">BIRTHDAY, AND TO WISH HER </w:t>
      </w:r>
      <w:r w:rsidR="00D96DDC">
        <w:rPr>
          <w:color w:val="000000" w:themeColor="text1"/>
          <w:u w:color="000000" w:themeColor="text1"/>
        </w:rPr>
        <w:t>CONTINUED HEALTH AND HAPPINESS</w:t>
      </w:r>
      <w:r w:rsidR="00C20A86">
        <w:rPr>
          <w:color w:val="000000" w:themeColor="text1"/>
          <w:u w:color="000000" w:themeColor="text1"/>
        </w:rPr>
        <w:t>.</w:t>
      </w:r>
    </w:p>
    <w:p w:rsidR="000B3CE9" w:rsidRDefault="000B3C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111" w:rsidRDefault="000B3CE9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0111" w:rsidRPr="00A128EA">
        <w:rPr>
          <w:color w:val="000000" w:themeColor="text1"/>
          <w:u w:color="000000" w:themeColor="text1"/>
        </w:rPr>
        <w:t xml:space="preserve">because few joys render more satisfaction than a </w:t>
      </w:r>
      <w:r w:rsidR="0081050F">
        <w:rPr>
          <w:color w:val="000000" w:themeColor="text1"/>
          <w:u w:color="000000" w:themeColor="text1"/>
        </w:rPr>
        <w:t xml:space="preserve">long </w:t>
      </w:r>
      <w:r w:rsidR="00E40111" w:rsidRPr="00A128EA">
        <w:rPr>
          <w:color w:val="000000" w:themeColor="text1"/>
          <w:u w:color="000000" w:themeColor="text1"/>
        </w:rPr>
        <w:t xml:space="preserve">life filled with devotion to family, friends, and community, </w:t>
      </w:r>
      <w:r w:rsidR="0081050F">
        <w:rPr>
          <w:color w:val="000000" w:themeColor="text1"/>
          <w:u w:color="000000" w:themeColor="text1"/>
        </w:rPr>
        <w:t xml:space="preserve">the </w:t>
      </w:r>
      <w:r w:rsidR="00E40111" w:rsidRPr="00A128EA">
        <w:rPr>
          <w:color w:val="000000" w:themeColor="text1"/>
          <w:u w:color="000000" w:themeColor="text1"/>
        </w:rPr>
        <w:t xml:space="preserve">members of the South Carolina </w:t>
      </w:r>
      <w:r w:rsidR="00B43BD0">
        <w:rPr>
          <w:color w:val="000000" w:themeColor="text1"/>
          <w:u w:color="000000" w:themeColor="text1"/>
        </w:rPr>
        <w:t>General Assembly</w:t>
      </w:r>
      <w:r w:rsidR="00E40111" w:rsidRPr="00A128EA">
        <w:rPr>
          <w:color w:val="000000" w:themeColor="text1"/>
          <w:u w:color="000000" w:themeColor="text1"/>
        </w:rPr>
        <w:t xml:space="preserve"> take pleasure in acknowledging the </w:t>
      </w:r>
      <w:r w:rsidR="00E40111">
        <w:rPr>
          <w:color w:val="000000" w:themeColor="text1"/>
          <w:u w:color="000000" w:themeColor="text1"/>
        </w:rPr>
        <w:t>long life of Grace Stevens;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a mother, grandmother</w:t>
      </w:r>
      <w:r w:rsidR="00267D19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and great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grandmother, Grace Yohe was born in Monongahela, Pennsylv</w:t>
      </w:r>
      <w:r>
        <w:rPr>
          <w:color w:val="000000" w:themeColor="text1"/>
          <w:u w:color="000000" w:themeColor="text1"/>
        </w:rPr>
        <w:t>ania, on February 24, 1910;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her father served in the Spanish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American War, and a family relative has served in the Armed Forces in every war since the American Revolutionary War</w:t>
      </w:r>
      <w:r>
        <w:rPr>
          <w:color w:val="000000" w:themeColor="text1"/>
          <w:u w:color="000000" w:themeColor="text1"/>
        </w:rPr>
        <w:t>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in 1930, she married Arch Grant, and they had a son</w:t>
      </w:r>
      <w:r w:rsidR="008F1951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Don</w:t>
      </w:r>
      <w:r w:rsidR="007F2FAD">
        <w:rPr>
          <w:color w:val="000000" w:themeColor="text1"/>
          <w:u w:color="000000" w:themeColor="text1"/>
        </w:rPr>
        <w:t>.  S</w:t>
      </w:r>
      <w:r w:rsidRPr="00A128EA">
        <w:rPr>
          <w:color w:val="000000" w:themeColor="text1"/>
          <w:u w:color="000000" w:themeColor="text1"/>
        </w:rPr>
        <w:t>even years after marr</w:t>
      </w:r>
      <w:r w:rsidR="007F2FAD">
        <w:rPr>
          <w:color w:val="000000" w:themeColor="text1"/>
          <w:u w:color="000000" w:themeColor="text1"/>
        </w:rPr>
        <w:t>ying</w:t>
      </w:r>
      <w:r w:rsidRPr="00A128EA">
        <w:rPr>
          <w:color w:val="000000" w:themeColor="text1"/>
          <w:u w:color="000000" w:themeColor="text1"/>
        </w:rPr>
        <w:t xml:space="preserve"> her beloved husban</w:t>
      </w:r>
      <w:r>
        <w:rPr>
          <w:color w:val="000000" w:themeColor="text1"/>
          <w:u w:color="000000" w:themeColor="text1"/>
        </w:rPr>
        <w:t xml:space="preserve">d, he </w:t>
      </w:r>
      <w:r w:rsidR="007F2FAD">
        <w:rPr>
          <w:color w:val="000000" w:themeColor="text1"/>
          <w:u w:color="000000" w:themeColor="text1"/>
        </w:rPr>
        <w:t xml:space="preserve">tragically </w:t>
      </w:r>
      <w:r>
        <w:rPr>
          <w:color w:val="000000" w:themeColor="text1"/>
          <w:u w:color="000000" w:themeColor="text1"/>
        </w:rPr>
        <w:t>drowned in Lake Erie;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in 1939, when she married Cotton Smith, they moved to the oil fields of Oklahoma with her young son</w:t>
      </w:r>
      <w:r w:rsidR="007F2FAD">
        <w:rPr>
          <w:color w:val="000000" w:themeColor="text1"/>
          <w:u w:color="000000" w:themeColor="text1"/>
        </w:rPr>
        <w:t>.  I</w:t>
      </w:r>
      <w:r w:rsidRPr="00A128EA">
        <w:rPr>
          <w:color w:val="000000" w:themeColor="text1"/>
          <w:u w:color="000000" w:themeColor="text1"/>
        </w:rPr>
        <w:t>n 1943</w:t>
      </w:r>
      <w:r w:rsidR="007F2FAD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they moved to Mid West City, Oklahoma, where Grace worked at Tinker Field Air Force Base packing parachutes for the war </w:t>
      </w:r>
      <w:r>
        <w:rPr>
          <w:color w:val="000000" w:themeColor="text1"/>
          <w:u w:color="000000" w:themeColor="text1"/>
        </w:rPr>
        <w:t>effort during World War II;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Whereas, </w:t>
      </w:r>
      <w:r w:rsidR="007F2FAD">
        <w:rPr>
          <w:color w:val="000000" w:themeColor="text1"/>
          <w:u w:color="000000" w:themeColor="text1"/>
        </w:rPr>
        <w:t xml:space="preserve">in 1946, </w:t>
      </w:r>
      <w:r w:rsidRPr="00A128EA">
        <w:rPr>
          <w:color w:val="000000" w:themeColor="text1"/>
          <w:u w:color="000000" w:themeColor="text1"/>
        </w:rPr>
        <w:t>they returned to Monongahela</w:t>
      </w:r>
      <w:r w:rsidR="007F2FAD">
        <w:rPr>
          <w:color w:val="000000" w:themeColor="text1"/>
          <w:u w:color="000000" w:themeColor="text1"/>
        </w:rPr>
        <w:t xml:space="preserve"> where </w:t>
      </w:r>
      <w:r w:rsidRPr="00A128EA">
        <w:rPr>
          <w:color w:val="000000" w:themeColor="text1"/>
          <w:u w:color="000000" w:themeColor="text1"/>
        </w:rPr>
        <w:t xml:space="preserve">she worked as a juvenile probation officer for many </w:t>
      </w:r>
      <w:r>
        <w:rPr>
          <w:color w:val="000000" w:themeColor="text1"/>
          <w:u w:color="000000" w:themeColor="text1"/>
        </w:rPr>
        <w:t>years</w:t>
      </w:r>
      <w:r w:rsidR="007F2FAD">
        <w:rPr>
          <w:color w:val="000000" w:themeColor="text1"/>
          <w:u w:color="000000" w:themeColor="text1"/>
        </w:rPr>
        <w:t xml:space="preserve">.  </w:t>
      </w:r>
      <w:r w:rsidR="000E029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otton </w:t>
      </w:r>
      <w:r w:rsidR="000E029B">
        <w:rPr>
          <w:color w:val="000000" w:themeColor="text1"/>
          <w:u w:color="000000" w:themeColor="text1"/>
        </w:rPr>
        <w:t>pass</w:t>
      </w:r>
      <w:r w:rsidR="007F2FAD">
        <w:rPr>
          <w:color w:val="000000" w:themeColor="text1"/>
          <w:u w:color="000000" w:themeColor="text1"/>
        </w:rPr>
        <w:t>ed</w:t>
      </w:r>
      <w:r w:rsidR="000E029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in 1978;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in 1985, at the age of seventy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five</w:t>
      </w:r>
      <w:r w:rsidR="00D8271C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Grace married Eugene Stevens, a college professor, and they moved to San Diego County, California. When Eugene died a few years later, she </w:t>
      </w:r>
      <w:r w:rsidR="007F2FAD">
        <w:rPr>
          <w:color w:val="000000" w:themeColor="text1"/>
          <w:u w:color="000000" w:themeColor="text1"/>
        </w:rPr>
        <w:t xml:space="preserve">returned </w:t>
      </w:r>
      <w:r w:rsidRPr="00A128EA">
        <w:rPr>
          <w:color w:val="000000" w:themeColor="text1"/>
          <w:u w:color="000000" w:themeColor="text1"/>
        </w:rPr>
        <w:t>to the hills of Pennsylvania to live with her son and daughter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in</w:t>
      </w:r>
      <w:r w:rsidR="00623F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law, Don and Peggy Grant;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Whereas, </w:t>
      </w:r>
      <w:r w:rsidR="007F2FAD">
        <w:rPr>
          <w:color w:val="000000" w:themeColor="text1"/>
          <w:u w:color="000000" w:themeColor="text1"/>
        </w:rPr>
        <w:t>having since</w:t>
      </w:r>
      <w:r w:rsidRPr="00A128EA">
        <w:rPr>
          <w:color w:val="000000" w:themeColor="text1"/>
          <w:u w:color="000000" w:themeColor="text1"/>
        </w:rPr>
        <w:t xml:space="preserve"> moved to Myrtle Beach</w:t>
      </w:r>
      <w:r w:rsidR="00A54C1E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</w:t>
      </w:r>
      <w:r w:rsidR="007F2FAD">
        <w:rPr>
          <w:color w:val="000000" w:themeColor="text1"/>
          <w:u w:color="000000" w:themeColor="text1"/>
        </w:rPr>
        <w:t>the family</w:t>
      </w:r>
      <w:r w:rsidRPr="00A128EA">
        <w:rPr>
          <w:color w:val="000000" w:themeColor="text1"/>
          <w:u w:color="000000" w:themeColor="text1"/>
        </w:rPr>
        <w:t xml:space="preserve"> live</w:t>
      </w:r>
      <w:r w:rsidR="007F2FAD">
        <w:rPr>
          <w:color w:val="000000" w:themeColor="text1"/>
          <w:u w:color="000000" w:themeColor="text1"/>
        </w:rPr>
        <w:t>s</w:t>
      </w:r>
      <w:r w:rsidRPr="00A128EA">
        <w:rPr>
          <w:color w:val="000000" w:themeColor="text1"/>
          <w:u w:color="000000" w:themeColor="text1"/>
        </w:rPr>
        <w:t xml:space="preserve"> together at Kingston Plantation, and </w:t>
      </w:r>
      <w:r w:rsidR="007F2FAD">
        <w:rPr>
          <w:color w:val="000000" w:themeColor="text1"/>
          <w:u w:color="000000" w:themeColor="text1"/>
        </w:rPr>
        <w:t>Grace</w:t>
      </w:r>
      <w:r w:rsidRPr="00A128EA">
        <w:rPr>
          <w:color w:val="000000" w:themeColor="text1"/>
          <w:u w:color="000000" w:themeColor="text1"/>
        </w:rPr>
        <w:t xml:space="preserve"> continues to be active in sever</w:t>
      </w:r>
      <w:r>
        <w:rPr>
          <w:color w:val="000000" w:themeColor="text1"/>
          <w:u w:color="000000" w:themeColor="text1"/>
        </w:rPr>
        <w:t>al of her varied interests;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although Grace is diminutive in stature, she lives a large life</w:t>
      </w:r>
      <w:r w:rsidR="009730DB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marked by her winning smile and cheerful attitude and filled with passion </w:t>
      </w:r>
      <w:r>
        <w:rPr>
          <w:color w:val="000000" w:themeColor="text1"/>
          <w:u w:color="000000" w:themeColor="text1"/>
        </w:rPr>
        <w:t>for her country and church;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always active in politics, Grace served as president of the R</w:t>
      </w:r>
      <w:r w:rsidR="00453ACE">
        <w:rPr>
          <w:color w:val="000000" w:themeColor="text1"/>
          <w:u w:color="000000" w:themeColor="text1"/>
        </w:rPr>
        <w:t xml:space="preserve">epublican Women in Monongahela </w:t>
      </w:r>
      <w:r w:rsidRPr="00A128EA">
        <w:rPr>
          <w:color w:val="000000" w:themeColor="text1"/>
          <w:u w:color="000000" w:themeColor="text1"/>
        </w:rPr>
        <w:t>and through the years has held many positions in the Church of Jesus Christ of Latter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 xml:space="preserve">day Saints, including </w:t>
      </w:r>
      <w:r w:rsidR="00E0664B">
        <w:rPr>
          <w:color w:val="000000" w:themeColor="text1"/>
          <w:u w:color="000000" w:themeColor="text1"/>
        </w:rPr>
        <w:t xml:space="preserve">that of </w:t>
      </w:r>
      <w:r w:rsidRPr="00A128EA">
        <w:rPr>
          <w:color w:val="000000" w:themeColor="text1"/>
          <w:u w:color="000000" w:themeColor="text1"/>
        </w:rPr>
        <w:t xml:space="preserve">Sunday </w:t>
      </w:r>
      <w:r w:rsidR="00E0664B">
        <w:rPr>
          <w:color w:val="000000" w:themeColor="text1"/>
          <w:u w:color="000000" w:themeColor="text1"/>
        </w:rPr>
        <w:t>S</w:t>
      </w:r>
      <w:r w:rsidRPr="00A128EA">
        <w:rPr>
          <w:color w:val="000000" w:themeColor="text1"/>
          <w:u w:color="000000" w:themeColor="text1"/>
        </w:rPr>
        <w:t xml:space="preserve">chool </w:t>
      </w:r>
      <w:r w:rsidR="00E0664B">
        <w:rPr>
          <w:color w:val="000000" w:themeColor="text1"/>
          <w:u w:color="000000" w:themeColor="text1"/>
        </w:rPr>
        <w:t>teacher and youth worker</w:t>
      </w:r>
      <w:r w:rsidRPr="00A128EA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A128EA">
        <w:rPr>
          <w:color w:val="000000" w:themeColor="text1"/>
          <w:u w:color="000000" w:themeColor="text1"/>
        </w:rPr>
        <w:t xml:space="preserve"> are grateful that the Creator has so blessed “Amazing Grace” Stevens with a long life of service to her coun</w:t>
      </w:r>
      <w:r>
        <w:rPr>
          <w:color w:val="000000" w:themeColor="text1"/>
          <w:u w:color="000000" w:themeColor="text1"/>
        </w:rPr>
        <w:t>try and church. Now, therefore,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A128EA">
        <w:rPr>
          <w:color w:val="000000" w:themeColor="text1"/>
          <w:u w:color="000000" w:themeColor="text1"/>
        </w:rPr>
        <w:t xml:space="preserve">, by this resolution, recognize and honor the life of Grace Yohe Stevens, a cherished citizen of Horry County, upon the occasion of her </w:t>
      </w:r>
      <w:r w:rsidR="0030386A">
        <w:rPr>
          <w:color w:val="000000" w:themeColor="text1"/>
          <w:u w:color="000000" w:themeColor="text1"/>
        </w:rPr>
        <w:t>one hundredth</w:t>
      </w:r>
      <w:r w:rsidRPr="00A128EA">
        <w:rPr>
          <w:color w:val="000000" w:themeColor="text1"/>
          <w:u w:color="000000" w:themeColor="text1"/>
        </w:rPr>
        <w:t xml:space="preserve"> birthday, and wish her </w:t>
      </w:r>
      <w:r w:rsidR="00D96DDC">
        <w:rPr>
          <w:color w:val="000000" w:themeColor="text1"/>
          <w:u w:color="000000" w:themeColor="text1"/>
        </w:rPr>
        <w:t>continued health and happiness.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forwarded to Grace Stevens.</w:t>
      </w:r>
    </w:p>
    <w:p w:rsidR="0046493D" w:rsidRDefault="00623F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93D" w:rsidRDefault="0046493D" w:rsidP="00DD0602">
      <w:pPr>
        <w:suppressAutoHyphens/>
      </w:pPr>
    </w:p>
    <w:sectPr w:rsidR="0046493D" w:rsidSect="00DD06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CE9" w:rsidRDefault="000B3CE9" w:rsidP="009F0C77">
      <w:r>
        <w:separator/>
      </w:r>
    </w:p>
  </w:endnote>
  <w:endnote w:type="continuationSeparator" w:id="0">
    <w:p w:rsidR="000B3CE9" w:rsidRDefault="000B3C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5BFE13-8FE3-4637-810A-A837EC7FC178}"/>
    <w:embedBold r:id="rId2" w:fontKey="{E05F51B7-21EA-4D08-A752-BCDCE14436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A3DF03-4C03-40CB-B02F-E755996CFA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83827E-D60C-453E-970E-FB00C6719E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5C53F8-EF90-441A-AD5F-A296D04F27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602" w:rsidRPr="0046493D" w:rsidRDefault="00DD0602" w:rsidP="00464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[4498]</w:t>
    </w:r>
    <w:r>
      <w:tab/>
    </w:r>
    <w:r w:rsidR="00ED248B">
      <w:fldChar w:fldCharType="begin"/>
    </w:r>
    <w:r w:rsidR="00ED248B">
      <w:instrText xml:space="preserve"> PAGE  \* MERGEFORMAT </w:instrText>
    </w:r>
    <w:r w:rsidR="00ED248B">
      <w:fldChar w:fldCharType="separate"/>
    </w:r>
    <w:r w:rsidR="00ED248B">
      <w:rPr>
        <w:noProof/>
      </w:rPr>
      <w:t>1</w:t>
    </w:r>
    <w:r w:rsidR="00ED24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CE9" w:rsidRDefault="000B3CE9" w:rsidP="009F0C77">
      <w:r>
        <w:separator/>
      </w:r>
    </w:p>
  </w:footnote>
  <w:footnote w:type="continuationSeparator" w:id="0">
    <w:p w:rsidR="000B3CE9" w:rsidRDefault="000B3C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0AB10"/>
    <w:docVar w:name="CoverBillType" w:val="c"/>
    <w:docVar w:name="docpath" w:val="L:\Council\bills\RM\1060AB10.DOCX"/>
    <w:docVar w:name="dvBillNumber" w:val="44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0ABD"/>
    <w:rsid w:val="00011869"/>
    <w:rsid w:val="0004370B"/>
    <w:rsid w:val="00065503"/>
    <w:rsid w:val="000B3CE9"/>
    <w:rsid w:val="000E029B"/>
    <w:rsid w:val="000E1785"/>
    <w:rsid w:val="000E202D"/>
    <w:rsid w:val="000F40FA"/>
    <w:rsid w:val="0010776B"/>
    <w:rsid w:val="00133E66"/>
    <w:rsid w:val="001435A3"/>
    <w:rsid w:val="001C0ABD"/>
    <w:rsid w:val="001D08F2"/>
    <w:rsid w:val="001D525B"/>
    <w:rsid w:val="001D7F4F"/>
    <w:rsid w:val="002321B6"/>
    <w:rsid w:val="00250967"/>
    <w:rsid w:val="002543C8"/>
    <w:rsid w:val="00267D19"/>
    <w:rsid w:val="002704E6"/>
    <w:rsid w:val="00284AAE"/>
    <w:rsid w:val="002E5912"/>
    <w:rsid w:val="0030386A"/>
    <w:rsid w:val="00325348"/>
    <w:rsid w:val="0032732C"/>
    <w:rsid w:val="00332695"/>
    <w:rsid w:val="00336AD0"/>
    <w:rsid w:val="003531A2"/>
    <w:rsid w:val="0037079A"/>
    <w:rsid w:val="00394654"/>
    <w:rsid w:val="003D01E8"/>
    <w:rsid w:val="003E5288"/>
    <w:rsid w:val="003E53CC"/>
    <w:rsid w:val="003F6D79"/>
    <w:rsid w:val="0041760A"/>
    <w:rsid w:val="00417C01"/>
    <w:rsid w:val="00453ACE"/>
    <w:rsid w:val="0046493D"/>
    <w:rsid w:val="004809EE"/>
    <w:rsid w:val="004E7D54"/>
    <w:rsid w:val="00522F75"/>
    <w:rsid w:val="0052694C"/>
    <w:rsid w:val="005273C6"/>
    <w:rsid w:val="00530A69"/>
    <w:rsid w:val="00545593"/>
    <w:rsid w:val="00577C6C"/>
    <w:rsid w:val="005C2FE2"/>
    <w:rsid w:val="005C7353"/>
    <w:rsid w:val="005E2BC9"/>
    <w:rsid w:val="00605102"/>
    <w:rsid w:val="006215AA"/>
    <w:rsid w:val="00623FF9"/>
    <w:rsid w:val="00643EFD"/>
    <w:rsid w:val="00670C46"/>
    <w:rsid w:val="006913C9"/>
    <w:rsid w:val="0069470D"/>
    <w:rsid w:val="006D476D"/>
    <w:rsid w:val="006F51A2"/>
    <w:rsid w:val="0072151A"/>
    <w:rsid w:val="00734F00"/>
    <w:rsid w:val="00761C3C"/>
    <w:rsid w:val="007A70AE"/>
    <w:rsid w:val="007F2FAD"/>
    <w:rsid w:val="0081050F"/>
    <w:rsid w:val="008362E8"/>
    <w:rsid w:val="00874C62"/>
    <w:rsid w:val="008A1768"/>
    <w:rsid w:val="008F1951"/>
    <w:rsid w:val="008F4429"/>
    <w:rsid w:val="0094021A"/>
    <w:rsid w:val="00972E9D"/>
    <w:rsid w:val="009730DB"/>
    <w:rsid w:val="009C46CD"/>
    <w:rsid w:val="009C6A0B"/>
    <w:rsid w:val="009F0C77"/>
    <w:rsid w:val="009F4DD1"/>
    <w:rsid w:val="00A41684"/>
    <w:rsid w:val="00A54C1E"/>
    <w:rsid w:val="00A64E80"/>
    <w:rsid w:val="00A72BCD"/>
    <w:rsid w:val="00A741D9"/>
    <w:rsid w:val="00A833AB"/>
    <w:rsid w:val="00A9741D"/>
    <w:rsid w:val="00AD4B17"/>
    <w:rsid w:val="00AF516F"/>
    <w:rsid w:val="00B412D4"/>
    <w:rsid w:val="00B43BD0"/>
    <w:rsid w:val="00B93E24"/>
    <w:rsid w:val="00BC3183"/>
    <w:rsid w:val="00BD6F95"/>
    <w:rsid w:val="00BE3C22"/>
    <w:rsid w:val="00C0345E"/>
    <w:rsid w:val="00C20A86"/>
    <w:rsid w:val="00C3483A"/>
    <w:rsid w:val="00C74E9D"/>
    <w:rsid w:val="00C82FD3"/>
    <w:rsid w:val="00C92819"/>
    <w:rsid w:val="00C92F8F"/>
    <w:rsid w:val="00CC6B7B"/>
    <w:rsid w:val="00CD2089"/>
    <w:rsid w:val="00D73A67"/>
    <w:rsid w:val="00D8271C"/>
    <w:rsid w:val="00D96DDC"/>
    <w:rsid w:val="00D970A9"/>
    <w:rsid w:val="00DA31E5"/>
    <w:rsid w:val="00DD0602"/>
    <w:rsid w:val="00DF3845"/>
    <w:rsid w:val="00E0664B"/>
    <w:rsid w:val="00E40111"/>
    <w:rsid w:val="00E40753"/>
    <w:rsid w:val="00E40C9C"/>
    <w:rsid w:val="00E41911"/>
    <w:rsid w:val="00E92EEF"/>
    <w:rsid w:val="00EC125D"/>
    <w:rsid w:val="00ED248B"/>
    <w:rsid w:val="00EE2CB7"/>
    <w:rsid w:val="00EF4CA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873E38-8413-4AED-805B-3738227F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E9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6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0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98_2010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95C1B-2DF8-4EBD-B3F2-5CD875892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690</Words>
  <Characters>3852</Characters>
  <Application>Microsoft Office Word</Application>
  <DocSecurity>0</DocSecurity>
  <Lines>120</Lines>
  <Paragraphs>34</Paragraphs>
  <ScaleCrop>false</ScaleCrop>
  <Company> </Company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4498: Grace Yohe Stevens - South Carolina Legislature Online</dc:title>
  <dc:subject/>
  <dc:creator>RosanneMcDowell</dc:creator>
  <cp:keywords/>
  <dc:description/>
  <cp:lastModifiedBy>N Cumfer</cp:lastModifiedBy>
  <cp:revision>9</cp:revision>
  <cp:lastPrinted>2010-01-29T19:00:00Z</cp:lastPrinted>
  <dcterms:created xsi:type="dcterms:W3CDTF">2010-02-02T19:57:00Z</dcterms:created>
  <dcterms:modified xsi:type="dcterms:W3CDTF">2014-11-24T16:24:00Z</dcterms:modified>
</cp:coreProperties>
</file>