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472" w:rsidRDefault="00BB5472" w:rsidP="00BB5472">
      <w:pPr>
        <w:widowControl w:val="0"/>
        <w:jc w:val="center"/>
      </w:pPr>
      <w:bookmarkStart w:id="0" w:name="_GoBack"/>
      <w:bookmarkEnd w:id="0"/>
      <w:r w:rsidRPr="00BB5472">
        <w:rPr>
          <w:b/>
        </w:rPr>
        <w:t>South Carolina General Assembly</w:t>
      </w:r>
    </w:p>
    <w:p w:rsidR="00BB5472" w:rsidRDefault="00BB5472" w:rsidP="00BB5472">
      <w:pPr>
        <w:widowControl w:val="0"/>
        <w:jc w:val="center"/>
      </w:pPr>
      <w:r>
        <w:t>118th Session, 2009-2010</w:t>
      </w:r>
    </w:p>
    <w:p w:rsidR="00BB5472" w:rsidRDefault="00BB5472" w:rsidP="00BB5472">
      <w:pPr>
        <w:widowControl w:val="0"/>
        <w:jc w:val="left"/>
      </w:pPr>
    </w:p>
    <w:p w:rsidR="00BB5472" w:rsidRDefault="00BB5472" w:rsidP="00BB5472">
      <w:pPr>
        <w:widowControl w:val="0"/>
        <w:jc w:val="left"/>
        <w:rPr>
          <w:b/>
        </w:rPr>
      </w:pPr>
      <w:r w:rsidRPr="00BB5472">
        <w:rPr>
          <w:b/>
        </w:rPr>
        <w:t>H. 4518</w:t>
      </w:r>
    </w:p>
    <w:p w:rsidR="00BB5472" w:rsidRDefault="00BB5472" w:rsidP="00BB5472">
      <w:pPr>
        <w:widowControl w:val="0"/>
        <w:jc w:val="left"/>
        <w:rPr>
          <w:b/>
        </w:rPr>
      </w:pPr>
    </w:p>
    <w:p w:rsidR="00BB5472" w:rsidRDefault="00BB5472" w:rsidP="00BB5472">
      <w:pPr>
        <w:widowControl w:val="0"/>
        <w:jc w:val="left"/>
      </w:pPr>
      <w:r w:rsidRPr="00BB5472">
        <w:rPr>
          <w:b/>
        </w:rPr>
        <w:t>STATUS INFORMATION</w:t>
      </w:r>
    </w:p>
    <w:p w:rsidR="00BB5472" w:rsidRDefault="00BB5472" w:rsidP="00BB5472">
      <w:pPr>
        <w:widowControl w:val="0"/>
        <w:jc w:val="left"/>
      </w:pPr>
    </w:p>
    <w:p w:rsidR="00BB5472" w:rsidRDefault="00BB5472" w:rsidP="00BB5472">
      <w:pPr>
        <w:widowControl w:val="0"/>
        <w:jc w:val="left"/>
      </w:pPr>
      <w:r>
        <w:t>House Resolution</w:t>
      </w:r>
    </w:p>
    <w:p w:rsidR="00BB5472" w:rsidRDefault="00BB5472" w:rsidP="00BB5472">
      <w:pPr>
        <w:widowControl w:val="0"/>
        <w:jc w:val="left"/>
      </w:pPr>
      <w:r>
        <w:t>Sponsors: Rep. Battle</w:t>
      </w:r>
    </w:p>
    <w:p w:rsidR="00BB5472" w:rsidRDefault="00BB5472" w:rsidP="00BB5472">
      <w:pPr>
        <w:widowControl w:val="0"/>
        <w:jc w:val="left"/>
      </w:pPr>
      <w:r>
        <w:t>Document Path: l:\council\bills\gm\24434ahb10.docx</w:t>
      </w:r>
    </w:p>
    <w:p w:rsidR="00BB5472" w:rsidRDefault="00BB5472" w:rsidP="00BB5472">
      <w:pPr>
        <w:widowControl w:val="0"/>
        <w:jc w:val="left"/>
      </w:pPr>
    </w:p>
    <w:p w:rsidR="00BB5472" w:rsidRDefault="00BB5472" w:rsidP="00BB5472">
      <w:pPr>
        <w:widowControl w:val="0"/>
        <w:jc w:val="left"/>
      </w:pPr>
      <w:r>
        <w:t>Introduced in the House on February 3, 2010</w:t>
      </w:r>
    </w:p>
    <w:p w:rsidR="00BB5472" w:rsidRDefault="00BB5472" w:rsidP="00BB5472">
      <w:pPr>
        <w:widowControl w:val="0"/>
        <w:jc w:val="left"/>
      </w:pPr>
      <w:r>
        <w:t>Adopted by the House on February 3, 2010</w:t>
      </w:r>
    </w:p>
    <w:p w:rsidR="00BB5472" w:rsidRDefault="00BB5472" w:rsidP="00BB5472">
      <w:pPr>
        <w:widowControl w:val="0"/>
        <w:jc w:val="left"/>
      </w:pPr>
    </w:p>
    <w:p w:rsidR="00BB5472" w:rsidRDefault="00BB5472" w:rsidP="00BB5472">
      <w:pPr>
        <w:widowControl w:val="0"/>
        <w:jc w:val="left"/>
      </w:pPr>
      <w:r>
        <w:t xml:space="preserve">Summary: </w:t>
      </w:r>
      <w:r w:rsidR="006A51A6">
        <w:t>Dillon Cole McClam</w:t>
      </w:r>
    </w:p>
    <w:p w:rsidR="00BB5472" w:rsidRDefault="00BB5472" w:rsidP="00BB5472">
      <w:pPr>
        <w:widowControl w:val="0"/>
        <w:jc w:val="left"/>
      </w:pPr>
    </w:p>
    <w:p w:rsidR="00BB5472" w:rsidRDefault="00BB5472" w:rsidP="00BB5472">
      <w:pPr>
        <w:widowControl w:val="0"/>
        <w:jc w:val="left"/>
      </w:pPr>
    </w:p>
    <w:p w:rsidR="00BB5472" w:rsidRDefault="00BB5472" w:rsidP="00BB5472">
      <w:pPr>
        <w:widowControl w:val="0"/>
        <w:tabs>
          <w:tab w:val="center" w:pos="590"/>
          <w:tab w:val="center" w:pos="1440"/>
          <w:tab w:val="left" w:pos="1872"/>
          <w:tab w:val="left" w:pos="9187"/>
        </w:tabs>
        <w:jc w:val="left"/>
      </w:pPr>
      <w:r w:rsidRPr="00BB5472">
        <w:rPr>
          <w:b/>
        </w:rPr>
        <w:t>HISTORY OF LEGISLATIVE ACTIONS</w:t>
      </w:r>
    </w:p>
    <w:p w:rsidR="00BB5472" w:rsidRDefault="00BB5472" w:rsidP="00BB5472">
      <w:pPr>
        <w:widowControl w:val="0"/>
        <w:tabs>
          <w:tab w:val="center" w:pos="590"/>
          <w:tab w:val="center" w:pos="1440"/>
          <w:tab w:val="left" w:pos="1872"/>
          <w:tab w:val="left" w:pos="9187"/>
        </w:tabs>
        <w:jc w:val="left"/>
      </w:pPr>
    </w:p>
    <w:p w:rsidR="00BB5472" w:rsidRPr="00BB5472" w:rsidRDefault="00BB5472" w:rsidP="00BB5472">
      <w:pPr>
        <w:widowControl w:val="0"/>
        <w:tabs>
          <w:tab w:val="center" w:pos="590"/>
          <w:tab w:val="center" w:pos="1440"/>
          <w:tab w:val="left" w:pos="1872"/>
          <w:tab w:val="left" w:pos="9187"/>
        </w:tabs>
        <w:jc w:val="left"/>
      </w:pPr>
      <w:r w:rsidRPr="00BB5472">
        <w:rPr>
          <w:u w:val="single"/>
        </w:rPr>
        <w:tab/>
        <w:t>Date</w:t>
      </w:r>
      <w:r w:rsidRPr="00BB5472">
        <w:rPr>
          <w:u w:val="single"/>
        </w:rPr>
        <w:tab/>
        <w:t>Body</w:t>
      </w:r>
      <w:r w:rsidRPr="00BB5472">
        <w:rPr>
          <w:u w:val="single"/>
        </w:rPr>
        <w:tab/>
        <w:t>Action Description with journal page number</w:t>
      </w:r>
      <w:r w:rsidRPr="00BB5472">
        <w:rPr>
          <w:u w:val="single"/>
        </w:rPr>
        <w:tab/>
      </w:r>
    </w:p>
    <w:p w:rsidR="00C260A7" w:rsidRDefault="00C260A7" w:rsidP="00C260A7">
      <w:pPr>
        <w:widowControl w:val="0"/>
        <w:tabs>
          <w:tab w:val="right" w:pos="1008"/>
          <w:tab w:val="left" w:pos="1152"/>
          <w:tab w:val="left" w:pos="1872"/>
          <w:tab w:val="left" w:pos="9187"/>
        </w:tabs>
        <w:ind w:left="2088" w:hanging="2088"/>
        <w:jc w:val="left"/>
      </w:pPr>
      <w:r>
        <w:tab/>
        <w:t>2/3/2010</w:t>
      </w:r>
      <w:r>
        <w:tab/>
        <w:t>House</w:t>
      </w:r>
      <w:r>
        <w:tab/>
      </w:r>
      <w:r w:rsidRPr="00D27AE9">
        <w:t xml:space="preserve">Introduced and adopted </w:t>
      </w:r>
      <w:hyperlink r:id="rId7" w:history="1">
        <w:r w:rsidRPr="0033540D">
          <w:rPr>
            <w:rStyle w:val="Hyperlink"/>
          </w:rPr>
          <w:t>HJ</w:t>
        </w:r>
      </w:hyperlink>
      <w:r>
        <w:noBreakHyphen/>
      </w:r>
      <w:r w:rsidRPr="00D27AE9">
        <w:t>5</w:t>
      </w:r>
    </w:p>
    <w:p w:rsidR="00C260A7" w:rsidRDefault="00C260A7" w:rsidP="00C260A7">
      <w:pPr>
        <w:widowControl w:val="0"/>
        <w:tabs>
          <w:tab w:val="right" w:pos="1008"/>
          <w:tab w:val="left" w:pos="1152"/>
          <w:tab w:val="left" w:pos="1872"/>
          <w:tab w:val="left" w:pos="9187"/>
        </w:tabs>
        <w:ind w:left="2088" w:hanging="2088"/>
        <w:jc w:val="left"/>
      </w:pPr>
    </w:p>
    <w:p w:rsidR="00BB5472" w:rsidRPr="00BB5472" w:rsidRDefault="00BB5472" w:rsidP="00BB5472">
      <w:pPr>
        <w:widowControl w:val="0"/>
        <w:tabs>
          <w:tab w:val="right" w:pos="1008"/>
          <w:tab w:val="left" w:pos="1152"/>
          <w:tab w:val="left" w:pos="1872"/>
          <w:tab w:val="left" w:pos="9187"/>
        </w:tabs>
        <w:ind w:left="2088" w:hanging="2088"/>
        <w:jc w:val="left"/>
      </w:pPr>
    </w:p>
    <w:p w:rsidR="00BB5472" w:rsidRDefault="00BB5472" w:rsidP="00BB5472">
      <w:r w:rsidRPr="00BB5472">
        <w:rPr>
          <w:b/>
        </w:rPr>
        <w:t>VERSIONS OF THIS BILL</w:t>
      </w:r>
    </w:p>
    <w:p w:rsidR="00BB5472" w:rsidRDefault="00BB5472" w:rsidP="00BB5472"/>
    <w:p w:rsidR="00BB5472" w:rsidRDefault="00FF73A3" w:rsidP="00BB5472">
      <w:hyperlink r:id="rId8" w:history="1">
        <w:r w:rsidR="00BB5472">
          <w:rPr>
            <w:rStyle w:val="Hyperlink"/>
          </w:rPr>
          <w:t>2/3/2010</w:t>
        </w:r>
      </w:hyperlink>
    </w:p>
    <w:p w:rsidR="00BB5472" w:rsidRDefault="00BB5472" w:rsidP="00BB5472"/>
    <w:p w:rsidR="00BB5472" w:rsidRDefault="00BB5472" w:rsidP="00BB5472">
      <w:pPr>
        <w:sectPr w:rsidR="00BB5472" w:rsidSect="00BB54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56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RECOGNIZE DILLON COLE MCCLAM OF MARION COUNTY FOR HIS OUTSTANDING WORK IN THE BOY SCOUTS OF AMERICA, AND TO CONGRATULATE HIM FOR EARNING THE PRESTIGIOUS </w:t>
      </w:r>
      <w:r w:rsidR="00221F1D">
        <w:t xml:space="preserve">RANK OF </w:t>
      </w:r>
      <w:r>
        <w:t>EAGLE SCOUT, THE HIGHEST AWARD IN SCOUTING.</w:t>
      </w: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838"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2E81">
        <w:t>the members of the House of Representatives of the State of South Carolina are please</w:t>
      </w:r>
      <w:r w:rsidR="00465AAD">
        <w:t>d</w:t>
      </w:r>
      <w:r w:rsidR="00342E81">
        <w:t xml:space="preserve"> to learn that Dillon Cole McClam has achieved the rank of Eagle Scout</w:t>
      </w:r>
      <w:r w:rsidR="00465AAD">
        <w:t xml:space="preserve"> presented on February 2</w:t>
      </w:r>
      <w:r w:rsidR="00F94838">
        <w:t>8, 2010; and</w:t>
      </w:r>
    </w:p>
    <w:p w:rsidR="00F94838" w:rsidRDefault="00F94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38" w:rsidRDefault="00F94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E21">
        <w:t xml:space="preserve">a junior at Pee Dee Academy in Mullins, Dillon McClam is </w:t>
      </w:r>
      <w:r>
        <w:t>the son of Emily B. and Ansel C</w:t>
      </w:r>
      <w:r w:rsidR="00465AAD">
        <w:t>.</w:t>
      </w:r>
      <w:r>
        <w:t xml:space="preserve"> McC</w:t>
      </w:r>
      <w:r w:rsidR="000D0E21">
        <w:t>lam and</w:t>
      </w:r>
      <w:r>
        <w:t xml:space="preserve"> </w:t>
      </w:r>
      <w:r w:rsidR="00C01C3A">
        <w:t xml:space="preserve">has been </w:t>
      </w:r>
      <w:r>
        <w:t xml:space="preserve">a member of Boy Scout </w:t>
      </w:r>
      <w:r w:rsidR="00221F1D">
        <w:t>T</w:t>
      </w:r>
      <w:r>
        <w:t>roop 748</w:t>
      </w:r>
      <w:r w:rsidR="00C01C3A">
        <w:t xml:space="preserve"> since 2006</w:t>
      </w:r>
      <w:r>
        <w:t>; and</w:t>
      </w:r>
    </w:p>
    <w:p w:rsidR="00F94838" w:rsidRDefault="00F94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3A" w:rsidRDefault="00F94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1C3A">
        <w:t>an athlete on the academy</w:t>
      </w:r>
      <w:r w:rsidR="00221F1D" w:rsidRPr="00221F1D">
        <w:t>’</w:t>
      </w:r>
      <w:r w:rsidR="00C01C3A">
        <w:t>s varsity football, baseball, and weight</w:t>
      </w:r>
      <w:r w:rsidR="00221F1D">
        <w:noBreakHyphen/>
      </w:r>
      <w:r w:rsidR="00C01C3A">
        <w:t>lifting teams, Dillon also finds time to participate as a member of the Fellowship of Christian Athletes; and</w:t>
      </w: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love of South Carolina</w:t>
      </w:r>
      <w:r w:rsidR="00221F1D" w:rsidRPr="00221F1D">
        <w:t>’</w:t>
      </w:r>
      <w:r>
        <w:t>s great outdoors is evidenced in his membership in the Wahee Hunt</w:t>
      </w:r>
      <w:r w:rsidR="00B80056">
        <w:t>ing</w:t>
      </w:r>
      <w:r>
        <w:t xml:space="preserve"> Club in Marion; and he worships his God</w:t>
      </w:r>
      <w:r w:rsidR="00465AAD">
        <w:t xml:space="preserve"> and Creator of that beauty</w:t>
      </w:r>
      <w:r>
        <w:t xml:space="preserve"> </w:t>
      </w:r>
      <w:r w:rsidR="00465AAD">
        <w:t>as a member of First Baptist Chu</w:t>
      </w:r>
      <w:r>
        <w:t>rch of Mullins; and</w:t>
      </w: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complete the requirements for E</w:t>
      </w:r>
      <w:r w:rsidR="00B80056">
        <w:t xml:space="preserve">agle Scout, Dillon painted fire hydrants and </w:t>
      </w:r>
      <w:r>
        <w:t>curbing along Main Street in Mullins for his service project; and</w:t>
      </w: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17" w:rsidRDefault="00465A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take great pride in acknowledging the accomplishments of young South Carolinians like Dillon Cole </w:t>
      </w:r>
      <w:r>
        <w:lastRenderedPageBreak/>
        <w:t xml:space="preserve">McClam who selflessly give of their time, talents, and energy to better their local communities and our great State.  </w:t>
      </w:r>
      <w:r w:rsidR="00A95617">
        <w:t>Now, therefore,</w:t>
      </w: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42E81">
        <w:t xml:space="preserve"> the members of the House of Representatives of the State of South Carolina, by this resolution, honor and recognize Dillon Cole McClam of Marion County for his outstanding work in the Boy Scouts of America, and congratulate him for earning the prestigious </w:t>
      </w:r>
      <w:r w:rsidR="00221F1D">
        <w:t xml:space="preserve">rank of </w:t>
      </w:r>
      <w:r w:rsidR="00342E81">
        <w:t>Eagle Scout, the highest award in Scouting</w:t>
      </w:r>
      <w:r w:rsidR="00465AAD">
        <w:t>.</w:t>
      </w: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42E81">
        <w:t xml:space="preserve"> Dillon Cole McClam.</w:t>
      </w:r>
    </w:p>
    <w:p w:rsidR="00477A15" w:rsidRDefault="00221F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A15" w:rsidRDefault="00477A15" w:rsidP="00BB5472">
      <w:pPr>
        <w:suppressAutoHyphens/>
      </w:pPr>
    </w:p>
    <w:sectPr w:rsidR="00477A15" w:rsidSect="00BB54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AAD" w:rsidRDefault="00465AAD" w:rsidP="009F0C77">
      <w:r>
        <w:separator/>
      </w:r>
    </w:p>
  </w:endnote>
  <w:endnote w:type="continuationSeparator" w:id="0">
    <w:p w:rsidR="00465AAD" w:rsidRDefault="00465A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4159A2-A75F-4C6E-A91A-F23EBB703710}"/>
    <w:embedBold r:id="rId2" w:fontKey="{EB0843FB-9808-436C-87A1-53E2D37E59DF}"/>
  </w:font>
  <w:font w:name="Calibri">
    <w:panose1 w:val="020F0502020204030204"/>
    <w:charset w:val="00"/>
    <w:family w:val="swiss"/>
    <w:pitch w:val="variable"/>
    <w:sig w:usb0="E10002FF" w:usb1="4000ACFF" w:usb2="00000009" w:usb3="00000000" w:csb0="0000019F" w:csb1="00000000"/>
    <w:embedRegular r:id="rId3" w:fontKey="{D53693AD-394B-48F2-A4C7-6BFF2E29A7C8}"/>
  </w:font>
  <w:font w:name="Tahoma">
    <w:panose1 w:val="020B0604030504040204"/>
    <w:charset w:val="00"/>
    <w:family w:val="swiss"/>
    <w:pitch w:val="variable"/>
    <w:sig w:usb0="21002A87" w:usb1="80000000" w:usb2="00000008" w:usb3="00000000" w:csb0="000101FF" w:csb1="00000000"/>
    <w:embedRegular r:id="rId4" w:fontKey="{A9D68B2E-FC17-4CA4-AA55-D15CB67EBEC5}"/>
  </w:font>
  <w:font w:name="Cambria">
    <w:panose1 w:val="02040503050406030204"/>
    <w:charset w:val="00"/>
    <w:family w:val="roman"/>
    <w:pitch w:val="variable"/>
    <w:sig w:usb0="E00002FF" w:usb1="400004FF" w:usb2="00000000" w:usb3="00000000" w:csb0="0000019F" w:csb1="00000000"/>
    <w:embedRegular r:id="rId5" w:fontKey="{D31473BC-7B60-4836-AA1F-F02E05248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472" w:rsidRPr="00477A15" w:rsidRDefault="00BB5472" w:rsidP="00477A15">
    <w:pPr>
      <w:pStyle w:val="Footer"/>
      <w:tabs>
        <w:tab w:val="clear" w:pos="4680"/>
        <w:tab w:val="clear" w:pos="9360"/>
        <w:tab w:val="center" w:pos="2995"/>
      </w:tabs>
      <w:spacing w:before="120"/>
    </w:pPr>
    <w:r>
      <w:t>[4518]</w:t>
    </w:r>
    <w:r>
      <w:tab/>
    </w:r>
    <w:r w:rsidR="00FF73A3">
      <w:fldChar w:fldCharType="begin"/>
    </w:r>
    <w:r w:rsidR="00FF73A3">
      <w:instrText xml:space="preserve"> PAGE  \* MERGEFORMAT </w:instrText>
    </w:r>
    <w:r w:rsidR="00FF73A3">
      <w:fldChar w:fldCharType="separate"/>
    </w:r>
    <w:r w:rsidR="00FF73A3">
      <w:rPr>
        <w:noProof/>
      </w:rPr>
      <w:t>1</w:t>
    </w:r>
    <w:r w:rsidR="00FF73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AAD" w:rsidRDefault="00465AAD" w:rsidP="009F0C77">
      <w:r>
        <w:separator/>
      </w:r>
    </w:p>
  </w:footnote>
  <w:footnote w:type="continuationSeparator" w:id="0">
    <w:p w:rsidR="00465AAD" w:rsidRDefault="00465A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34AHB10"/>
    <w:docVar w:name="CoverBillType" w:val="r"/>
    <w:docVar w:name="docpath" w:val="L:\Council\bills\GM\24434AHB10.DOCX"/>
    <w:docVar w:name="dvBillNumber" w:val="4518"/>
    <w:docVar w:name="dvBillNumberPrefix" w:val="H. "/>
    <w:docVar w:name="dvOriginalBody" w:val="House"/>
    <w:docVar w:name="dvSteno" w:val="GM"/>
    <w:docVar w:name="NameofBody" w:val="h"/>
    <w:docVar w:name="vgroup2" w:val="Council"/>
  </w:docVars>
  <w:rsids>
    <w:rsidRoot w:val="007C2F7D"/>
    <w:rsid w:val="00011869"/>
    <w:rsid w:val="000905C9"/>
    <w:rsid w:val="000D0E21"/>
    <w:rsid w:val="000E1785"/>
    <w:rsid w:val="000F40FA"/>
    <w:rsid w:val="0010776B"/>
    <w:rsid w:val="00133E66"/>
    <w:rsid w:val="001435A3"/>
    <w:rsid w:val="001B23E5"/>
    <w:rsid w:val="001D08F2"/>
    <w:rsid w:val="001D525B"/>
    <w:rsid w:val="001D7F4F"/>
    <w:rsid w:val="00221F1D"/>
    <w:rsid w:val="002321B6"/>
    <w:rsid w:val="00250967"/>
    <w:rsid w:val="002543C8"/>
    <w:rsid w:val="00284AAE"/>
    <w:rsid w:val="002E5912"/>
    <w:rsid w:val="00325348"/>
    <w:rsid w:val="0032732C"/>
    <w:rsid w:val="00327790"/>
    <w:rsid w:val="0033540D"/>
    <w:rsid w:val="00336AD0"/>
    <w:rsid w:val="00342E81"/>
    <w:rsid w:val="0037079A"/>
    <w:rsid w:val="003D01E8"/>
    <w:rsid w:val="003E199B"/>
    <w:rsid w:val="003E5288"/>
    <w:rsid w:val="003F6D79"/>
    <w:rsid w:val="0041760A"/>
    <w:rsid w:val="00417C01"/>
    <w:rsid w:val="00442D07"/>
    <w:rsid w:val="00465AAD"/>
    <w:rsid w:val="00477A15"/>
    <w:rsid w:val="004809EE"/>
    <w:rsid w:val="004E7D54"/>
    <w:rsid w:val="005273C6"/>
    <w:rsid w:val="00530A69"/>
    <w:rsid w:val="00545593"/>
    <w:rsid w:val="00577C6C"/>
    <w:rsid w:val="005C2FE2"/>
    <w:rsid w:val="005E2BC9"/>
    <w:rsid w:val="00605102"/>
    <w:rsid w:val="006215AA"/>
    <w:rsid w:val="006913C9"/>
    <w:rsid w:val="0069470D"/>
    <w:rsid w:val="006A51A6"/>
    <w:rsid w:val="00734F00"/>
    <w:rsid w:val="007A70AE"/>
    <w:rsid w:val="007C2F7D"/>
    <w:rsid w:val="007F7802"/>
    <w:rsid w:val="008362E8"/>
    <w:rsid w:val="008677F1"/>
    <w:rsid w:val="008773FC"/>
    <w:rsid w:val="008A1768"/>
    <w:rsid w:val="008F4429"/>
    <w:rsid w:val="0094021A"/>
    <w:rsid w:val="009C6A0B"/>
    <w:rsid w:val="009F0C77"/>
    <w:rsid w:val="009F4DD1"/>
    <w:rsid w:val="00A41684"/>
    <w:rsid w:val="00A64E80"/>
    <w:rsid w:val="00A72BCD"/>
    <w:rsid w:val="00A741D9"/>
    <w:rsid w:val="00A833AB"/>
    <w:rsid w:val="00A842A8"/>
    <w:rsid w:val="00A95617"/>
    <w:rsid w:val="00A9741D"/>
    <w:rsid w:val="00AD4B17"/>
    <w:rsid w:val="00B412D4"/>
    <w:rsid w:val="00B80056"/>
    <w:rsid w:val="00BB5472"/>
    <w:rsid w:val="00BE3C22"/>
    <w:rsid w:val="00C01C3A"/>
    <w:rsid w:val="00C0345E"/>
    <w:rsid w:val="00C260A7"/>
    <w:rsid w:val="00C3483A"/>
    <w:rsid w:val="00C74E9D"/>
    <w:rsid w:val="00C82FD3"/>
    <w:rsid w:val="00C92819"/>
    <w:rsid w:val="00CC6B7B"/>
    <w:rsid w:val="00CD2089"/>
    <w:rsid w:val="00D73A67"/>
    <w:rsid w:val="00D970A9"/>
    <w:rsid w:val="00DE4BC9"/>
    <w:rsid w:val="00DF3845"/>
    <w:rsid w:val="00E41911"/>
    <w:rsid w:val="00E92EEF"/>
    <w:rsid w:val="00F24442"/>
    <w:rsid w:val="00F50AE3"/>
    <w:rsid w:val="00F67CF1"/>
    <w:rsid w:val="00F840F0"/>
    <w:rsid w:val="00F94838"/>
    <w:rsid w:val="00FB0D0D"/>
    <w:rsid w:val="00FB43B4"/>
    <w:rsid w:val="00FF7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315F1E-E81F-4058-9F15-95041F373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F1D"/>
    <w:rPr>
      <w:rFonts w:ascii="Tahoma" w:hAnsi="Tahoma" w:cs="Tahoma"/>
      <w:sz w:val="16"/>
      <w:szCs w:val="16"/>
    </w:rPr>
  </w:style>
  <w:style w:type="character" w:customStyle="1" w:styleId="BalloonTextChar">
    <w:name w:val="Balloon Text Char"/>
    <w:basedOn w:val="DefaultParagraphFont"/>
    <w:link w:val="BalloonText"/>
    <w:uiPriority w:val="99"/>
    <w:semiHidden/>
    <w:rsid w:val="00221F1D"/>
    <w:rPr>
      <w:rFonts w:ascii="Tahoma" w:eastAsia="Times New Roman" w:hAnsi="Tahoma" w:cs="Tahoma"/>
      <w:sz w:val="16"/>
      <w:szCs w:val="16"/>
    </w:rPr>
  </w:style>
  <w:style w:type="character" w:styleId="Hyperlink">
    <w:name w:val="Hyperlink"/>
    <w:basedOn w:val="DefaultParagraphFont"/>
    <w:uiPriority w:val="99"/>
    <w:unhideWhenUsed/>
    <w:rsid w:val="00BB54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18_20100203.docx" TargetMode="External"/><Relationship Id="rId3" Type="http://schemas.openxmlformats.org/officeDocument/2006/relationships/settings" Target="settings.xml"/><Relationship Id="rId7" Type="http://schemas.openxmlformats.org/officeDocument/2006/relationships/hyperlink" Target="file:///h:\HJ%20Archive\2010\02-0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899D6-6626-46EF-9849-9B847A37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386</Words>
  <Characters>1992</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4518: Dillon Cole McClam - South Carolina Legislature Online</dc:title>
  <dc:subject/>
  <dc:creator>gailmoore</dc:creator>
  <cp:keywords/>
  <dc:description/>
  <cp:lastModifiedBy>N Cumfer</cp:lastModifiedBy>
  <cp:revision>7</cp:revision>
  <cp:lastPrinted>2010-02-03T14:57:00Z</cp:lastPrinted>
  <dcterms:created xsi:type="dcterms:W3CDTF">2010-02-03T15:39:00Z</dcterms:created>
  <dcterms:modified xsi:type="dcterms:W3CDTF">2014-11-24T16:25:00Z</dcterms:modified>
</cp:coreProperties>
</file>