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926" w:rsidRDefault="00D13926" w:rsidP="00D13926">
      <w:pPr>
        <w:widowControl w:val="0"/>
        <w:jc w:val="center"/>
      </w:pPr>
      <w:bookmarkStart w:id="0" w:name="_GoBack"/>
      <w:bookmarkEnd w:id="0"/>
      <w:r w:rsidRPr="00D13926">
        <w:rPr>
          <w:b/>
        </w:rPr>
        <w:t>South Carolina General Assembly</w:t>
      </w:r>
    </w:p>
    <w:p w:rsidR="00D13926" w:rsidRDefault="00D13926" w:rsidP="00D13926">
      <w:pPr>
        <w:widowControl w:val="0"/>
        <w:jc w:val="center"/>
      </w:pPr>
      <w:r>
        <w:t>118th Session, 2009-2010</w:t>
      </w:r>
    </w:p>
    <w:p w:rsidR="00D13926" w:rsidRDefault="00D13926" w:rsidP="00D13926">
      <w:pPr>
        <w:widowControl w:val="0"/>
        <w:jc w:val="left"/>
      </w:pPr>
    </w:p>
    <w:p w:rsidR="00D13926" w:rsidRDefault="00D13926" w:rsidP="00D13926">
      <w:pPr>
        <w:widowControl w:val="0"/>
        <w:jc w:val="left"/>
        <w:rPr>
          <w:b/>
        </w:rPr>
      </w:pPr>
      <w:r w:rsidRPr="00D13926">
        <w:rPr>
          <w:b/>
        </w:rPr>
        <w:t>H. 4602</w:t>
      </w:r>
    </w:p>
    <w:p w:rsidR="00D13926" w:rsidRDefault="00D13926" w:rsidP="00D13926">
      <w:pPr>
        <w:widowControl w:val="0"/>
        <w:jc w:val="left"/>
        <w:rPr>
          <w:b/>
        </w:rPr>
      </w:pPr>
    </w:p>
    <w:p w:rsidR="00D13926" w:rsidRDefault="00D13926" w:rsidP="00D13926">
      <w:pPr>
        <w:widowControl w:val="0"/>
        <w:jc w:val="left"/>
      </w:pPr>
      <w:r w:rsidRPr="00D13926">
        <w:rPr>
          <w:b/>
        </w:rPr>
        <w:t>STATUS INFORMATION</w:t>
      </w:r>
    </w:p>
    <w:p w:rsidR="00D13926" w:rsidRDefault="00D13926" w:rsidP="00D13926">
      <w:pPr>
        <w:widowControl w:val="0"/>
        <w:jc w:val="left"/>
      </w:pPr>
    </w:p>
    <w:p w:rsidR="00D13926" w:rsidRDefault="00D13926" w:rsidP="00D13926">
      <w:pPr>
        <w:widowControl w:val="0"/>
        <w:jc w:val="left"/>
      </w:pPr>
      <w:r>
        <w:t>Joint Resolution</w:t>
      </w:r>
    </w:p>
    <w:p w:rsidR="00D13926" w:rsidRDefault="00D13926" w:rsidP="00D13926">
      <w:pPr>
        <w:widowControl w:val="0"/>
        <w:jc w:val="left"/>
      </w:pPr>
      <w:r>
        <w:t>Sponsors: Rep. Viers</w:t>
      </w:r>
    </w:p>
    <w:p w:rsidR="00D13926" w:rsidRDefault="00D13926" w:rsidP="00D13926">
      <w:pPr>
        <w:widowControl w:val="0"/>
        <w:jc w:val="left"/>
      </w:pPr>
      <w:r>
        <w:t>Document Path: l:\council\bills\dka\3823dw10.docx</w:t>
      </w:r>
    </w:p>
    <w:p w:rsidR="007B2415" w:rsidRDefault="007B2415" w:rsidP="00D13926">
      <w:pPr>
        <w:widowControl w:val="0"/>
        <w:jc w:val="left"/>
      </w:pPr>
      <w:r>
        <w:t>Companion/Similar bill(s): 980, 1010</w:t>
      </w:r>
    </w:p>
    <w:p w:rsidR="00D13926" w:rsidRDefault="00D13926" w:rsidP="00D13926">
      <w:pPr>
        <w:widowControl w:val="0"/>
        <w:jc w:val="left"/>
      </w:pPr>
    </w:p>
    <w:p w:rsidR="00D13926" w:rsidRDefault="00D13926" w:rsidP="00D13926">
      <w:pPr>
        <w:widowControl w:val="0"/>
        <w:jc w:val="left"/>
      </w:pPr>
      <w:r>
        <w:t>Introduced in the House on February 23, 2010</w:t>
      </w:r>
    </w:p>
    <w:p w:rsidR="00D13926" w:rsidRDefault="00D13926" w:rsidP="00D13926">
      <w:pPr>
        <w:widowControl w:val="0"/>
        <w:jc w:val="left"/>
      </w:pPr>
      <w:r>
        <w:t xml:space="preserve">Currently residing in the House Committee on </w:t>
      </w:r>
      <w:r w:rsidRPr="00D13926">
        <w:rPr>
          <w:b/>
        </w:rPr>
        <w:t>Judiciary</w:t>
      </w:r>
    </w:p>
    <w:p w:rsidR="00D13926" w:rsidRDefault="00D13926" w:rsidP="00D13926">
      <w:pPr>
        <w:widowControl w:val="0"/>
        <w:jc w:val="left"/>
      </w:pPr>
    </w:p>
    <w:p w:rsidR="00D13926" w:rsidRDefault="00D13926" w:rsidP="00D13926">
      <w:pPr>
        <w:widowControl w:val="0"/>
        <w:jc w:val="left"/>
      </w:pPr>
      <w:r>
        <w:t xml:space="preserve">Summary: </w:t>
      </w:r>
      <w:r w:rsidR="00DE1FCE">
        <w:t>Health care</w:t>
      </w:r>
    </w:p>
    <w:p w:rsidR="00D13926" w:rsidRDefault="00D13926" w:rsidP="00D13926">
      <w:pPr>
        <w:widowControl w:val="0"/>
        <w:jc w:val="left"/>
      </w:pPr>
    </w:p>
    <w:p w:rsidR="00D13926" w:rsidRDefault="00D13926" w:rsidP="00D13926">
      <w:pPr>
        <w:widowControl w:val="0"/>
        <w:jc w:val="left"/>
      </w:pPr>
    </w:p>
    <w:p w:rsidR="00D13926" w:rsidRDefault="00D13926" w:rsidP="00D139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3926">
        <w:rPr>
          <w:b/>
        </w:rPr>
        <w:t>HISTORY OF LEGISLATIVE ACTIONS</w:t>
      </w:r>
    </w:p>
    <w:p w:rsidR="00D13926" w:rsidRDefault="00D13926" w:rsidP="00D139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3926" w:rsidRPr="00D13926" w:rsidRDefault="00D13926" w:rsidP="00D139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3926">
        <w:rPr>
          <w:u w:val="single"/>
        </w:rPr>
        <w:tab/>
        <w:t>Date</w:t>
      </w:r>
      <w:r w:rsidRPr="00D13926">
        <w:rPr>
          <w:u w:val="single"/>
        </w:rPr>
        <w:tab/>
        <w:t>Body</w:t>
      </w:r>
      <w:r w:rsidRPr="00D13926">
        <w:rPr>
          <w:u w:val="single"/>
        </w:rPr>
        <w:tab/>
        <w:t>Action Description with journal page number</w:t>
      </w:r>
      <w:r w:rsidRPr="00D13926">
        <w:rPr>
          <w:u w:val="single"/>
        </w:rPr>
        <w:tab/>
      </w:r>
    </w:p>
    <w:p w:rsidR="000D5B21" w:rsidRDefault="000D5B21" w:rsidP="000D5B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2/23/2010</w:t>
      </w:r>
      <w:r>
        <w:tab/>
        <w:t>House</w:t>
      </w:r>
      <w:r>
        <w:tab/>
      </w:r>
      <w:r w:rsidRPr="00CB1437">
        <w:t xml:space="preserve">Introduced and read first time </w:t>
      </w:r>
      <w:hyperlink r:id="rId7" w:history="1">
        <w:r w:rsidRPr="00205A4C">
          <w:rPr>
            <w:rStyle w:val="Hyperlink"/>
          </w:rPr>
          <w:t>HJ</w:t>
        </w:r>
      </w:hyperlink>
      <w:r>
        <w:noBreakHyphen/>
      </w:r>
      <w:r w:rsidRPr="00CB1437">
        <w:t>4</w:t>
      </w:r>
    </w:p>
    <w:p w:rsidR="000D5B21" w:rsidRDefault="000D5B21" w:rsidP="000D5B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2/23/2010</w:t>
      </w:r>
      <w:r>
        <w:tab/>
        <w:t>House</w:t>
      </w:r>
      <w:r>
        <w:tab/>
      </w:r>
      <w:r w:rsidRPr="00CB1437">
        <w:t xml:space="preserve">Referred to Committee on </w:t>
      </w:r>
      <w:r w:rsidRPr="00CB1437">
        <w:rPr>
          <w:b/>
        </w:rPr>
        <w:t>Judiciary</w:t>
      </w:r>
      <w:r w:rsidRPr="00CB1437">
        <w:t xml:space="preserve"> </w:t>
      </w:r>
      <w:hyperlink r:id="rId8" w:history="1">
        <w:r w:rsidRPr="00205A4C">
          <w:rPr>
            <w:rStyle w:val="Hyperlink"/>
          </w:rPr>
          <w:t>HJ</w:t>
        </w:r>
      </w:hyperlink>
      <w:r>
        <w:noBreakHyphen/>
      </w:r>
      <w:r w:rsidRPr="00CB1437">
        <w:t>4</w:t>
      </w:r>
    </w:p>
    <w:p w:rsidR="000D5B21" w:rsidRDefault="000D5B21" w:rsidP="000D5B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3926" w:rsidRPr="00D13926" w:rsidRDefault="00D13926" w:rsidP="00D139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3926" w:rsidRDefault="00D13926" w:rsidP="00D13926">
      <w:pPr>
        <w:widowControl w:val="0"/>
        <w:jc w:val="left"/>
      </w:pPr>
      <w:r w:rsidRPr="00D13926">
        <w:rPr>
          <w:b/>
        </w:rPr>
        <w:t>VERSIONS OF THIS BILL</w:t>
      </w:r>
    </w:p>
    <w:p w:rsidR="00D13926" w:rsidRDefault="00D13926" w:rsidP="00D13926">
      <w:pPr>
        <w:widowControl w:val="0"/>
        <w:jc w:val="left"/>
      </w:pPr>
    </w:p>
    <w:p w:rsidR="00D13926" w:rsidRDefault="00A34450" w:rsidP="00D13926">
      <w:pPr>
        <w:widowControl w:val="0"/>
        <w:jc w:val="left"/>
      </w:pPr>
      <w:hyperlink r:id="rId9" w:history="1">
        <w:r w:rsidR="00D13926">
          <w:rPr>
            <w:rStyle w:val="Hyperlink"/>
          </w:rPr>
          <w:t>2/23/2010</w:t>
        </w:r>
      </w:hyperlink>
    </w:p>
    <w:p w:rsidR="00D13926" w:rsidRDefault="00D13926" w:rsidP="00D13926"/>
    <w:p w:rsidR="00D13926" w:rsidRDefault="00D13926" w:rsidP="00D13926">
      <w:pPr>
        <w:sectPr w:rsidR="00D13926" w:rsidSect="00D1392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0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2720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0F9" w:rsidRPr="00522CE0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PROPOSING AN AMENDMENT TO ARTICLE I OF THE CONSTITUTION OF SOUTH CAROLINA, 1895, RELATING TO THE DECLARATION OF RIGHTS, BY ADDING SECTION 25 SO AS TO PREEMPT ANY FEDERAL LAW OR RULE THAT RESTRICTS A PERSON</w:t>
      </w:r>
      <w:r w:rsidR="00EA75E8" w:rsidRPr="00EA75E8">
        <w:t>’</w:t>
      </w:r>
      <w:r>
        <w:t>S CHOICE OF PRIVATE HEALTH CARE PROVIDERS OR THE RIGHT TO PAY FOR MEDICAL SERVICES.</w:t>
      </w:r>
    </w:p>
    <w:p w:rsidR="00A92720" w:rsidRDefault="00A927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2720" w:rsidRDefault="00A927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92720" w:rsidRDefault="00A927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>It is proposed that Article I of the Constitution of this State be amended by adding:</w:t>
      </w: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“Section 25.</w:t>
      </w:r>
      <w:r w:rsidRPr="00AB069F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>For purposes of this section:</w:t>
      </w: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(1)</w:t>
      </w:r>
      <w:r w:rsidRPr="00AB069F">
        <w:rPr>
          <w:color w:val="000000" w:themeColor="text1"/>
          <w:u w:color="000000" w:themeColor="text1"/>
        </w:rPr>
        <w:tab/>
      </w:r>
      <w:r w:rsidR="00EA75E8" w:rsidRPr="00EA75E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D</w:t>
      </w:r>
      <w:r w:rsidRPr="00AB069F">
        <w:rPr>
          <w:color w:val="000000" w:themeColor="text1"/>
          <w:u w:color="000000" w:themeColor="text1"/>
        </w:rPr>
        <w:t>irect purchase</w:t>
      </w:r>
      <w:r w:rsidR="00EA75E8"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payment for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without a public or private third party, not including an employer, paying</w:t>
      </w:r>
      <w:r>
        <w:rPr>
          <w:color w:val="000000" w:themeColor="text1"/>
          <w:u w:color="000000" w:themeColor="text1"/>
        </w:rPr>
        <w:t xml:space="preserve"> for any portion of the service.</w:t>
      </w: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(2)</w:t>
      </w:r>
      <w:r w:rsidRPr="00AB069F">
        <w:rPr>
          <w:color w:val="000000" w:themeColor="text1"/>
          <w:u w:color="000000" w:themeColor="text1"/>
        </w:rPr>
        <w:tab/>
      </w:r>
      <w:r w:rsidR="00EA75E8" w:rsidRPr="00EA75E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H</w:t>
      </w:r>
      <w:r w:rsidRPr="00AB069F">
        <w:rPr>
          <w:color w:val="000000" w:themeColor="text1"/>
          <w:u w:color="000000" w:themeColor="text1"/>
        </w:rPr>
        <w:t>ealth care system</w:t>
      </w:r>
      <w:r w:rsidR="00EA75E8"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a public or private entity whose function or purpose is the provision, management, processing, enrollment of individuals for payment of, in full or in part,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services, data</w:t>
      </w:r>
      <w:r>
        <w:rPr>
          <w:color w:val="000000" w:themeColor="text1"/>
          <w:u w:color="000000" w:themeColor="text1"/>
        </w:rPr>
        <w:t>,</w:t>
      </w:r>
      <w:r w:rsidRPr="00AB069F">
        <w:rPr>
          <w:color w:val="000000" w:themeColor="text1"/>
          <w:u w:color="000000" w:themeColor="text1"/>
        </w:rPr>
        <w:t xml:space="preserve"> or infor</w:t>
      </w:r>
      <w:r>
        <w:rPr>
          <w:color w:val="000000" w:themeColor="text1"/>
          <w:u w:color="000000" w:themeColor="text1"/>
        </w:rPr>
        <w:t>mation for its participants.</w:t>
      </w: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(3)</w:t>
      </w:r>
      <w:r w:rsidRPr="00AB069F">
        <w:rPr>
          <w:color w:val="000000" w:themeColor="text1"/>
          <w:u w:color="000000" w:themeColor="text1"/>
        </w:rPr>
        <w:tab/>
      </w:r>
      <w:r w:rsidR="00EA75E8" w:rsidRPr="00EA75E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P</w:t>
      </w:r>
      <w:r w:rsidRPr="00AB069F">
        <w:rPr>
          <w:color w:val="000000" w:themeColor="text1"/>
          <w:u w:color="000000" w:themeColor="text1"/>
        </w:rPr>
        <w:t>enalties or fines</w:t>
      </w:r>
      <w:r w:rsidR="00EA75E8"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a civil or criminal penalty or fine, tax, salary or wage withholding, surcharge, or any named fee with a similar effect established by federal law or rule that is utilized to punish or discourage the exercise of rights protected under this section.</w:t>
      </w: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</w:t>
      </w:r>
      <w:r w:rsidRPr="00AB069F">
        <w:rPr>
          <w:color w:val="000000" w:themeColor="text1"/>
          <w:u w:color="000000" w:themeColor="text1"/>
        </w:rPr>
        <w:t xml:space="preserve"> federal law or rule </w:t>
      </w:r>
      <w:r>
        <w:rPr>
          <w:color w:val="000000" w:themeColor="text1"/>
          <w:u w:color="000000" w:themeColor="text1"/>
        </w:rPr>
        <w:t>may not</w:t>
      </w:r>
      <w:r w:rsidRPr="00AB069F">
        <w:rPr>
          <w:color w:val="000000" w:themeColor="text1"/>
          <w:u w:color="000000" w:themeColor="text1"/>
        </w:rPr>
        <w:t xml:space="preserve"> compel a person or employer, directly or indirectly, by the use of fines, penalties, or any other means, to participate in any health care system.  A person or employer may pay directly for lawful health</w:t>
      </w:r>
      <w:r>
        <w:rPr>
          <w:color w:val="000000" w:themeColor="text1"/>
          <w:u w:color="000000" w:themeColor="text1"/>
        </w:rPr>
        <w:t xml:space="preserve"> care services and is </w:t>
      </w:r>
      <w:r w:rsidRPr="00AB069F">
        <w:rPr>
          <w:color w:val="000000" w:themeColor="text1"/>
          <w:u w:color="000000" w:themeColor="text1"/>
        </w:rPr>
        <w:t xml:space="preserve">not required to pay penalties or fines for paying directly for lawful </w:t>
      </w:r>
      <w:r w:rsidRPr="00AB069F">
        <w:rPr>
          <w:color w:val="000000" w:themeColor="text1"/>
          <w:u w:color="000000" w:themeColor="text1"/>
        </w:rPr>
        <w:lastRenderedPageBreak/>
        <w:t>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 xml:space="preserve">care services.  </w:t>
      </w:r>
      <w:r w:rsidRPr="00790CA0">
        <w:rPr>
          <w:rStyle w:val="up"/>
          <w:color w:val="000000" w:themeColor="text1"/>
          <w:szCs w:val="18"/>
          <w:u w:color="000000" w:themeColor="text1"/>
        </w:rPr>
        <w:t xml:space="preserve">A health care provider may accept direct payment for lawful health care services and </w:t>
      </w:r>
      <w:r>
        <w:rPr>
          <w:rStyle w:val="up"/>
          <w:color w:val="000000" w:themeColor="text1"/>
          <w:szCs w:val="18"/>
          <w:u w:color="000000" w:themeColor="text1"/>
        </w:rPr>
        <w:t>is</w:t>
      </w:r>
      <w:r w:rsidRPr="00790CA0">
        <w:rPr>
          <w:rStyle w:val="up"/>
          <w:color w:val="000000" w:themeColor="text1"/>
          <w:szCs w:val="18"/>
          <w:u w:color="000000" w:themeColor="text1"/>
        </w:rPr>
        <w:t xml:space="preserve"> not required to pay penalties or fines for accepting direct payment from a person or employer for lawful health care services.</w:t>
      </w: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(C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The terms or conditions of a</w:t>
      </w:r>
      <w:r w:rsidRPr="00AB069F">
        <w:rPr>
          <w:color w:val="000000" w:themeColor="text1"/>
          <w:u w:color="000000" w:themeColor="text1"/>
        </w:rPr>
        <w:t xml:space="preserve">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 xml:space="preserve">care system </w:t>
      </w:r>
      <w:r>
        <w:rPr>
          <w:color w:val="000000" w:themeColor="text1"/>
          <w:u w:color="000000" w:themeColor="text1"/>
        </w:rPr>
        <w:t>i</w:t>
      </w:r>
      <w:r w:rsidRPr="00AB069F">
        <w:rPr>
          <w:color w:val="000000" w:themeColor="text1"/>
          <w:u w:color="000000" w:themeColor="text1"/>
        </w:rPr>
        <w:t>s not affected to the extent that those terms and conditions do not have the effect of punishing a person or employer for paying directly for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or a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provider or hospital for providing directly purchased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services.</w:t>
      </w: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(D)</w:t>
      </w:r>
      <w:r w:rsidRPr="00AB069F">
        <w:rPr>
          <w:color w:val="000000" w:themeColor="text1"/>
          <w:u w:color="000000" w:themeColor="text1"/>
        </w:rPr>
        <w:tab/>
        <w:t>The G</w:t>
      </w:r>
      <w:r>
        <w:rPr>
          <w:color w:val="000000" w:themeColor="text1"/>
          <w:u w:color="000000" w:themeColor="text1"/>
        </w:rPr>
        <w:t>eneral Assembly shall provide</w:t>
      </w:r>
      <w:r w:rsidRPr="00AB069F">
        <w:rPr>
          <w:color w:val="000000" w:themeColor="text1"/>
          <w:u w:color="000000" w:themeColor="text1"/>
        </w:rPr>
        <w:t xml:space="preserve"> by law reasonable and necessary regulations on the purchase and sale of health insurance in private health care systems</w:t>
      </w:r>
      <w:r>
        <w:rPr>
          <w:color w:val="000000" w:themeColor="text1"/>
          <w:u w:color="000000" w:themeColor="text1"/>
        </w:rPr>
        <w:t>,</w:t>
      </w:r>
      <w:r w:rsidRPr="00AB069F">
        <w:rPr>
          <w:color w:val="000000" w:themeColor="text1"/>
          <w:u w:color="000000" w:themeColor="text1"/>
        </w:rPr>
        <w:t xml:space="preserve"> provided that a person</w:t>
      </w:r>
      <w:r w:rsidR="00EA75E8"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>s options are not substantially limited.</w:t>
      </w: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(E)</w:t>
      </w:r>
      <w:r w:rsidRPr="00AB069F">
        <w:rPr>
          <w:color w:val="000000" w:themeColor="text1"/>
          <w:u w:color="000000" w:themeColor="text1"/>
        </w:rPr>
        <w:tab/>
        <w:t>This section does not:</w:t>
      </w: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(1)</w:t>
      </w:r>
      <w:r w:rsidRPr="00AB06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a</w:t>
      </w:r>
      <w:r w:rsidRPr="00AB069F">
        <w:rPr>
          <w:color w:val="000000" w:themeColor="text1"/>
          <w:u w:color="000000" w:themeColor="text1"/>
        </w:rPr>
        <w:t>ffect which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a health care provider or hospital is required to perform or provide;</w:t>
      </w: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(2)</w:t>
      </w:r>
      <w:r w:rsidRPr="00AB069F">
        <w:rPr>
          <w:color w:val="000000" w:themeColor="text1"/>
          <w:u w:color="000000" w:themeColor="text1"/>
        </w:rPr>
        <w:tab/>
        <w:t>affect which health care services are permitted by law;</w:t>
      </w: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(3)</w:t>
      </w:r>
      <w:r w:rsidRPr="00AB069F">
        <w:rPr>
          <w:color w:val="000000" w:themeColor="text1"/>
          <w:u w:color="000000" w:themeColor="text1"/>
        </w:rPr>
        <w:tab/>
        <w:t xml:space="preserve">prohibit care provided pursuant to a statutes enacted by the legislature relating </w:t>
      </w:r>
      <w:r>
        <w:rPr>
          <w:color w:val="000000" w:themeColor="text1"/>
          <w:u w:color="000000" w:themeColor="text1"/>
        </w:rPr>
        <w:t xml:space="preserve">to </w:t>
      </w:r>
      <w:r w:rsidRPr="00AB069F">
        <w:rPr>
          <w:color w:val="000000" w:themeColor="text1"/>
          <w:u w:color="000000" w:themeColor="text1"/>
        </w:rPr>
        <w:t>worker</w:t>
      </w:r>
      <w:r w:rsidR="00EA75E8"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>s compensation.</w:t>
      </w:r>
      <w:r>
        <w:rPr>
          <w:color w:val="000000" w:themeColor="text1"/>
          <w:u w:color="000000" w:themeColor="text1"/>
        </w:rPr>
        <w:t>”</w:t>
      </w: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SECTION</w:t>
      </w:r>
      <w:r w:rsidRPr="00AB069F">
        <w:rPr>
          <w:color w:val="000000" w:themeColor="text1"/>
          <w:u w:color="000000" w:themeColor="text1"/>
        </w:rPr>
        <w:tab/>
        <w:t>2.</w:t>
      </w:r>
      <w:r w:rsidRPr="00AB069F">
        <w:rPr>
          <w:color w:val="000000" w:themeColor="text1"/>
          <w:u w:color="000000" w:themeColor="text1"/>
        </w:rPr>
        <w:tab/>
        <w:t>The proposed amendment in Section 1 must be submitted to the qualified electors at the next general election for representatives.  Ballots must be provided at the various voting precincts with following words:</w:t>
      </w: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40F9" w:rsidRPr="00AB069F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“Must Article I of the Constitution of this State, relating to the Declaration of Rights, be amended to preempt any federal law or rule that restrict</w:t>
      </w:r>
      <w:r>
        <w:rPr>
          <w:color w:val="000000" w:themeColor="text1"/>
          <w:u w:color="000000" w:themeColor="text1"/>
        </w:rPr>
        <w:t>s</w:t>
      </w:r>
      <w:r w:rsidRPr="00AB069F">
        <w:rPr>
          <w:color w:val="000000" w:themeColor="text1"/>
          <w:u w:color="000000" w:themeColor="text1"/>
        </w:rPr>
        <w:t xml:space="preserve"> a person</w:t>
      </w:r>
      <w:r w:rsidR="00EA75E8"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>s choice of private health care providers or the right to pay for medical services?</w:t>
      </w:r>
    </w:p>
    <w:p w:rsidR="000440F9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0440F9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Yes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0440F9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0440F9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No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0440F9" w:rsidRPr="009C0D77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Pr="00A92720" w:rsidRDefault="000440F9" w:rsidP="00044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B069F">
        <w:rPr>
          <w:color w:val="000000" w:themeColor="text1"/>
          <w:u w:color="000000" w:themeColor="text1"/>
        </w:rPr>
        <w:t xml:space="preserve">Those voting in favor of the question shall deposit a ballot with a check or cross mark in the square after the word </w:t>
      </w:r>
      <w:r w:rsidR="00EA75E8" w:rsidRPr="00EA75E8">
        <w:rPr>
          <w:color w:val="000000" w:themeColor="text1"/>
          <w:u w:color="000000" w:themeColor="text1"/>
        </w:rPr>
        <w:t>‘</w:t>
      </w:r>
      <w:r w:rsidRPr="00AB069F">
        <w:rPr>
          <w:color w:val="000000" w:themeColor="text1"/>
          <w:u w:color="000000" w:themeColor="text1"/>
        </w:rPr>
        <w:t>Yes</w:t>
      </w:r>
      <w:r w:rsidR="00EA75E8"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, and those voting against the question shall deposit a ballot with a check or cross mark in the square after the word, </w:t>
      </w:r>
      <w:r w:rsidR="00EA75E8" w:rsidRPr="00EA75E8">
        <w:rPr>
          <w:color w:val="000000" w:themeColor="text1"/>
          <w:u w:color="000000" w:themeColor="text1"/>
        </w:rPr>
        <w:t>‘</w:t>
      </w:r>
      <w:r w:rsidRPr="00AB069F">
        <w:rPr>
          <w:color w:val="000000" w:themeColor="text1"/>
          <w:u w:color="000000" w:themeColor="text1"/>
        </w:rPr>
        <w:t>No</w:t>
      </w:r>
      <w:r w:rsidR="00EA75E8" w:rsidRPr="00EA75E8"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>.”</w:t>
      </w:r>
    </w:p>
    <w:p w:rsidR="001006CE" w:rsidRDefault="00EA75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06CE" w:rsidRDefault="001006CE" w:rsidP="00D13926">
      <w:pPr>
        <w:suppressAutoHyphens/>
      </w:pPr>
    </w:p>
    <w:sectPr w:rsidR="001006CE" w:rsidSect="00D1392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720" w:rsidRDefault="00A92720" w:rsidP="009F0C77">
      <w:r>
        <w:separator/>
      </w:r>
    </w:p>
  </w:endnote>
  <w:endnote w:type="continuationSeparator" w:id="0">
    <w:p w:rsidR="00A92720" w:rsidRDefault="00A927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E56F9C-0073-44D1-BA2D-EE64ABD1ED9B}"/>
    <w:embedBold r:id="rId2" w:fontKey="{0C9EC9B3-2958-4E80-9899-5D12920E0D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AD715E5-B335-4491-A190-3345080317E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01011F92-173B-4135-A3E3-1614E88199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B2D062-86E1-459D-8589-1CACB9E945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926" w:rsidRPr="001006CE" w:rsidRDefault="00D13926" w:rsidP="001006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[4602]</w:t>
    </w:r>
    <w:r>
      <w:tab/>
    </w:r>
    <w:r w:rsidR="00A34450">
      <w:fldChar w:fldCharType="begin"/>
    </w:r>
    <w:r w:rsidR="00A34450">
      <w:instrText xml:space="preserve"> PAGE  \* MERGEFORMAT </w:instrText>
    </w:r>
    <w:r w:rsidR="00A34450">
      <w:fldChar w:fldCharType="separate"/>
    </w:r>
    <w:r w:rsidR="00A34450">
      <w:rPr>
        <w:noProof/>
      </w:rPr>
      <w:t>1</w:t>
    </w:r>
    <w:r w:rsidR="00A3445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720" w:rsidRDefault="00A92720" w:rsidP="009F0C77">
      <w:r>
        <w:separator/>
      </w:r>
    </w:p>
  </w:footnote>
  <w:footnote w:type="continuationSeparator" w:id="0">
    <w:p w:rsidR="00A92720" w:rsidRDefault="00A927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823DW10"/>
    <w:docVar w:name="CoverBillType" w:val="h"/>
    <w:docVar w:name="docpath" w:val="L:\Council\bills\DKA\3823DW10.DOCX"/>
    <w:docVar w:name="dvBillNumber" w:val="4602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E83EF8"/>
    <w:rsid w:val="00011869"/>
    <w:rsid w:val="00020FB1"/>
    <w:rsid w:val="000440F9"/>
    <w:rsid w:val="000D5B21"/>
    <w:rsid w:val="000E1785"/>
    <w:rsid w:val="000F40FA"/>
    <w:rsid w:val="001006CE"/>
    <w:rsid w:val="0010776B"/>
    <w:rsid w:val="00133E66"/>
    <w:rsid w:val="001435A3"/>
    <w:rsid w:val="00197F15"/>
    <w:rsid w:val="001D08F2"/>
    <w:rsid w:val="001D525B"/>
    <w:rsid w:val="001D7F4F"/>
    <w:rsid w:val="00205A4C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29F"/>
    <w:rsid w:val="00577C6C"/>
    <w:rsid w:val="005C2FE2"/>
    <w:rsid w:val="005E2BC9"/>
    <w:rsid w:val="00605102"/>
    <w:rsid w:val="006215AA"/>
    <w:rsid w:val="006913C9"/>
    <w:rsid w:val="0069470D"/>
    <w:rsid w:val="00734F00"/>
    <w:rsid w:val="0075349C"/>
    <w:rsid w:val="007A70AE"/>
    <w:rsid w:val="007B2415"/>
    <w:rsid w:val="008362E8"/>
    <w:rsid w:val="0086437B"/>
    <w:rsid w:val="008A1768"/>
    <w:rsid w:val="008F4429"/>
    <w:rsid w:val="00916AD7"/>
    <w:rsid w:val="0094021A"/>
    <w:rsid w:val="009C6A0B"/>
    <w:rsid w:val="009F0C77"/>
    <w:rsid w:val="009F4DD1"/>
    <w:rsid w:val="00A34450"/>
    <w:rsid w:val="00A41684"/>
    <w:rsid w:val="00A64E80"/>
    <w:rsid w:val="00A72BCD"/>
    <w:rsid w:val="00A741D9"/>
    <w:rsid w:val="00A833AB"/>
    <w:rsid w:val="00A92683"/>
    <w:rsid w:val="00A92720"/>
    <w:rsid w:val="00A9741D"/>
    <w:rsid w:val="00AD4B17"/>
    <w:rsid w:val="00B412D4"/>
    <w:rsid w:val="00BE3C22"/>
    <w:rsid w:val="00C0345E"/>
    <w:rsid w:val="00C06E9A"/>
    <w:rsid w:val="00C3483A"/>
    <w:rsid w:val="00C74E9D"/>
    <w:rsid w:val="00C82FD3"/>
    <w:rsid w:val="00C92819"/>
    <w:rsid w:val="00CC6B7B"/>
    <w:rsid w:val="00CD2089"/>
    <w:rsid w:val="00CE5B38"/>
    <w:rsid w:val="00D13926"/>
    <w:rsid w:val="00D21AD5"/>
    <w:rsid w:val="00D73A67"/>
    <w:rsid w:val="00D970A9"/>
    <w:rsid w:val="00DE1FCE"/>
    <w:rsid w:val="00DF3845"/>
    <w:rsid w:val="00E41911"/>
    <w:rsid w:val="00E64CC3"/>
    <w:rsid w:val="00E83EF8"/>
    <w:rsid w:val="00E92EEF"/>
    <w:rsid w:val="00EA75E8"/>
    <w:rsid w:val="00EF3C2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7D5123B-4C18-43D8-A356-249DFAA77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customStyle="1" w:styleId="up">
    <w:name w:val="up"/>
    <w:basedOn w:val="DefaultParagraphFont"/>
    <w:rsid w:val="000440F9"/>
  </w:style>
  <w:style w:type="character" w:styleId="Hyperlink">
    <w:name w:val="Hyperlink"/>
    <w:basedOn w:val="DefaultParagraphFont"/>
    <w:uiPriority w:val="99"/>
    <w:unhideWhenUsed/>
    <w:rsid w:val="00D139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2-23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23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602_2010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35443-AA71-4A28-93BC-6C1AAEBA6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646</Words>
  <Characters>3296</Characters>
  <Application>Microsoft Office Word</Application>
  <DocSecurity>0</DocSecurity>
  <Lines>111</Lines>
  <Paragraphs>38</Paragraphs>
  <ScaleCrop>false</ScaleCrop>
  <Company> </Company>
  <LinksUpToDate>false</LinksUpToDate>
  <CharactersWithSpaces>3926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4602: Health care - South Carolina Legislature Online</dc:title>
  <dc:subject/>
  <dc:creator>SharonPair</dc:creator>
  <cp:keywords/>
  <dc:description/>
  <cp:lastModifiedBy>N Cumfer</cp:lastModifiedBy>
  <cp:revision>8</cp:revision>
  <cp:lastPrinted>2010-01-14T15:38:00Z</cp:lastPrinted>
  <dcterms:created xsi:type="dcterms:W3CDTF">2010-02-23T17:34:00Z</dcterms:created>
  <dcterms:modified xsi:type="dcterms:W3CDTF">2014-11-24T16:26:00Z</dcterms:modified>
</cp:coreProperties>
</file>