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F49" w:rsidRDefault="00853F49" w:rsidP="00853F49">
      <w:pPr>
        <w:widowControl w:val="0"/>
        <w:jc w:val="center"/>
      </w:pPr>
      <w:bookmarkStart w:id="0" w:name="_GoBack"/>
      <w:bookmarkEnd w:id="0"/>
      <w:r w:rsidRPr="00853F49">
        <w:rPr>
          <w:b/>
        </w:rPr>
        <w:t>South Carolina General Assembly</w:t>
      </w:r>
    </w:p>
    <w:p w:rsidR="00853F49" w:rsidRDefault="00853F49" w:rsidP="00853F49">
      <w:pPr>
        <w:widowControl w:val="0"/>
        <w:jc w:val="center"/>
      </w:pPr>
      <w:r>
        <w:t>118th Session, 2009-2010</w:t>
      </w:r>
    </w:p>
    <w:p w:rsidR="00853F49" w:rsidRDefault="00853F49" w:rsidP="00853F49">
      <w:pPr>
        <w:widowControl w:val="0"/>
        <w:jc w:val="left"/>
      </w:pPr>
    </w:p>
    <w:p w:rsidR="00853F49" w:rsidRDefault="00853F49" w:rsidP="00853F49">
      <w:pPr>
        <w:widowControl w:val="0"/>
        <w:jc w:val="left"/>
        <w:rPr>
          <w:b/>
        </w:rPr>
      </w:pPr>
      <w:r w:rsidRPr="00853F49">
        <w:rPr>
          <w:b/>
        </w:rPr>
        <w:t>H. 4633</w:t>
      </w:r>
    </w:p>
    <w:p w:rsidR="00853F49" w:rsidRDefault="00853F49" w:rsidP="00853F49">
      <w:pPr>
        <w:widowControl w:val="0"/>
        <w:jc w:val="left"/>
        <w:rPr>
          <w:b/>
        </w:rPr>
      </w:pPr>
    </w:p>
    <w:p w:rsidR="00853F49" w:rsidRDefault="00853F49" w:rsidP="00853F49">
      <w:pPr>
        <w:widowControl w:val="0"/>
        <w:jc w:val="left"/>
      </w:pPr>
      <w:r w:rsidRPr="00853F49">
        <w:rPr>
          <w:b/>
        </w:rPr>
        <w:t>STATUS INFORMATION</w:t>
      </w:r>
    </w:p>
    <w:p w:rsidR="00853F49" w:rsidRDefault="00853F49" w:rsidP="00853F49">
      <w:pPr>
        <w:widowControl w:val="0"/>
        <w:jc w:val="left"/>
      </w:pPr>
    </w:p>
    <w:p w:rsidR="00853F49" w:rsidRDefault="00853F49" w:rsidP="00853F49">
      <w:pPr>
        <w:widowControl w:val="0"/>
        <w:jc w:val="left"/>
      </w:pPr>
      <w:r>
        <w:t>General Bill</w:t>
      </w:r>
    </w:p>
    <w:p w:rsidR="00853F49" w:rsidRDefault="00E24194" w:rsidP="00853F49">
      <w:pPr>
        <w:widowControl w:val="0"/>
        <w:jc w:val="left"/>
      </w:pPr>
      <w:r>
        <w:t>Sponsors: Reps. Sellers, Haley, Harrison, Gunn, Brady and J.E. Smith</w:t>
      </w:r>
    </w:p>
    <w:p w:rsidR="00853F49" w:rsidRDefault="00853F49" w:rsidP="00853F49">
      <w:pPr>
        <w:widowControl w:val="0"/>
        <w:jc w:val="left"/>
      </w:pPr>
      <w:r>
        <w:t>Document Path: l:\council\bills\agm\19873bh10.docx</w:t>
      </w:r>
    </w:p>
    <w:p w:rsidR="00853F49" w:rsidRDefault="00853F49" w:rsidP="00853F49">
      <w:pPr>
        <w:widowControl w:val="0"/>
        <w:jc w:val="left"/>
      </w:pPr>
    </w:p>
    <w:p w:rsidR="00853F49" w:rsidRDefault="00853F49" w:rsidP="00853F49">
      <w:pPr>
        <w:widowControl w:val="0"/>
        <w:jc w:val="left"/>
      </w:pPr>
      <w:r>
        <w:t>Introduced in the House on February 25, 2010</w:t>
      </w:r>
    </w:p>
    <w:p w:rsidR="00853F49" w:rsidRDefault="00853F49" w:rsidP="00853F49">
      <w:pPr>
        <w:widowControl w:val="0"/>
        <w:jc w:val="left"/>
      </w:pPr>
      <w:r>
        <w:t xml:space="preserve">Currently residing in the House Committee on </w:t>
      </w:r>
      <w:r w:rsidRPr="00853F49">
        <w:rPr>
          <w:b/>
        </w:rPr>
        <w:t>Labor, Commerce and Industry</w:t>
      </w:r>
    </w:p>
    <w:p w:rsidR="00853F49" w:rsidRDefault="00853F49" w:rsidP="00853F49">
      <w:pPr>
        <w:widowControl w:val="0"/>
        <w:jc w:val="left"/>
      </w:pPr>
    </w:p>
    <w:p w:rsidR="00853F49" w:rsidRDefault="00853F49" w:rsidP="00853F49">
      <w:pPr>
        <w:widowControl w:val="0"/>
        <w:jc w:val="left"/>
      </w:pPr>
      <w:r>
        <w:t xml:space="preserve">Summary: </w:t>
      </w:r>
      <w:r w:rsidR="00D332CE">
        <w:t>Motor Club Services Act</w:t>
      </w:r>
    </w:p>
    <w:p w:rsidR="00853F49" w:rsidRDefault="00853F49" w:rsidP="00853F49">
      <w:pPr>
        <w:widowControl w:val="0"/>
        <w:jc w:val="left"/>
      </w:pPr>
    </w:p>
    <w:p w:rsidR="00853F49" w:rsidRDefault="00853F49" w:rsidP="00853F49">
      <w:pPr>
        <w:widowControl w:val="0"/>
        <w:jc w:val="left"/>
      </w:pPr>
    </w:p>
    <w:p w:rsidR="00853F49" w:rsidRDefault="00853F49" w:rsidP="00853F49">
      <w:pPr>
        <w:widowControl w:val="0"/>
        <w:tabs>
          <w:tab w:val="center" w:pos="590"/>
          <w:tab w:val="center" w:pos="1440"/>
          <w:tab w:val="left" w:pos="1872"/>
          <w:tab w:val="left" w:pos="9187"/>
        </w:tabs>
        <w:jc w:val="left"/>
      </w:pPr>
      <w:r w:rsidRPr="00853F49">
        <w:rPr>
          <w:b/>
        </w:rPr>
        <w:t>HISTORY OF LEGISLATIVE ACTIONS</w:t>
      </w:r>
    </w:p>
    <w:p w:rsidR="00853F49" w:rsidRDefault="00853F49" w:rsidP="00853F49">
      <w:pPr>
        <w:widowControl w:val="0"/>
        <w:tabs>
          <w:tab w:val="center" w:pos="590"/>
          <w:tab w:val="center" w:pos="1440"/>
          <w:tab w:val="left" w:pos="1872"/>
          <w:tab w:val="left" w:pos="9187"/>
        </w:tabs>
        <w:jc w:val="left"/>
      </w:pPr>
    </w:p>
    <w:p w:rsidR="00853F49" w:rsidRPr="00853F49" w:rsidRDefault="00853F49" w:rsidP="00853F49">
      <w:pPr>
        <w:widowControl w:val="0"/>
        <w:tabs>
          <w:tab w:val="center" w:pos="590"/>
          <w:tab w:val="center" w:pos="1440"/>
          <w:tab w:val="left" w:pos="1872"/>
          <w:tab w:val="left" w:pos="9187"/>
        </w:tabs>
        <w:jc w:val="left"/>
      </w:pPr>
      <w:r w:rsidRPr="00853F49">
        <w:rPr>
          <w:u w:val="single"/>
        </w:rPr>
        <w:tab/>
        <w:t>Date</w:t>
      </w:r>
      <w:r w:rsidRPr="00853F49">
        <w:rPr>
          <w:u w:val="single"/>
        </w:rPr>
        <w:tab/>
        <w:t>Body</w:t>
      </w:r>
      <w:r w:rsidRPr="00853F49">
        <w:rPr>
          <w:u w:val="single"/>
        </w:rPr>
        <w:tab/>
        <w:t>Action Description with journal page number</w:t>
      </w:r>
      <w:r w:rsidRPr="00853F49">
        <w:rPr>
          <w:u w:val="single"/>
        </w:rPr>
        <w:tab/>
      </w:r>
    </w:p>
    <w:p w:rsidR="00E24194" w:rsidRDefault="00E24194" w:rsidP="00E24194">
      <w:pPr>
        <w:widowControl w:val="0"/>
        <w:tabs>
          <w:tab w:val="right" w:pos="1008"/>
          <w:tab w:val="left" w:pos="1152"/>
          <w:tab w:val="left" w:pos="1872"/>
          <w:tab w:val="left" w:pos="9187"/>
        </w:tabs>
        <w:ind w:left="2088" w:hanging="2088"/>
        <w:jc w:val="left"/>
      </w:pPr>
      <w:r>
        <w:tab/>
        <w:t>2/25/2010</w:t>
      </w:r>
      <w:r>
        <w:tab/>
        <w:t>House</w:t>
      </w:r>
      <w:r>
        <w:tab/>
      </w:r>
      <w:r w:rsidRPr="00CE0FD1">
        <w:t xml:space="preserve">Introduced and read first time </w:t>
      </w:r>
      <w:hyperlink r:id="rId7" w:history="1">
        <w:r w:rsidRPr="006D530D">
          <w:rPr>
            <w:rStyle w:val="Hyperlink"/>
          </w:rPr>
          <w:t>HJ</w:t>
        </w:r>
      </w:hyperlink>
      <w:r>
        <w:noBreakHyphen/>
      </w:r>
      <w:r w:rsidRPr="00CE0FD1">
        <w:t>47</w:t>
      </w:r>
    </w:p>
    <w:p w:rsidR="00E24194" w:rsidRDefault="00E24194" w:rsidP="00E24194">
      <w:pPr>
        <w:widowControl w:val="0"/>
        <w:tabs>
          <w:tab w:val="right" w:pos="1008"/>
          <w:tab w:val="left" w:pos="1152"/>
          <w:tab w:val="left" w:pos="1872"/>
          <w:tab w:val="left" w:pos="9187"/>
        </w:tabs>
        <w:ind w:left="2088" w:hanging="2088"/>
        <w:jc w:val="left"/>
      </w:pPr>
      <w:r>
        <w:tab/>
        <w:t>2/25/2010</w:t>
      </w:r>
      <w:r>
        <w:tab/>
        <w:t>House</w:t>
      </w:r>
      <w:r>
        <w:tab/>
      </w:r>
      <w:r w:rsidRPr="00CE0FD1">
        <w:t>Referred to C</w:t>
      </w:r>
      <w:r>
        <w:t xml:space="preserve">ommittee on </w:t>
      </w:r>
      <w:r w:rsidRPr="00CE0FD1">
        <w:rPr>
          <w:b/>
        </w:rPr>
        <w:t>Labor, Commerce and Industry</w:t>
      </w:r>
      <w:r w:rsidRPr="00CE0FD1">
        <w:t xml:space="preserve"> </w:t>
      </w:r>
      <w:hyperlink r:id="rId8" w:history="1">
        <w:r w:rsidRPr="006D530D">
          <w:rPr>
            <w:rStyle w:val="Hyperlink"/>
          </w:rPr>
          <w:t>HJ</w:t>
        </w:r>
      </w:hyperlink>
      <w:r>
        <w:noBreakHyphen/>
      </w:r>
      <w:r w:rsidRPr="00CE0FD1">
        <w:t>47</w:t>
      </w:r>
    </w:p>
    <w:p w:rsidR="00E24194" w:rsidRDefault="00E24194" w:rsidP="00E24194">
      <w:pPr>
        <w:widowControl w:val="0"/>
        <w:tabs>
          <w:tab w:val="right" w:pos="1008"/>
          <w:tab w:val="left" w:pos="1152"/>
          <w:tab w:val="left" w:pos="1872"/>
          <w:tab w:val="left" w:pos="9187"/>
        </w:tabs>
        <w:ind w:left="2088" w:hanging="2088"/>
        <w:jc w:val="left"/>
      </w:pPr>
      <w:r>
        <w:tab/>
        <w:t>3/3/2010</w:t>
      </w:r>
      <w:r>
        <w:tab/>
        <w:t>House</w:t>
      </w:r>
      <w:r>
        <w:tab/>
      </w:r>
      <w:r w:rsidRPr="00CE0FD1">
        <w:t>Member(s) reques</w:t>
      </w:r>
      <w:r>
        <w:t xml:space="preserve">t name added as sponsor: Haley, </w:t>
      </w:r>
      <w:r w:rsidRPr="00CE0FD1">
        <w:t>Harrison, Gunn, Brady, J.E.Smith</w:t>
      </w:r>
    </w:p>
    <w:p w:rsidR="00E24194" w:rsidRDefault="00E24194" w:rsidP="00E24194">
      <w:pPr>
        <w:widowControl w:val="0"/>
        <w:tabs>
          <w:tab w:val="right" w:pos="1008"/>
          <w:tab w:val="left" w:pos="1152"/>
          <w:tab w:val="left" w:pos="1872"/>
          <w:tab w:val="left" w:pos="9187"/>
        </w:tabs>
        <w:ind w:left="2088" w:hanging="2088"/>
        <w:jc w:val="left"/>
      </w:pPr>
    </w:p>
    <w:p w:rsidR="00853F49" w:rsidRPr="00853F49" w:rsidRDefault="00853F49" w:rsidP="00853F49">
      <w:pPr>
        <w:widowControl w:val="0"/>
        <w:tabs>
          <w:tab w:val="right" w:pos="1008"/>
          <w:tab w:val="left" w:pos="1152"/>
          <w:tab w:val="left" w:pos="1872"/>
          <w:tab w:val="left" w:pos="9187"/>
        </w:tabs>
        <w:ind w:left="2088" w:hanging="2088"/>
        <w:jc w:val="left"/>
      </w:pPr>
    </w:p>
    <w:p w:rsidR="00853F49" w:rsidRDefault="00853F49" w:rsidP="00853F49">
      <w:pPr>
        <w:widowControl w:val="0"/>
        <w:jc w:val="left"/>
      </w:pPr>
      <w:r w:rsidRPr="00853F49">
        <w:rPr>
          <w:b/>
        </w:rPr>
        <w:t>VERSIONS OF THIS BILL</w:t>
      </w:r>
    </w:p>
    <w:p w:rsidR="00853F49" w:rsidRDefault="00853F49" w:rsidP="00853F49">
      <w:pPr>
        <w:widowControl w:val="0"/>
        <w:jc w:val="left"/>
      </w:pPr>
    </w:p>
    <w:p w:rsidR="00853F49" w:rsidRDefault="0038332F" w:rsidP="00853F49">
      <w:pPr>
        <w:widowControl w:val="0"/>
        <w:jc w:val="left"/>
      </w:pPr>
      <w:hyperlink r:id="rId9" w:history="1">
        <w:r w:rsidR="00853F49">
          <w:rPr>
            <w:rStyle w:val="Hyperlink"/>
          </w:rPr>
          <w:t>2/25/2010</w:t>
        </w:r>
      </w:hyperlink>
    </w:p>
    <w:p w:rsidR="00853F49" w:rsidRDefault="00853F49" w:rsidP="00853F49"/>
    <w:p w:rsidR="00853F49" w:rsidRDefault="00853F49" w:rsidP="00853F49">
      <w:pPr>
        <w:sectPr w:rsidR="00853F49" w:rsidSect="00853F49">
          <w:pgSz w:w="12240" w:h="15840" w:code="1"/>
          <w:pgMar w:top="1080" w:right="1440" w:bottom="1080" w:left="1440" w:header="720" w:footer="720" w:gutter="0"/>
          <w:cols w:space="720"/>
          <w:noEndnote/>
          <w:docGrid w:linePitch="360"/>
        </w:sectPr>
      </w:pPr>
    </w:p>
    <w:p w:rsidR="008E6420" w:rsidRDefault="008E6420" w:rsidP="008E6420">
      <w:pPr>
        <w:pStyle w:val="BillDots"/>
      </w:pPr>
    </w:p>
    <w:p w:rsidR="008E6420" w:rsidRDefault="008E6420" w:rsidP="008E6420">
      <w:pPr>
        <w:pStyle w:val="Numbersforbills"/>
      </w:pPr>
    </w:p>
    <w:p w:rsidR="008E6420" w:rsidRDefault="008E6420" w:rsidP="008E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420" w:rsidRDefault="008E6420" w:rsidP="008E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420" w:rsidRDefault="008E6420" w:rsidP="008E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420" w:rsidRDefault="008E6420" w:rsidP="008E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420" w:rsidRDefault="008E6420" w:rsidP="008E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29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AEF" w:rsidRDefault="00A50AEF" w:rsidP="00DE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39</w:t>
      </w:r>
      <w:r>
        <w:noBreakHyphen/>
        <w:t>61</w:t>
      </w:r>
      <w:r>
        <w:noBreakHyphen/>
        <w:t>20, CODE OF LAWS OF SOUTH CAROLINA, 1976, RELATING TO DEFINITIONS OF THE MOTOR CLUB SERVICES ACT, SO AS TO EXCLUDE SERVICES FROM A TELEMATICS SYSTEM FROM THE DEFINITION OF “MOTOR CLUB SERVICE”, AND TO DEFINE THE TERM “TELEMATICS SYSTEM”.</w:t>
      </w:r>
    </w:p>
    <w:p w:rsidR="00C52976"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2976"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2976"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76"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0AEF">
        <w:t>Section 39</w:t>
      </w:r>
      <w:r w:rsidR="00A50AEF">
        <w:noBreakHyphen/>
        <w:t>61</w:t>
      </w:r>
      <w:r w:rsidR="00A50AEF">
        <w:noBreakHyphen/>
        <w:t>20 of the 1976 Code, as added by Act 155 of 1987, is amended to read:</w:t>
      </w:r>
    </w:p>
    <w:p w:rsidR="00A50AEF" w:rsidRDefault="00A50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noBreakHyphen/>
        <w:t>61</w:t>
      </w:r>
      <w:r>
        <w:noBreakHyphen/>
        <w:t>20.</w:t>
      </w:r>
      <w:r>
        <w:tab/>
      </w:r>
      <w:r w:rsidRPr="00374B37">
        <w:t xml:space="preserve">As used in this chapter: </w:t>
      </w: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B37">
        <w:t>(a)</w:t>
      </w:r>
      <w:r>
        <w:tab/>
      </w:r>
      <w:r w:rsidRPr="00A50AEF">
        <w:t>‘</w:t>
      </w:r>
      <w:r w:rsidRPr="00374B37">
        <w:t>Administrator</w:t>
      </w:r>
      <w:r w:rsidRPr="00A50AEF">
        <w:t>’</w:t>
      </w:r>
      <w:r w:rsidRPr="00374B37">
        <w:t xml:space="preserve"> means the Administrator of the Department of Consumer Affairs. </w:t>
      </w: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B37">
        <w:t>(b)</w:t>
      </w:r>
      <w:r>
        <w:tab/>
      </w:r>
      <w:r w:rsidRPr="00A50AEF">
        <w:t>‘</w:t>
      </w:r>
      <w:r w:rsidRPr="00374B37">
        <w:t>Club</w:t>
      </w:r>
      <w:r w:rsidRPr="00A50AEF">
        <w:t>’</w:t>
      </w:r>
      <w:r w:rsidRPr="00374B37">
        <w:t xml:space="preserve"> means any person presently or hereafter engaged in selling, furnishing, or making available to members, either as principal or agent, motor club services. </w:t>
      </w: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B37">
        <w:t>(c)</w:t>
      </w:r>
      <w:r>
        <w:tab/>
      </w:r>
      <w:r w:rsidRPr="00A50AEF">
        <w:t>‘</w:t>
      </w:r>
      <w:r w:rsidRPr="00374B37">
        <w:t>Club representative</w:t>
      </w:r>
      <w:r w:rsidRPr="00A50AEF">
        <w:t>’</w:t>
      </w:r>
      <w:r w:rsidRPr="00374B37">
        <w:t xml:space="preserve"> means any individual in this State designated by the club who acts or aids in any manner in the solicitation, negotiation, or renewal of service contracts.  This definition does not include any individual performing only work of a clerical nature in the office of a club or providing an application to a potential club member. </w:t>
      </w: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B37">
        <w:t>(d)</w:t>
      </w:r>
      <w:r>
        <w:tab/>
      </w:r>
      <w:r w:rsidRPr="00A50AEF">
        <w:t>‘</w:t>
      </w:r>
      <w:r w:rsidRPr="00374B37">
        <w:t>Insurance service</w:t>
      </w:r>
      <w:r w:rsidRPr="00A50AEF">
        <w:t>’</w:t>
      </w:r>
      <w:r w:rsidRPr="00374B37">
        <w:t xml:space="preserve"> means any act by a club to sell or furnish to a member insurance benefits, including, but not limited to, accidental injury and death benefits when the insurance is issued only by an insurance company duly authorized to do business in this State. </w:t>
      </w: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B37">
        <w:t>(e)</w:t>
      </w:r>
      <w:r>
        <w:tab/>
      </w:r>
      <w:r w:rsidRPr="00A50AEF">
        <w:t>‘</w:t>
      </w:r>
      <w:r w:rsidRPr="00374B37">
        <w:t>Motor club service</w:t>
      </w:r>
      <w:r w:rsidRPr="00A50AEF">
        <w:t>’</w:t>
      </w:r>
      <w:r w:rsidRPr="00374B37">
        <w:t xml:space="preserve"> means the rendering, furnishing, or procuring of, or reimbursement for, any of the following:  towing </w:t>
      </w:r>
      <w:r w:rsidRPr="00374B37">
        <w:lastRenderedPageBreak/>
        <w:t>service, bail and arrest bond service, emergency road service, claim adjustment service, legal service, theft service, map service, emergency travel expense service, community traffic safety service, license service, merchandise and discount service, travel, touring, and travel information service, guaranteed hotel/motel rates service, new car pricing service, financial service, check cashing service, personal property registration service, credit card service,</w:t>
      </w:r>
      <w:r>
        <w:t xml:space="preserve"> </w:t>
      </w:r>
      <w:r>
        <w:rPr>
          <w:u w:val="single"/>
        </w:rPr>
        <w:t>and</w:t>
      </w:r>
      <w:r w:rsidRPr="00374B37">
        <w:t xml:space="preserve"> insurance service, </w:t>
      </w:r>
      <w:r>
        <w:rPr>
          <w:u w:val="single"/>
        </w:rPr>
        <w:t>but does not include supplying services through a telematics system</w:t>
      </w:r>
      <w:r>
        <w:t xml:space="preserve"> </w:t>
      </w:r>
      <w:r w:rsidRPr="00374B37">
        <w:t xml:space="preserve">and buying and selling service to any member of the club. </w:t>
      </w:r>
    </w:p>
    <w:p w:rsidR="00A50AEF"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4B37">
        <w:t>(f)</w:t>
      </w:r>
      <w:r>
        <w:tab/>
      </w:r>
      <w:r w:rsidRPr="00A50AEF">
        <w:t>‘</w:t>
      </w:r>
      <w:r w:rsidRPr="00374B37">
        <w:t>Service contract</w:t>
      </w:r>
      <w:r w:rsidRPr="00A50AEF">
        <w:t>’</w:t>
      </w:r>
      <w:r w:rsidRPr="00374B37">
        <w:t xml:space="preserve"> means any written agreement whereby any club, for a consideration, promises to render, furnish, or procure for any member a motor club service.</w:t>
      </w:r>
    </w:p>
    <w:p w:rsidR="00A50AEF"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rsidRPr="00A50AEF">
        <w:tab/>
      </w:r>
      <w:r w:rsidRPr="00A50AEF">
        <w:rPr>
          <w:u w:val="single"/>
        </w:rPr>
        <w:t>‘</w:t>
      </w:r>
      <w:r>
        <w:rPr>
          <w:u w:val="single"/>
        </w:rPr>
        <w:t>Telematics system</w:t>
      </w:r>
      <w:r w:rsidRPr="00A50AEF">
        <w:rPr>
          <w:u w:val="single"/>
        </w:rPr>
        <w:t>’</w:t>
      </w:r>
      <w:r>
        <w:rPr>
          <w:u w:val="single"/>
        </w:rPr>
        <w:t xml:space="preserve"> means vehicle equipment that employs global positioning systems and wireless communications systems to collect and deliver information or services to and from a motor vehicle.</w:t>
      </w:r>
      <w:r>
        <w:t>”</w:t>
      </w:r>
    </w:p>
    <w:p w:rsidR="00C52976"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0AEF">
        <w:t>2</w:t>
      </w:r>
      <w:r>
        <w:t>.</w:t>
      </w:r>
      <w:r>
        <w:tab/>
        <w:t>This act takes effect upon approval by the Governor.</w:t>
      </w:r>
    </w:p>
    <w:p w:rsidR="00DE29F8" w:rsidRDefault="00A50A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9F8" w:rsidRDefault="00DE29F8" w:rsidP="00853F49">
      <w:pPr>
        <w:suppressAutoHyphens/>
      </w:pPr>
    </w:p>
    <w:sectPr w:rsidR="00DE29F8" w:rsidSect="00853F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976" w:rsidRDefault="00C52976" w:rsidP="009F0C77">
      <w:r>
        <w:separator/>
      </w:r>
    </w:p>
  </w:endnote>
  <w:endnote w:type="continuationSeparator" w:id="0">
    <w:p w:rsidR="00C52976" w:rsidRDefault="00C529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6C8C02-B430-4C1C-9B9F-0D6BE3B10C37}"/>
    <w:embedBold r:id="rId2" w:fontKey="{09391D51-1316-41DE-B712-D942512E792B}"/>
  </w:font>
  <w:font w:name="Calibri">
    <w:panose1 w:val="020F0502020204030204"/>
    <w:charset w:val="00"/>
    <w:family w:val="swiss"/>
    <w:pitch w:val="variable"/>
    <w:sig w:usb0="E10002FF" w:usb1="4000ACFF" w:usb2="00000009" w:usb3="00000000" w:csb0="0000019F" w:csb1="00000000"/>
    <w:embedRegular r:id="rId3" w:fontKey="{533D7887-7D03-4EE2-AB4F-31EF7BF106C7}"/>
  </w:font>
  <w:font w:name="Cambria">
    <w:panose1 w:val="02040503050406030204"/>
    <w:charset w:val="00"/>
    <w:family w:val="roman"/>
    <w:pitch w:val="variable"/>
    <w:sig w:usb0="E00002FF" w:usb1="400004FF" w:usb2="00000000" w:usb3="00000000" w:csb0="0000019F" w:csb1="00000000"/>
    <w:embedRegular r:id="rId4" w:fontKey="{04F61E14-97FC-4DB8-A2A0-652406E111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F49" w:rsidRPr="00DE29F8" w:rsidRDefault="00853F49" w:rsidP="00DE29F8">
    <w:pPr>
      <w:pStyle w:val="Footer"/>
      <w:tabs>
        <w:tab w:val="clear" w:pos="4680"/>
        <w:tab w:val="clear" w:pos="9360"/>
        <w:tab w:val="center" w:pos="2995"/>
      </w:tabs>
      <w:spacing w:before="120"/>
    </w:pPr>
    <w:r>
      <w:t>[4633]</w:t>
    </w:r>
    <w:r>
      <w:tab/>
    </w:r>
    <w:r w:rsidR="0038332F">
      <w:fldChar w:fldCharType="begin"/>
    </w:r>
    <w:r w:rsidR="0038332F">
      <w:instrText xml:space="preserve"> PAGE  \* MERGEFORMAT </w:instrText>
    </w:r>
    <w:r w:rsidR="0038332F">
      <w:fldChar w:fldCharType="separate"/>
    </w:r>
    <w:r w:rsidR="0038332F">
      <w:rPr>
        <w:noProof/>
      </w:rPr>
      <w:t>1</w:t>
    </w:r>
    <w:r w:rsidR="003833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976" w:rsidRDefault="00C52976" w:rsidP="009F0C77">
      <w:r>
        <w:separator/>
      </w:r>
    </w:p>
  </w:footnote>
  <w:footnote w:type="continuationSeparator" w:id="0">
    <w:p w:rsidR="00C52976" w:rsidRDefault="00C529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73BH10"/>
    <w:docVar w:name="CoverBillType" w:val="b"/>
    <w:docVar w:name="docpath" w:val="L:\Council\bills\AGM\19873BH10.DOCX"/>
    <w:docVar w:name="dvBillNumber" w:val="4633"/>
    <w:docVar w:name="dvBillNumberPrefix" w:val="H. "/>
    <w:docVar w:name="dvOriginalBody" w:val="House"/>
    <w:docVar w:name="dvSteno" w:val="AGM"/>
    <w:docVar w:name="NameofBody" w:val="h"/>
    <w:docVar w:name="vgroup2" w:val="Council"/>
  </w:docVars>
  <w:rsids>
    <w:rsidRoot w:val="00D01E7F"/>
    <w:rsid w:val="00011869"/>
    <w:rsid w:val="000A67D5"/>
    <w:rsid w:val="000E1785"/>
    <w:rsid w:val="000F40FA"/>
    <w:rsid w:val="000F68AE"/>
    <w:rsid w:val="0010776B"/>
    <w:rsid w:val="00133E66"/>
    <w:rsid w:val="001435A3"/>
    <w:rsid w:val="00196854"/>
    <w:rsid w:val="001C78A0"/>
    <w:rsid w:val="001D08F2"/>
    <w:rsid w:val="001D525B"/>
    <w:rsid w:val="001D7F4F"/>
    <w:rsid w:val="002321B6"/>
    <w:rsid w:val="00250967"/>
    <w:rsid w:val="002543C8"/>
    <w:rsid w:val="00284AAE"/>
    <w:rsid w:val="002E5912"/>
    <w:rsid w:val="00325348"/>
    <w:rsid w:val="0032732C"/>
    <w:rsid w:val="00336AD0"/>
    <w:rsid w:val="0037079A"/>
    <w:rsid w:val="0038332F"/>
    <w:rsid w:val="003D01E8"/>
    <w:rsid w:val="003E5288"/>
    <w:rsid w:val="003F6D79"/>
    <w:rsid w:val="0041760A"/>
    <w:rsid w:val="00417C01"/>
    <w:rsid w:val="00435782"/>
    <w:rsid w:val="004809EE"/>
    <w:rsid w:val="004E7D54"/>
    <w:rsid w:val="005123E5"/>
    <w:rsid w:val="005273C6"/>
    <w:rsid w:val="00530A69"/>
    <w:rsid w:val="00545593"/>
    <w:rsid w:val="00577C6C"/>
    <w:rsid w:val="0058528A"/>
    <w:rsid w:val="005C2FE2"/>
    <w:rsid w:val="005E2BC9"/>
    <w:rsid w:val="00605102"/>
    <w:rsid w:val="006215AA"/>
    <w:rsid w:val="006913C9"/>
    <w:rsid w:val="0069470D"/>
    <w:rsid w:val="006D530D"/>
    <w:rsid w:val="00734F00"/>
    <w:rsid w:val="007A70AE"/>
    <w:rsid w:val="008362E8"/>
    <w:rsid w:val="00853F49"/>
    <w:rsid w:val="008A1768"/>
    <w:rsid w:val="008C2DB9"/>
    <w:rsid w:val="008E6420"/>
    <w:rsid w:val="008F4429"/>
    <w:rsid w:val="00934086"/>
    <w:rsid w:val="0094021A"/>
    <w:rsid w:val="009C6A0B"/>
    <w:rsid w:val="009F0C77"/>
    <w:rsid w:val="009F4DD1"/>
    <w:rsid w:val="00A41684"/>
    <w:rsid w:val="00A50AEF"/>
    <w:rsid w:val="00A64E80"/>
    <w:rsid w:val="00A72BCD"/>
    <w:rsid w:val="00A741D9"/>
    <w:rsid w:val="00A833AB"/>
    <w:rsid w:val="00A9741D"/>
    <w:rsid w:val="00AD4B17"/>
    <w:rsid w:val="00B412D4"/>
    <w:rsid w:val="00B50DB2"/>
    <w:rsid w:val="00BE3C22"/>
    <w:rsid w:val="00C0345E"/>
    <w:rsid w:val="00C3483A"/>
    <w:rsid w:val="00C52976"/>
    <w:rsid w:val="00C74E9D"/>
    <w:rsid w:val="00C82FD3"/>
    <w:rsid w:val="00C92819"/>
    <w:rsid w:val="00CB4AE2"/>
    <w:rsid w:val="00CC6B7B"/>
    <w:rsid w:val="00CD2089"/>
    <w:rsid w:val="00D01E7F"/>
    <w:rsid w:val="00D332CE"/>
    <w:rsid w:val="00D73A67"/>
    <w:rsid w:val="00D970A9"/>
    <w:rsid w:val="00DC2C47"/>
    <w:rsid w:val="00DE29F8"/>
    <w:rsid w:val="00DF3845"/>
    <w:rsid w:val="00E24194"/>
    <w:rsid w:val="00E41911"/>
    <w:rsid w:val="00E92EEF"/>
    <w:rsid w:val="00EC4BB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FD1804-6FBA-4937-9009-40E5CDCA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53F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5-10.docx" TargetMode="External"/><Relationship Id="rId3" Type="http://schemas.openxmlformats.org/officeDocument/2006/relationships/settings" Target="settings.xml"/><Relationship Id="rId7" Type="http://schemas.openxmlformats.org/officeDocument/2006/relationships/hyperlink" Target="file:///h:\HJ%20Archive\2010\02-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33_201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32243-BDD2-4A27-BA49-82DB73FC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491</Words>
  <Characters>2754</Characters>
  <Application>Microsoft Office Word</Application>
  <DocSecurity>0</DocSecurity>
  <Lines>93</Lines>
  <Paragraphs>31</Paragraphs>
  <ScaleCrop>false</ScaleCrop>
  <Company> </Company>
  <LinksUpToDate>false</LinksUpToDate>
  <CharactersWithSpaces>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4633: Motor Club Services Act - South Carolina Legislature Online</dc:title>
  <dc:subject/>
  <dc:creator>AngieMorgan</dc:creator>
  <cp:keywords/>
  <dc:description/>
  <cp:lastModifiedBy>N Cumfer</cp:lastModifiedBy>
  <cp:revision>8</cp:revision>
  <dcterms:created xsi:type="dcterms:W3CDTF">2010-02-25T16:53:00Z</dcterms:created>
  <dcterms:modified xsi:type="dcterms:W3CDTF">2014-11-24T16:27:00Z</dcterms:modified>
</cp:coreProperties>
</file>