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2D" w:rsidRDefault="00D54E2D" w:rsidP="00D54E2D">
      <w:pPr>
        <w:widowControl w:val="0"/>
        <w:jc w:val="center"/>
      </w:pPr>
      <w:bookmarkStart w:id="0" w:name="_GoBack"/>
      <w:bookmarkEnd w:id="0"/>
      <w:r w:rsidRPr="00D54E2D">
        <w:rPr>
          <w:b/>
        </w:rPr>
        <w:t>South Carolina General Assembly</w:t>
      </w:r>
    </w:p>
    <w:p w:rsidR="00D54E2D" w:rsidRDefault="00D54E2D" w:rsidP="00D54E2D">
      <w:pPr>
        <w:widowControl w:val="0"/>
        <w:jc w:val="center"/>
      </w:pPr>
      <w:r>
        <w:t>118th Session, 2009-2010</w:t>
      </w:r>
    </w:p>
    <w:p w:rsidR="00D54E2D" w:rsidRDefault="00D54E2D" w:rsidP="00D54E2D">
      <w:pPr>
        <w:widowControl w:val="0"/>
        <w:jc w:val="left"/>
      </w:pPr>
    </w:p>
    <w:p w:rsidR="00D54E2D" w:rsidRDefault="00D54E2D" w:rsidP="00D54E2D">
      <w:pPr>
        <w:widowControl w:val="0"/>
        <w:jc w:val="left"/>
        <w:rPr>
          <w:b/>
        </w:rPr>
      </w:pPr>
      <w:r w:rsidRPr="00D54E2D">
        <w:rPr>
          <w:b/>
        </w:rPr>
        <w:t>H. 4645</w:t>
      </w:r>
    </w:p>
    <w:p w:rsidR="00D54E2D" w:rsidRDefault="00D54E2D" w:rsidP="00D54E2D">
      <w:pPr>
        <w:widowControl w:val="0"/>
        <w:jc w:val="left"/>
        <w:rPr>
          <w:b/>
        </w:rPr>
      </w:pPr>
    </w:p>
    <w:p w:rsidR="00D54E2D" w:rsidRDefault="00D54E2D" w:rsidP="00D54E2D">
      <w:pPr>
        <w:widowControl w:val="0"/>
        <w:jc w:val="left"/>
      </w:pPr>
      <w:r w:rsidRPr="00D54E2D">
        <w:rPr>
          <w:b/>
        </w:rPr>
        <w:t>STATUS INFORMATION</w:t>
      </w:r>
    </w:p>
    <w:p w:rsidR="00D54E2D" w:rsidRDefault="00D54E2D" w:rsidP="00D54E2D">
      <w:pPr>
        <w:widowControl w:val="0"/>
        <w:jc w:val="left"/>
      </w:pPr>
    </w:p>
    <w:p w:rsidR="00D54E2D" w:rsidRDefault="00D54E2D" w:rsidP="00D54E2D">
      <w:pPr>
        <w:widowControl w:val="0"/>
        <w:jc w:val="left"/>
      </w:pPr>
      <w:r>
        <w:t>Concurrent Resolution</w:t>
      </w:r>
    </w:p>
    <w:p w:rsidR="00D54E2D" w:rsidRDefault="00D54E2D" w:rsidP="00D54E2D">
      <w:pPr>
        <w:widowControl w:val="0"/>
        <w:jc w:val="left"/>
      </w:pPr>
      <w:r>
        <w:t>Sponsors: Rep. G.A. Brown</w:t>
      </w:r>
    </w:p>
    <w:p w:rsidR="00D54E2D" w:rsidRDefault="00D54E2D" w:rsidP="00D54E2D">
      <w:pPr>
        <w:widowControl w:val="0"/>
        <w:jc w:val="left"/>
      </w:pPr>
      <w:r>
        <w:t>Document Path: l:\council\bills\rm\1108ab10.docx</w:t>
      </w:r>
    </w:p>
    <w:p w:rsidR="00D54E2D" w:rsidRDefault="00D54E2D" w:rsidP="00D54E2D">
      <w:pPr>
        <w:widowControl w:val="0"/>
        <w:jc w:val="left"/>
      </w:pPr>
    </w:p>
    <w:p w:rsidR="001C0625" w:rsidRDefault="001C0625" w:rsidP="00D54E2D">
      <w:pPr>
        <w:widowControl w:val="0"/>
        <w:jc w:val="left"/>
      </w:pPr>
      <w:r>
        <w:t>Introduced in the House on March 2, 2010</w:t>
      </w:r>
    </w:p>
    <w:p w:rsidR="001C0625" w:rsidRDefault="001C0625" w:rsidP="00D54E2D">
      <w:pPr>
        <w:widowControl w:val="0"/>
        <w:jc w:val="left"/>
      </w:pPr>
      <w:r>
        <w:t>Introduced in the Senate on March 3, 2010</w:t>
      </w:r>
    </w:p>
    <w:p w:rsidR="001C0625" w:rsidRDefault="001C0625" w:rsidP="00D54E2D">
      <w:pPr>
        <w:widowControl w:val="0"/>
        <w:jc w:val="left"/>
      </w:pPr>
      <w:r>
        <w:t>Adopted by the General Assembly on March 3, 2010</w:t>
      </w:r>
    </w:p>
    <w:p w:rsidR="001C0625" w:rsidRDefault="001C0625" w:rsidP="00D54E2D">
      <w:pPr>
        <w:widowControl w:val="0"/>
        <w:jc w:val="left"/>
      </w:pPr>
    </w:p>
    <w:p w:rsidR="00D54E2D" w:rsidRDefault="00D54E2D" w:rsidP="00D54E2D">
      <w:pPr>
        <w:widowControl w:val="0"/>
        <w:jc w:val="left"/>
      </w:pPr>
      <w:r>
        <w:t xml:space="preserve">Summary: </w:t>
      </w:r>
      <w:r w:rsidR="00B862FF">
        <w:t>Fair H. Smith</w:t>
      </w:r>
    </w:p>
    <w:p w:rsidR="00D54E2D" w:rsidRDefault="00D54E2D" w:rsidP="00D54E2D">
      <w:pPr>
        <w:widowControl w:val="0"/>
        <w:jc w:val="left"/>
      </w:pPr>
    </w:p>
    <w:p w:rsidR="00D54E2D" w:rsidRDefault="00D54E2D" w:rsidP="00D54E2D">
      <w:pPr>
        <w:widowControl w:val="0"/>
        <w:jc w:val="left"/>
      </w:pPr>
    </w:p>
    <w:p w:rsidR="00D54E2D" w:rsidRDefault="00D54E2D" w:rsidP="00D54E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E2D">
        <w:rPr>
          <w:b/>
        </w:rPr>
        <w:t>HISTORY OF LEGISLATIVE ACTIONS</w:t>
      </w:r>
    </w:p>
    <w:p w:rsidR="00D54E2D" w:rsidRDefault="00D54E2D" w:rsidP="00D54E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4E2D" w:rsidRPr="00D54E2D" w:rsidRDefault="00D54E2D" w:rsidP="00D54E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E2D">
        <w:rPr>
          <w:u w:val="single"/>
        </w:rPr>
        <w:tab/>
        <w:t>Date</w:t>
      </w:r>
      <w:r w:rsidRPr="00D54E2D">
        <w:rPr>
          <w:u w:val="single"/>
        </w:rPr>
        <w:tab/>
        <w:t>Body</w:t>
      </w:r>
      <w:r w:rsidRPr="00D54E2D">
        <w:rPr>
          <w:u w:val="single"/>
        </w:rPr>
        <w:tab/>
        <w:t>Action Description with journal page number</w:t>
      </w:r>
      <w:r w:rsidRPr="00D54E2D">
        <w:rPr>
          <w:u w:val="single"/>
        </w:rPr>
        <w:tab/>
      </w:r>
    </w:p>
    <w:p w:rsidR="0071104D" w:rsidRDefault="0071104D" w:rsidP="00711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536E21">
        <w:t xml:space="preserve">Introduced, adopted, sent to Senate </w:t>
      </w:r>
      <w:hyperlink r:id="rId7" w:history="1">
        <w:r w:rsidRPr="00C40EAE">
          <w:rPr>
            <w:rStyle w:val="Hyperlink"/>
          </w:rPr>
          <w:t>HJ</w:t>
        </w:r>
      </w:hyperlink>
      <w:r>
        <w:noBreakHyphen/>
      </w:r>
      <w:r w:rsidRPr="00536E21">
        <w:t>5</w:t>
      </w:r>
    </w:p>
    <w:p w:rsidR="0071104D" w:rsidRDefault="0071104D" w:rsidP="00711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Senate</w:t>
      </w:r>
      <w:r>
        <w:tab/>
      </w:r>
      <w:r w:rsidRPr="00536E21">
        <w:t xml:space="preserve">Introduced, adopted, returned with concurrence </w:t>
      </w:r>
      <w:hyperlink r:id="rId8" w:history="1">
        <w:r w:rsidRPr="00C40EAE">
          <w:rPr>
            <w:rStyle w:val="Hyperlink"/>
          </w:rPr>
          <w:t>SJ</w:t>
        </w:r>
      </w:hyperlink>
      <w:r>
        <w:noBreakHyphen/>
      </w:r>
      <w:r w:rsidRPr="00536E21">
        <w:t>6</w:t>
      </w:r>
    </w:p>
    <w:p w:rsidR="0071104D" w:rsidRDefault="0071104D" w:rsidP="00711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E2D" w:rsidRPr="00D54E2D" w:rsidRDefault="00D54E2D" w:rsidP="00D54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E2D" w:rsidRDefault="00D54E2D" w:rsidP="00D54E2D">
      <w:r w:rsidRPr="00D54E2D">
        <w:rPr>
          <w:b/>
        </w:rPr>
        <w:t>VERSIONS OF THIS BILL</w:t>
      </w:r>
    </w:p>
    <w:p w:rsidR="00D54E2D" w:rsidRDefault="00D54E2D" w:rsidP="00D54E2D"/>
    <w:p w:rsidR="00D54E2D" w:rsidRDefault="007307DF" w:rsidP="00D54E2D">
      <w:hyperlink r:id="rId9" w:history="1">
        <w:r w:rsidR="00D54E2D">
          <w:rPr>
            <w:rStyle w:val="Hyperlink"/>
          </w:rPr>
          <w:t>3/2/2010</w:t>
        </w:r>
      </w:hyperlink>
    </w:p>
    <w:p w:rsidR="00D54E2D" w:rsidRDefault="00D54E2D" w:rsidP="00D54E2D"/>
    <w:p w:rsidR="00D54E2D" w:rsidRDefault="00D54E2D" w:rsidP="00D54E2D">
      <w:pPr>
        <w:sectPr w:rsidR="00D54E2D" w:rsidSect="00D54E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0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126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800" w:rsidRDefault="005C3D94" w:rsidP="00270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70800">
        <w:t xml:space="preserve">EXPRESS THE PROFOUND SORROW OF THE MEMBERS OF THE SOUTH CAROLINA </w:t>
      </w:r>
      <w:r w:rsidR="00C94903">
        <w:t>GENERAL ASSEMBLY</w:t>
      </w:r>
      <w:r w:rsidR="00270800">
        <w:t xml:space="preserve"> UPON THE PASSING OF </w:t>
      </w:r>
      <w:r w:rsidR="003E38B4">
        <w:t>FAIR H. SMITH</w:t>
      </w:r>
      <w:r w:rsidR="00270800">
        <w:t xml:space="preserve"> OF </w:t>
      </w:r>
      <w:r w:rsidR="003E38B4">
        <w:t>CHARLOTTE</w:t>
      </w:r>
      <w:r w:rsidR="00270800">
        <w:t xml:space="preserve">, </w:t>
      </w:r>
      <w:r w:rsidR="003E38B4">
        <w:t xml:space="preserve">FORMERLY OF BISHOPVILLE, </w:t>
      </w:r>
      <w:r w:rsidR="00270800">
        <w:t>AND TO EXTEND THE DEEPEST SYMPATHY TO HER FAMILY AND MANY FRIENDS.</w:t>
      </w:r>
    </w:p>
    <w:p w:rsidR="00D5126C" w:rsidRDefault="00D51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7C3A" w:rsidRDefault="00D5126C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7C3A">
        <w:t xml:space="preserve">the members of the South Carolina </w:t>
      </w:r>
      <w:r w:rsidR="002A1498">
        <w:t>General Assembly</w:t>
      </w:r>
      <w:r w:rsidR="00997C3A">
        <w:t xml:space="preserve"> were deeply saddened to learn of the death of </w:t>
      </w:r>
      <w:r w:rsidR="0021242B">
        <w:t>Fair H. Smith</w:t>
      </w:r>
      <w:r w:rsidR="00997C3A">
        <w:t xml:space="preserve"> of </w:t>
      </w:r>
      <w:r w:rsidR="0021242B">
        <w:t xml:space="preserve">Charlotte, formerly of </w:t>
      </w:r>
      <w:r w:rsidR="00997C3A">
        <w:t>Bishopville</w:t>
      </w:r>
      <w:r w:rsidR="0021242B">
        <w:t>,</w:t>
      </w:r>
      <w:r w:rsidR="00997C3A">
        <w:t xml:space="preserve"> on </w:t>
      </w:r>
      <w:r w:rsidR="0021242B">
        <w:t xml:space="preserve">February 17, </w:t>
      </w:r>
      <w:r w:rsidR="00997C3A">
        <w:t>2010</w:t>
      </w:r>
      <w:r w:rsidR="00273496">
        <w:t>, at the venerable age of eighty</w:t>
      </w:r>
      <w:r w:rsidR="00A15022">
        <w:noBreakHyphen/>
      </w:r>
      <w:r w:rsidR="00273496">
        <w:t>seven</w:t>
      </w:r>
      <w:r w:rsidR="00997C3A">
        <w:t>; and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F54249">
        <w:t>Mullins</w:t>
      </w:r>
      <w:r w:rsidR="00A9599D">
        <w:t xml:space="preserve"> in Marion County</w:t>
      </w:r>
      <w:r>
        <w:t xml:space="preserve">, </w:t>
      </w:r>
      <w:r w:rsidR="00922757">
        <w:t>Fair H. Smith</w:t>
      </w:r>
      <w:r>
        <w:t xml:space="preserve"> was born </w:t>
      </w:r>
      <w:r w:rsidR="00922757">
        <w:t xml:space="preserve">May 28, 1922, </w:t>
      </w:r>
      <w:r>
        <w:t xml:space="preserve">to </w:t>
      </w:r>
      <w:r w:rsidR="00922757">
        <w:t>Maxcy and Dora Harrelson</w:t>
      </w:r>
      <w:r>
        <w:t>; and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="000204DA">
        <w:t xml:space="preserve">decades of </w:t>
      </w:r>
      <w:r>
        <w:t>dedicated service</w:t>
      </w:r>
      <w:r w:rsidR="00AD30EC">
        <w:t>, she retired from her career as</w:t>
      </w:r>
      <w:r w:rsidR="000204DA">
        <w:t xml:space="preserve"> a home</w:t>
      </w:r>
      <w:r w:rsidR="00A9599D">
        <w:t xml:space="preserve"> </w:t>
      </w:r>
      <w:r w:rsidR="000204DA">
        <w:t>economics teacher at Ashwood</w:t>
      </w:r>
      <w:r w:rsidR="00A15022">
        <w:noBreakHyphen/>
      </w:r>
      <w:r w:rsidR="000204DA">
        <w:t>Central</w:t>
      </w:r>
      <w:r w:rsidR="00AD30EC">
        <w:t xml:space="preserve"> High School; and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1E07">
        <w:t xml:space="preserve">preceded in death by her beloved husband, Clyburn Smith, </w:t>
      </w:r>
      <w:r>
        <w:t xml:space="preserve">she leaves to cherish her memory son </w:t>
      </w:r>
      <w:r w:rsidR="00591E07">
        <w:t>Chip Smith</w:t>
      </w:r>
      <w:r>
        <w:t>; daughter</w:t>
      </w:r>
      <w:r w:rsidR="00591E07">
        <w:t xml:space="preserve"> Page Gupton</w:t>
      </w:r>
      <w:r>
        <w:t xml:space="preserve">; </w:t>
      </w:r>
      <w:r w:rsidR="00591E07">
        <w:t>seven</w:t>
      </w:r>
      <w:r>
        <w:t xml:space="preserve"> grandchildren; </w:t>
      </w:r>
      <w:r w:rsidR="00591E07">
        <w:t>four</w:t>
      </w:r>
      <w:r>
        <w:t xml:space="preserve"> great</w:t>
      </w:r>
      <w:r w:rsidR="00A15022">
        <w:noBreakHyphen/>
      </w:r>
      <w:r>
        <w:t>grandchildren; and a host of other relatives and friends. She will be greatly missed. Now, therefore,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789" w:rsidRDefault="00C55789" w:rsidP="00C5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C55789">
        <w:t>General Assembly,</w:t>
      </w:r>
      <w:r>
        <w:t xml:space="preserve"> by this resolution, express their profound sorrow upon the passing of </w:t>
      </w:r>
      <w:r w:rsidR="00593A64">
        <w:t xml:space="preserve">Fair H. Smith of Charlotte, formerly of </w:t>
      </w:r>
      <w:r>
        <w:t>Bishopville, and extend the deepest sympathy to her family and many friends.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063FE">
        <w:t>Chip Smith</w:t>
      </w:r>
      <w:r>
        <w:t xml:space="preserve"> for the family.</w:t>
      </w:r>
    </w:p>
    <w:p w:rsidR="00690B2B" w:rsidRDefault="00A150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0B2B" w:rsidRDefault="00690B2B" w:rsidP="00D54E2D">
      <w:pPr>
        <w:suppressAutoHyphens/>
      </w:pPr>
    </w:p>
    <w:sectPr w:rsidR="00690B2B" w:rsidSect="00D54E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757" w:rsidRDefault="00922757" w:rsidP="009F0C77">
      <w:r>
        <w:separator/>
      </w:r>
    </w:p>
  </w:endnote>
  <w:endnote w:type="continuationSeparator" w:id="0">
    <w:p w:rsidR="00922757" w:rsidRDefault="009227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39BBE7-16B6-4B52-A2D1-5F12B2A13C3C}"/>
    <w:embedBold r:id="rId2" w:fontKey="{03A8B513-F54C-440F-8D57-FEF4D4ED91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7E99DB-1A17-4612-B136-1C982E36B2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0BD4F5-C1DC-47C1-8B9B-8E491A0D7D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F60CE4-3541-40E0-B4AD-D09F1914D0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E2D" w:rsidRPr="00690B2B" w:rsidRDefault="00D54E2D" w:rsidP="00690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 w:rsidR="007307DF">
      <w:fldChar w:fldCharType="begin"/>
    </w:r>
    <w:r w:rsidR="007307DF">
      <w:instrText xml:space="preserve"> PAGE  \* MERGEFORMAT </w:instrText>
    </w:r>
    <w:r w:rsidR="007307DF">
      <w:fldChar w:fldCharType="separate"/>
    </w:r>
    <w:r w:rsidR="007307DF">
      <w:rPr>
        <w:noProof/>
      </w:rPr>
      <w:t>1</w:t>
    </w:r>
    <w:r w:rsidR="007307D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757" w:rsidRDefault="00922757" w:rsidP="009F0C77">
      <w:r>
        <w:separator/>
      </w:r>
    </w:p>
  </w:footnote>
  <w:footnote w:type="continuationSeparator" w:id="0">
    <w:p w:rsidR="00922757" w:rsidRDefault="009227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8AB10"/>
    <w:docVar w:name="CoverBillType" w:val="c"/>
    <w:docVar w:name="docpath" w:val="L:\Council\bills\RM\1108AB10.DOCX"/>
    <w:docVar w:name="dvBillNumber" w:val="46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5A43"/>
    <w:rsid w:val="00011869"/>
    <w:rsid w:val="000204DA"/>
    <w:rsid w:val="000E1785"/>
    <w:rsid w:val="000F40FA"/>
    <w:rsid w:val="0010776B"/>
    <w:rsid w:val="00133E66"/>
    <w:rsid w:val="001435A3"/>
    <w:rsid w:val="001B2DB4"/>
    <w:rsid w:val="001C0625"/>
    <w:rsid w:val="001D08F2"/>
    <w:rsid w:val="001D525B"/>
    <w:rsid w:val="001D7F4F"/>
    <w:rsid w:val="0021242B"/>
    <w:rsid w:val="002321B6"/>
    <w:rsid w:val="00250967"/>
    <w:rsid w:val="002543C8"/>
    <w:rsid w:val="002657E3"/>
    <w:rsid w:val="00270800"/>
    <w:rsid w:val="00273496"/>
    <w:rsid w:val="00284AAE"/>
    <w:rsid w:val="002A1498"/>
    <w:rsid w:val="002A4278"/>
    <w:rsid w:val="002D0FE9"/>
    <w:rsid w:val="002E5912"/>
    <w:rsid w:val="00325348"/>
    <w:rsid w:val="0032732C"/>
    <w:rsid w:val="00336AD0"/>
    <w:rsid w:val="0037079A"/>
    <w:rsid w:val="003D01E8"/>
    <w:rsid w:val="003D135D"/>
    <w:rsid w:val="003E38B4"/>
    <w:rsid w:val="003E5288"/>
    <w:rsid w:val="003F6D79"/>
    <w:rsid w:val="004143CF"/>
    <w:rsid w:val="0041760A"/>
    <w:rsid w:val="00417C01"/>
    <w:rsid w:val="004809EE"/>
    <w:rsid w:val="004E7D54"/>
    <w:rsid w:val="005273C6"/>
    <w:rsid w:val="00530A69"/>
    <w:rsid w:val="00545593"/>
    <w:rsid w:val="00577C6C"/>
    <w:rsid w:val="00591E07"/>
    <w:rsid w:val="00593A64"/>
    <w:rsid w:val="005C2FE2"/>
    <w:rsid w:val="005C3D94"/>
    <w:rsid w:val="005E2BC9"/>
    <w:rsid w:val="00605102"/>
    <w:rsid w:val="006215AA"/>
    <w:rsid w:val="00690B2B"/>
    <w:rsid w:val="006913C9"/>
    <w:rsid w:val="0069470D"/>
    <w:rsid w:val="0071104D"/>
    <w:rsid w:val="007307DF"/>
    <w:rsid w:val="00734F00"/>
    <w:rsid w:val="00736B27"/>
    <w:rsid w:val="007A70AE"/>
    <w:rsid w:val="008362E8"/>
    <w:rsid w:val="00857D2F"/>
    <w:rsid w:val="008A1768"/>
    <w:rsid w:val="008F4429"/>
    <w:rsid w:val="009063FE"/>
    <w:rsid w:val="00922757"/>
    <w:rsid w:val="0094021A"/>
    <w:rsid w:val="00997C3A"/>
    <w:rsid w:val="009C6A0B"/>
    <w:rsid w:val="009F0C77"/>
    <w:rsid w:val="009F4DD1"/>
    <w:rsid w:val="00A15022"/>
    <w:rsid w:val="00A41684"/>
    <w:rsid w:val="00A64E80"/>
    <w:rsid w:val="00A72BCD"/>
    <w:rsid w:val="00A741D9"/>
    <w:rsid w:val="00A8097C"/>
    <w:rsid w:val="00A833AB"/>
    <w:rsid w:val="00A9599D"/>
    <w:rsid w:val="00A9741D"/>
    <w:rsid w:val="00AD30EC"/>
    <w:rsid w:val="00AD4B17"/>
    <w:rsid w:val="00B412D4"/>
    <w:rsid w:val="00B469DD"/>
    <w:rsid w:val="00B862FF"/>
    <w:rsid w:val="00BE3C22"/>
    <w:rsid w:val="00C0345E"/>
    <w:rsid w:val="00C3483A"/>
    <w:rsid w:val="00C40EAE"/>
    <w:rsid w:val="00C55789"/>
    <w:rsid w:val="00C74E9D"/>
    <w:rsid w:val="00C82FD3"/>
    <w:rsid w:val="00C92819"/>
    <w:rsid w:val="00C94903"/>
    <w:rsid w:val="00CA5BDD"/>
    <w:rsid w:val="00CC6B7B"/>
    <w:rsid w:val="00CD2089"/>
    <w:rsid w:val="00D031BB"/>
    <w:rsid w:val="00D21C67"/>
    <w:rsid w:val="00D5126C"/>
    <w:rsid w:val="00D54E2D"/>
    <w:rsid w:val="00D73A67"/>
    <w:rsid w:val="00D970A9"/>
    <w:rsid w:val="00DF3845"/>
    <w:rsid w:val="00E31194"/>
    <w:rsid w:val="00E41911"/>
    <w:rsid w:val="00E8539B"/>
    <w:rsid w:val="00E92EEF"/>
    <w:rsid w:val="00EA4B1F"/>
    <w:rsid w:val="00EC5BC4"/>
    <w:rsid w:val="00F24442"/>
    <w:rsid w:val="00F50AE3"/>
    <w:rsid w:val="00F54249"/>
    <w:rsid w:val="00F67CF1"/>
    <w:rsid w:val="00F840F0"/>
    <w:rsid w:val="00FB0D0D"/>
    <w:rsid w:val="00FB43B4"/>
    <w:rsid w:val="00FC5A43"/>
    <w:rsid w:val="00FF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F0FE18-F8CE-4C0B-9099-F03EA46F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9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4E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0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45_2010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D2266-6D27-4D22-BAE4-0523B278B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314</Words>
  <Characters>1683</Characters>
  <Application>Microsoft Office Word</Application>
  <DocSecurity>0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4645: Fair H. Smith - South Carolina Legislature Online</dc:title>
  <dc:subject/>
  <dc:creator>RosanneMcDowell</dc:creator>
  <cp:keywords/>
  <dc:description/>
  <cp:lastModifiedBy>N Cumfer</cp:lastModifiedBy>
  <cp:revision>9</cp:revision>
  <cp:lastPrinted>2010-02-25T20:57:00Z</cp:lastPrinted>
  <dcterms:created xsi:type="dcterms:W3CDTF">2010-03-02T18:31:00Z</dcterms:created>
  <dcterms:modified xsi:type="dcterms:W3CDTF">2014-11-24T16:27:00Z</dcterms:modified>
</cp:coreProperties>
</file>