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069" w:rsidRDefault="005D1069" w:rsidP="005D1069">
      <w:pPr>
        <w:widowControl w:val="0"/>
        <w:jc w:val="center"/>
      </w:pPr>
      <w:bookmarkStart w:id="0" w:name="_GoBack"/>
      <w:bookmarkEnd w:id="0"/>
      <w:r w:rsidRPr="005D1069">
        <w:rPr>
          <w:b/>
        </w:rPr>
        <w:t>South Carolina General Assembly</w:t>
      </w:r>
    </w:p>
    <w:p w:rsidR="005D1069" w:rsidRDefault="005D1069" w:rsidP="005D1069">
      <w:pPr>
        <w:widowControl w:val="0"/>
        <w:jc w:val="center"/>
      </w:pPr>
      <w:r>
        <w:t>118th Session, 2009-2010</w:t>
      </w:r>
    </w:p>
    <w:p w:rsidR="005D1069" w:rsidRDefault="005D1069" w:rsidP="005D1069">
      <w:pPr>
        <w:widowControl w:val="0"/>
        <w:jc w:val="left"/>
      </w:pPr>
    </w:p>
    <w:p w:rsidR="005D1069" w:rsidRDefault="005D1069" w:rsidP="005D1069">
      <w:pPr>
        <w:widowControl w:val="0"/>
        <w:jc w:val="left"/>
        <w:rPr>
          <w:b/>
        </w:rPr>
      </w:pPr>
      <w:r w:rsidRPr="005D1069">
        <w:rPr>
          <w:b/>
        </w:rPr>
        <w:t>H. 4688</w:t>
      </w:r>
    </w:p>
    <w:p w:rsidR="005D1069" w:rsidRDefault="005D1069" w:rsidP="005D1069">
      <w:pPr>
        <w:widowControl w:val="0"/>
        <w:jc w:val="left"/>
        <w:rPr>
          <w:b/>
        </w:rPr>
      </w:pPr>
    </w:p>
    <w:p w:rsidR="005D1069" w:rsidRDefault="005D1069" w:rsidP="005D1069">
      <w:pPr>
        <w:widowControl w:val="0"/>
        <w:jc w:val="left"/>
      </w:pPr>
      <w:r w:rsidRPr="005D1069">
        <w:rPr>
          <w:b/>
        </w:rPr>
        <w:t>STATUS INFORMATION</w:t>
      </w:r>
    </w:p>
    <w:p w:rsidR="005D1069" w:rsidRDefault="005D1069" w:rsidP="005D1069">
      <w:pPr>
        <w:widowControl w:val="0"/>
        <w:jc w:val="left"/>
      </w:pPr>
    </w:p>
    <w:p w:rsidR="005D1069" w:rsidRDefault="005D1069" w:rsidP="005D1069">
      <w:pPr>
        <w:widowControl w:val="0"/>
        <w:jc w:val="left"/>
      </w:pPr>
      <w:r>
        <w:t>House Resolution</w:t>
      </w:r>
    </w:p>
    <w:p w:rsidR="005D1069" w:rsidRDefault="005D1069" w:rsidP="005D1069">
      <w:pPr>
        <w:widowControl w:val="0"/>
        <w:jc w:val="left"/>
      </w:pPr>
      <w:r>
        <w:t>Sponsors: Reps. Stavrinakis, Harrell, Gilliard, Miller, Limehouse, Hutto, Sottile, Whipper, Battle, R.L. Brown, Daning, Horne, Mack, Scott and A.D. Young</w:t>
      </w:r>
    </w:p>
    <w:p w:rsidR="005D1069" w:rsidRDefault="005D1069" w:rsidP="005D1069">
      <w:pPr>
        <w:widowControl w:val="0"/>
        <w:jc w:val="left"/>
      </w:pPr>
      <w:r>
        <w:t>Document Path: l:\council\bills\gm\24455ahb10.docx</w:t>
      </w:r>
    </w:p>
    <w:p w:rsidR="005D1069" w:rsidRDefault="005D1069" w:rsidP="005D1069">
      <w:pPr>
        <w:widowControl w:val="0"/>
        <w:jc w:val="left"/>
      </w:pPr>
    </w:p>
    <w:p w:rsidR="005D1069" w:rsidRDefault="005D1069" w:rsidP="005D1069">
      <w:pPr>
        <w:widowControl w:val="0"/>
        <w:jc w:val="left"/>
      </w:pPr>
      <w:r>
        <w:t>Introduced in the House on March 4, 2010</w:t>
      </w:r>
    </w:p>
    <w:p w:rsidR="005D1069" w:rsidRDefault="005D1069" w:rsidP="005D1069">
      <w:pPr>
        <w:widowControl w:val="0"/>
        <w:jc w:val="left"/>
      </w:pPr>
      <w:r>
        <w:t>Adopted by the House on March 4, 2010</w:t>
      </w:r>
    </w:p>
    <w:p w:rsidR="005D1069" w:rsidRDefault="005D1069" w:rsidP="005D1069">
      <w:pPr>
        <w:widowControl w:val="0"/>
        <w:jc w:val="left"/>
      </w:pPr>
    </w:p>
    <w:p w:rsidR="005D1069" w:rsidRDefault="005D1069" w:rsidP="005D1069">
      <w:pPr>
        <w:widowControl w:val="0"/>
        <w:jc w:val="left"/>
      </w:pPr>
      <w:r>
        <w:t xml:space="preserve">Summary: </w:t>
      </w:r>
      <w:r w:rsidR="00232A85">
        <w:t>Mayor Joseph P. Riley, Jr.</w:t>
      </w:r>
    </w:p>
    <w:p w:rsidR="005D1069" w:rsidRDefault="005D1069" w:rsidP="005D1069">
      <w:pPr>
        <w:widowControl w:val="0"/>
        <w:jc w:val="left"/>
      </w:pPr>
    </w:p>
    <w:p w:rsidR="005D1069" w:rsidRDefault="005D1069" w:rsidP="005D1069">
      <w:pPr>
        <w:widowControl w:val="0"/>
        <w:jc w:val="left"/>
      </w:pPr>
    </w:p>
    <w:p w:rsidR="005D1069" w:rsidRDefault="005D1069" w:rsidP="005D1069">
      <w:pPr>
        <w:widowControl w:val="0"/>
        <w:tabs>
          <w:tab w:val="center" w:pos="590"/>
          <w:tab w:val="center" w:pos="1440"/>
          <w:tab w:val="left" w:pos="1872"/>
          <w:tab w:val="left" w:pos="9187"/>
        </w:tabs>
        <w:jc w:val="left"/>
      </w:pPr>
      <w:r w:rsidRPr="005D1069">
        <w:rPr>
          <w:b/>
        </w:rPr>
        <w:t>HISTORY OF LEGISLATIVE ACTIONS</w:t>
      </w:r>
    </w:p>
    <w:p w:rsidR="005D1069" w:rsidRDefault="005D1069" w:rsidP="005D1069">
      <w:pPr>
        <w:widowControl w:val="0"/>
        <w:tabs>
          <w:tab w:val="center" w:pos="590"/>
          <w:tab w:val="center" w:pos="1440"/>
          <w:tab w:val="left" w:pos="1872"/>
          <w:tab w:val="left" w:pos="9187"/>
        </w:tabs>
        <w:jc w:val="left"/>
      </w:pPr>
    </w:p>
    <w:p w:rsidR="005D1069" w:rsidRPr="005D1069" w:rsidRDefault="005D1069" w:rsidP="005D1069">
      <w:pPr>
        <w:widowControl w:val="0"/>
        <w:tabs>
          <w:tab w:val="center" w:pos="590"/>
          <w:tab w:val="center" w:pos="1440"/>
          <w:tab w:val="left" w:pos="1872"/>
          <w:tab w:val="left" w:pos="9187"/>
        </w:tabs>
        <w:jc w:val="left"/>
      </w:pPr>
      <w:r w:rsidRPr="005D1069">
        <w:rPr>
          <w:u w:val="single"/>
        </w:rPr>
        <w:tab/>
        <w:t>Date</w:t>
      </w:r>
      <w:r w:rsidRPr="005D1069">
        <w:rPr>
          <w:u w:val="single"/>
        </w:rPr>
        <w:tab/>
        <w:t>Body</w:t>
      </w:r>
      <w:r w:rsidRPr="005D1069">
        <w:rPr>
          <w:u w:val="single"/>
        </w:rPr>
        <w:tab/>
        <w:t>Action Description with journal page number</w:t>
      </w:r>
      <w:r w:rsidRPr="005D1069">
        <w:rPr>
          <w:u w:val="single"/>
        </w:rPr>
        <w:tab/>
      </w:r>
    </w:p>
    <w:p w:rsidR="00E875E7" w:rsidRDefault="00E875E7" w:rsidP="00E875E7">
      <w:pPr>
        <w:widowControl w:val="0"/>
        <w:tabs>
          <w:tab w:val="right" w:pos="1008"/>
          <w:tab w:val="left" w:pos="1152"/>
          <w:tab w:val="left" w:pos="1872"/>
          <w:tab w:val="left" w:pos="9187"/>
        </w:tabs>
        <w:ind w:left="2088" w:hanging="2088"/>
        <w:jc w:val="left"/>
      </w:pPr>
      <w:r>
        <w:tab/>
        <w:t>3/4/2010</w:t>
      </w:r>
      <w:r>
        <w:tab/>
        <w:t>House</w:t>
      </w:r>
      <w:r>
        <w:tab/>
      </w:r>
      <w:r w:rsidRPr="00FE7A72">
        <w:t xml:space="preserve">Introduced and adopted </w:t>
      </w:r>
      <w:hyperlink r:id="rId7" w:history="1">
        <w:r w:rsidRPr="00074C1B">
          <w:rPr>
            <w:rStyle w:val="Hyperlink"/>
          </w:rPr>
          <w:t>HJ</w:t>
        </w:r>
      </w:hyperlink>
      <w:r>
        <w:noBreakHyphen/>
      </w:r>
      <w:r w:rsidRPr="00FE7A72">
        <w:t>5</w:t>
      </w:r>
    </w:p>
    <w:p w:rsidR="00E875E7" w:rsidRDefault="00E875E7" w:rsidP="00E875E7">
      <w:pPr>
        <w:widowControl w:val="0"/>
        <w:tabs>
          <w:tab w:val="right" w:pos="1008"/>
          <w:tab w:val="left" w:pos="1152"/>
          <w:tab w:val="left" w:pos="1872"/>
          <w:tab w:val="left" w:pos="9187"/>
        </w:tabs>
        <w:ind w:left="2088" w:hanging="2088"/>
        <w:jc w:val="left"/>
      </w:pPr>
    </w:p>
    <w:p w:rsidR="005D1069" w:rsidRPr="005D1069" w:rsidRDefault="005D1069" w:rsidP="005D1069">
      <w:pPr>
        <w:widowControl w:val="0"/>
        <w:tabs>
          <w:tab w:val="right" w:pos="1008"/>
          <w:tab w:val="left" w:pos="1152"/>
          <w:tab w:val="left" w:pos="1872"/>
          <w:tab w:val="left" w:pos="9187"/>
        </w:tabs>
        <w:ind w:left="2088" w:hanging="2088"/>
        <w:jc w:val="left"/>
      </w:pPr>
    </w:p>
    <w:p w:rsidR="005D1069" w:rsidRDefault="005D1069" w:rsidP="005D1069">
      <w:r w:rsidRPr="005D1069">
        <w:rPr>
          <w:b/>
        </w:rPr>
        <w:t>VERSIONS OF THIS BILL</w:t>
      </w:r>
    </w:p>
    <w:p w:rsidR="005D1069" w:rsidRDefault="005D1069" w:rsidP="005D1069"/>
    <w:p w:rsidR="005D1069" w:rsidRDefault="00AF14FF" w:rsidP="005D1069">
      <w:hyperlink r:id="rId8" w:history="1">
        <w:r w:rsidR="005D1069">
          <w:rPr>
            <w:rStyle w:val="Hyperlink"/>
          </w:rPr>
          <w:t>3/4/2010</w:t>
        </w:r>
      </w:hyperlink>
    </w:p>
    <w:p w:rsidR="005D1069" w:rsidRDefault="005D1069" w:rsidP="005D1069"/>
    <w:p w:rsidR="005D1069" w:rsidRDefault="005D1069" w:rsidP="005D1069">
      <w:pPr>
        <w:sectPr w:rsidR="005D1069" w:rsidSect="005D106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97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CHARLESTON MAYOR JOSEPH </w:t>
      </w:r>
      <w:r w:rsidR="005A5EAE">
        <w:t xml:space="preserve">P. </w:t>
      </w:r>
      <w:r>
        <w:t>RILEY</w:t>
      </w:r>
      <w:r w:rsidR="005A5EAE">
        <w:t>, JR.,</w:t>
      </w:r>
      <w:r>
        <w:t xml:space="preserve"> UPON THE OCCASION OF BEING NAMED A RECIPIENT OF THE NATIONAL MEDAL OF ARTS FOR 2009.</w:t>
      </w:r>
    </w:p>
    <w:p w:rsidR="008A3979"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63B4"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E63B4">
        <w:t xml:space="preserve"> the members of the South Carolina House of Representatives were please</w:t>
      </w:r>
      <w:r w:rsidR="005A5EAE">
        <w:t>d</w:t>
      </w:r>
      <w:r w:rsidR="00EE63B4">
        <w:t xml:space="preserve"> to learn that Mayor Joseph P. Riley</w:t>
      </w:r>
      <w:r w:rsidR="005A5EAE">
        <w:t>, Jr.,</w:t>
      </w:r>
      <w:r w:rsidR="00EE63B4">
        <w:t xml:space="preserve"> was awarded the National Medal of Arts by President Barack Obama </w:t>
      </w:r>
      <w:r w:rsidR="00B230CC">
        <w:t xml:space="preserve">in the East Room of the White House </w:t>
      </w:r>
      <w:r w:rsidR="00EE63B4">
        <w:t>on February 2</w:t>
      </w:r>
      <w:r w:rsidR="005A5EAE">
        <w:t>5</w:t>
      </w:r>
      <w:r w:rsidR="00EE63B4">
        <w:t>, 2010; and</w:t>
      </w:r>
    </w:p>
    <w:p w:rsidR="00EE63B4" w:rsidRDefault="00EE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3B4" w:rsidRDefault="00EE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A3979">
        <w:t xml:space="preserve"> </w:t>
      </w:r>
      <w:r w:rsidR="00842A7E">
        <w:t>the National Medal of Arts is the highest award given to artists and arts patrons by the United States Government and is awarded</w:t>
      </w:r>
      <w:r w:rsidR="00B230CC">
        <w:t xml:space="preserve"> by the President of the U</w:t>
      </w:r>
      <w:r w:rsidR="00842A7E">
        <w:t xml:space="preserve">nited States to </w:t>
      </w:r>
      <w:r w:rsidR="00B230CC">
        <w:t>citizen</w:t>
      </w:r>
      <w:r w:rsidR="00842A7E">
        <w:t xml:space="preserve">s or groups </w:t>
      </w:r>
      <w:r w:rsidR="00B230CC">
        <w:t xml:space="preserve">who merit recognition for their </w:t>
      </w:r>
      <w:r w:rsidR="00842A7E">
        <w:t>support of the arts; and</w:t>
      </w:r>
    </w:p>
    <w:p w:rsidR="00EE63B4" w:rsidRDefault="00EE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CC" w:rsidRDefault="00EE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30CC">
        <w:t>awarded to two hundred fifty patrons and artists over the last twenty</w:t>
      </w:r>
      <w:r w:rsidR="00145A59">
        <w:noBreakHyphen/>
      </w:r>
      <w:r w:rsidR="00B230CC">
        <w:t>five years, this lifetime achievement award recognizes the extraordinary accomplishments of individuals engaged in the creation and production of the arts in the United States; and</w:t>
      </w: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arts encompass arts education, crafts, dance, drawing, film, graphic and product design, interior design, landscape architecture, literature, classical and popular music, painting, patrons and advocates, photography, presenting, printmaking, sculpture, theater, and urban design; and</w:t>
      </w: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EAE" w:rsidRDefault="005A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Riley was honored for his role in cultivating historic and cultural resources to reinvigorate the city and in creating the National Mayors</w:t>
      </w:r>
      <w:r w:rsidR="00145A59" w:rsidRPr="00145A59">
        <w:t>’</w:t>
      </w:r>
      <w:r>
        <w:t xml:space="preserve"> Institute on City Design to enhance the use of urban spaces; and</w:t>
      </w:r>
    </w:p>
    <w:p w:rsidR="005A5EAE" w:rsidRDefault="005A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first elected in 1975, Mayor Riley has served the City of Charleston for thirty</w:t>
      </w:r>
      <w:r w:rsidR="00145A59">
        <w:noBreakHyphen/>
      </w:r>
      <w:r>
        <w:t>five years as a champion of revitalization of the downtown</w:t>
      </w:r>
      <w:r w:rsidR="005E1CD3">
        <w:t xml:space="preserve"> area</w:t>
      </w:r>
      <w:r>
        <w:t xml:space="preserve"> and it arts and historic character; and</w:t>
      </w: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315">
        <w:t xml:space="preserve">his efforts </w:t>
      </w:r>
      <w:r w:rsidR="005A5EAE">
        <w:t>have encompassed</w:t>
      </w:r>
      <w:r w:rsidR="00FE3315">
        <w:t xml:space="preserve"> persistent support for the Spoleto Festival U. S. A.; the development of Charleston Place, Waterfront Park, and the South Carolina Aquarium; and advocacy for a current downtown performing arts and civic center with a renovated Gaillard Auditorium at its core; and</w:t>
      </w: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79"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315">
        <w:t>the members of the South Carolina House of Representatives congratulate Mayor Joseph P. Riley, Jr., for receiving the prestigious National Medal of Arts and express their profound appreciation for his impact on the City of Charleston and our great State</w:t>
      </w:r>
      <w:r w:rsidR="008A3979">
        <w:t>.  Now, therefore,</w:t>
      </w:r>
    </w:p>
    <w:p w:rsidR="008A3979"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79"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3979"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79" w:rsidRDefault="008A3979" w:rsidP="00BC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763A1">
        <w:t xml:space="preserve"> the members of the South Carolina House of Representatives, by this resolution, recognize and honor Charleston Mayor Joseph</w:t>
      </w:r>
      <w:r w:rsidR="005A5EAE">
        <w:t xml:space="preserve"> P.</w:t>
      </w:r>
      <w:r w:rsidR="00F763A1">
        <w:t xml:space="preserve"> Riley</w:t>
      </w:r>
      <w:r w:rsidR="005A5EAE">
        <w:t>, Jr.,</w:t>
      </w:r>
      <w:r w:rsidR="00EE63B4">
        <w:t xml:space="preserve"> upon the occasion of being named a recipient of the National Medal of Arts for 2009.</w:t>
      </w:r>
    </w:p>
    <w:p w:rsidR="008A3979"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E3315">
        <w:t>present</w:t>
      </w:r>
      <w:r>
        <w:t>ed to</w:t>
      </w:r>
      <w:r w:rsidR="00FE3315">
        <w:t xml:space="preserve"> Mayor Joseph </w:t>
      </w:r>
      <w:r w:rsidR="005A5EAE">
        <w:t xml:space="preserve">P. </w:t>
      </w:r>
      <w:r w:rsidR="00FE3315">
        <w:t>Riley</w:t>
      </w:r>
      <w:r w:rsidR="005A5EAE">
        <w:t>, Jr.</w:t>
      </w:r>
    </w:p>
    <w:p w:rsidR="00BC2C54" w:rsidRDefault="00145A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2C54" w:rsidRDefault="00BC2C54" w:rsidP="005D1069">
      <w:pPr>
        <w:suppressAutoHyphens/>
      </w:pPr>
    </w:p>
    <w:sectPr w:rsidR="00BC2C54" w:rsidSect="005D106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EAE" w:rsidRDefault="005A5EAE" w:rsidP="009F0C77">
      <w:r>
        <w:separator/>
      </w:r>
    </w:p>
  </w:endnote>
  <w:endnote w:type="continuationSeparator" w:id="0">
    <w:p w:rsidR="005A5EAE" w:rsidRDefault="005A5E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1D2FB8-7128-410A-9702-7D9113BCAFF4}"/>
    <w:embedBold r:id="rId2" w:fontKey="{15D2990C-366C-4C26-8E37-62B0D7DF12FB}"/>
  </w:font>
  <w:font w:name="Calibri">
    <w:panose1 w:val="020F0502020204030204"/>
    <w:charset w:val="00"/>
    <w:family w:val="swiss"/>
    <w:pitch w:val="variable"/>
    <w:sig w:usb0="E10002FF" w:usb1="4000ACFF" w:usb2="00000009" w:usb3="00000000" w:csb0="0000019F" w:csb1="00000000"/>
    <w:embedRegular r:id="rId3" w:fontKey="{FB457443-CEA6-4342-B5B9-CE48E8AD896E}"/>
  </w:font>
  <w:font w:name="Tahoma">
    <w:panose1 w:val="020B0604030504040204"/>
    <w:charset w:val="00"/>
    <w:family w:val="swiss"/>
    <w:pitch w:val="variable"/>
    <w:sig w:usb0="21002A87" w:usb1="80000000" w:usb2="00000008" w:usb3="00000000" w:csb0="000101FF" w:csb1="00000000"/>
    <w:embedRegular r:id="rId4" w:fontKey="{483BA81F-8FBE-4C58-8BAD-08AEBA880005}"/>
  </w:font>
  <w:font w:name="Cambria">
    <w:panose1 w:val="02040503050406030204"/>
    <w:charset w:val="00"/>
    <w:family w:val="roman"/>
    <w:pitch w:val="variable"/>
    <w:sig w:usb0="E00002FF" w:usb1="400004FF" w:usb2="00000000" w:usb3="00000000" w:csb0="0000019F" w:csb1="00000000"/>
    <w:embedRegular r:id="rId5" w:fontKey="{1A33C93C-8B86-428C-96BC-77A7C62A20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069" w:rsidRPr="00BC2C54" w:rsidRDefault="005D1069" w:rsidP="00BC2C54">
    <w:pPr>
      <w:pStyle w:val="Footer"/>
      <w:tabs>
        <w:tab w:val="clear" w:pos="4680"/>
        <w:tab w:val="clear" w:pos="9360"/>
        <w:tab w:val="center" w:pos="2995"/>
      </w:tabs>
      <w:spacing w:before="120"/>
    </w:pPr>
    <w:r>
      <w:t>[4688]</w:t>
    </w:r>
    <w:r>
      <w:tab/>
    </w:r>
    <w:r w:rsidR="00AF14FF">
      <w:fldChar w:fldCharType="begin"/>
    </w:r>
    <w:r w:rsidR="00AF14FF">
      <w:instrText xml:space="preserve"> PAGE  \* MERGEFORMAT </w:instrText>
    </w:r>
    <w:r w:rsidR="00AF14FF">
      <w:fldChar w:fldCharType="separate"/>
    </w:r>
    <w:r w:rsidR="00AF14FF">
      <w:rPr>
        <w:noProof/>
      </w:rPr>
      <w:t>1</w:t>
    </w:r>
    <w:r w:rsidR="00AF14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EAE" w:rsidRDefault="005A5EAE" w:rsidP="009F0C77">
      <w:r>
        <w:separator/>
      </w:r>
    </w:p>
  </w:footnote>
  <w:footnote w:type="continuationSeparator" w:id="0">
    <w:p w:rsidR="005A5EAE" w:rsidRDefault="005A5E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55AHB10"/>
    <w:docVar w:name="CoverBillType" w:val="r"/>
    <w:docVar w:name="docpath" w:val="L:\Council\bills\GM\24455AHB10.DOCX"/>
    <w:docVar w:name="dvBillNumber" w:val="4688"/>
    <w:docVar w:name="dvBillNumberPrefix" w:val="H. "/>
    <w:docVar w:name="dvOriginalBody" w:val="House"/>
    <w:docVar w:name="dvSteno" w:val="GM"/>
    <w:docVar w:name="NameofBody" w:val="h"/>
    <w:docVar w:name="vgroup2" w:val="Council"/>
  </w:docVars>
  <w:rsids>
    <w:rsidRoot w:val="00EC599A"/>
    <w:rsid w:val="00011869"/>
    <w:rsid w:val="00074C1B"/>
    <w:rsid w:val="000E1785"/>
    <w:rsid w:val="000F40FA"/>
    <w:rsid w:val="0010776B"/>
    <w:rsid w:val="00110939"/>
    <w:rsid w:val="00133E66"/>
    <w:rsid w:val="001435A3"/>
    <w:rsid w:val="00145A59"/>
    <w:rsid w:val="001D08F2"/>
    <w:rsid w:val="001D525B"/>
    <w:rsid w:val="001D7F4F"/>
    <w:rsid w:val="002321B6"/>
    <w:rsid w:val="00232A85"/>
    <w:rsid w:val="00250967"/>
    <w:rsid w:val="002543C8"/>
    <w:rsid w:val="00284AAE"/>
    <w:rsid w:val="002C7398"/>
    <w:rsid w:val="002E5912"/>
    <w:rsid w:val="00325348"/>
    <w:rsid w:val="0032732C"/>
    <w:rsid w:val="00336AD0"/>
    <w:rsid w:val="00343E5A"/>
    <w:rsid w:val="0037079A"/>
    <w:rsid w:val="003D01E8"/>
    <w:rsid w:val="003E5288"/>
    <w:rsid w:val="003F6D79"/>
    <w:rsid w:val="0041760A"/>
    <w:rsid w:val="00417C01"/>
    <w:rsid w:val="004809EE"/>
    <w:rsid w:val="004E7D54"/>
    <w:rsid w:val="005273C6"/>
    <w:rsid w:val="00530A69"/>
    <w:rsid w:val="00545593"/>
    <w:rsid w:val="00560FE1"/>
    <w:rsid w:val="00577C6C"/>
    <w:rsid w:val="005A5EAE"/>
    <w:rsid w:val="005C2FE2"/>
    <w:rsid w:val="005D1069"/>
    <w:rsid w:val="005E1CD3"/>
    <w:rsid w:val="005E2BC9"/>
    <w:rsid w:val="00605102"/>
    <w:rsid w:val="006215AA"/>
    <w:rsid w:val="006913C9"/>
    <w:rsid w:val="0069470D"/>
    <w:rsid w:val="00734F00"/>
    <w:rsid w:val="0079282A"/>
    <w:rsid w:val="007A70AE"/>
    <w:rsid w:val="008362E8"/>
    <w:rsid w:val="00842A7E"/>
    <w:rsid w:val="008A1768"/>
    <w:rsid w:val="008A3979"/>
    <w:rsid w:val="008B60A3"/>
    <w:rsid w:val="008D29B1"/>
    <w:rsid w:val="008F4429"/>
    <w:rsid w:val="00922AB0"/>
    <w:rsid w:val="0094021A"/>
    <w:rsid w:val="009C6A0B"/>
    <w:rsid w:val="009D1A89"/>
    <w:rsid w:val="009F0C77"/>
    <w:rsid w:val="009F4DD1"/>
    <w:rsid w:val="00A41684"/>
    <w:rsid w:val="00A64E80"/>
    <w:rsid w:val="00A72BCD"/>
    <w:rsid w:val="00A741D9"/>
    <w:rsid w:val="00A833AB"/>
    <w:rsid w:val="00A9741D"/>
    <w:rsid w:val="00AD4B17"/>
    <w:rsid w:val="00AF14FF"/>
    <w:rsid w:val="00B230CC"/>
    <w:rsid w:val="00B412D4"/>
    <w:rsid w:val="00BC2C54"/>
    <w:rsid w:val="00BE3C22"/>
    <w:rsid w:val="00C0345E"/>
    <w:rsid w:val="00C3483A"/>
    <w:rsid w:val="00C74E9D"/>
    <w:rsid w:val="00C770BC"/>
    <w:rsid w:val="00C82FD3"/>
    <w:rsid w:val="00C92819"/>
    <w:rsid w:val="00CC6B7B"/>
    <w:rsid w:val="00CD2089"/>
    <w:rsid w:val="00D73A67"/>
    <w:rsid w:val="00D970A9"/>
    <w:rsid w:val="00DF3845"/>
    <w:rsid w:val="00E41911"/>
    <w:rsid w:val="00E875E7"/>
    <w:rsid w:val="00E92EEF"/>
    <w:rsid w:val="00EA4D7D"/>
    <w:rsid w:val="00EC599A"/>
    <w:rsid w:val="00EE63B4"/>
    <w:rsid w:val="00F24442"/>
    <w:rsid w:val="00F50AE3"/>
    <w:rsid w:val="00F67CF1"/>
    <w:rsid w:val="00F763A1"/>
    <w:rsid w:val="00F840F0"/>
    <w:rsid w:val="00FB0D0D"/>
    <w:rsid w:val="00FB43B4"/>
    <w:rsid w:val="00FE3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BB4799-86E9-45A3-955C-B21589887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5EAE"/>
    <w:rPr>
      <w:rFonts w:ascii="Tahoma" w:hAnsi="Tahoma" w:cs="Tahoma"/>
      <w:sz w:val="16"/>
      <w:szCs w:val="16"/>
    </w:rPr>
  </w:style>
  <w:style w:type="character" w:customStyle="1" w:styleId="BalloonTextChar">
    <w:name w:val="Balloon Text Char"/>
    <w:basedOn w:val="DefaultParagraphFont"/>
    <w:link w:val="BalloonText"/>
    <w:uiPriority w:val="99"/>
    <w:semiHidden/>
    <w:rsid w:val="005A5EAE"/>
    <w:rPr>
      <w:rFonts w:ascii="Tahoma" w:eastAsia="Times New Roman" w:hAnsi="Tahoma" w:cs="Tahoma"/>
      <w:sz w:val="16"/>
      <w:szCs w:val="16"/>
    </w:rPr>
  </w:style>
  <w:style w:type="character" w:styleId="Hyperlink">
    <w:name w:val="Hyperlink"/>
    <w:basedOn w:val="DefaultParagraphFont"/>
    <w:uiPriority w:val="99"/>
    <w:unhideWhenUsed/>
    <w:rsid w:val="005D10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88_20100304.docx" TargetMode="External"/><Relationship Id="rId3" Type="http://schemas.openxmlformats.org/officeDocument/2006/relationships/settings" Target="settings.xml"/><Relationship Id="rId7" Type="http://schemas.openxmlformats.org/officeDocument/2006/relationships/hyperlink" Target="file:///h:\HJ%20Archive\2010\03-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B1E05-3CA8-4AB3-84CA-7A832FE1A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496</Words>
  <Characters>2693</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4688: Mayor Joseph P. Riley, Jr. - South Carolina Legislature Online</dc:title>
  <dc:subject/>
  <dc:creator>gailmoore</dc:creator>
  <cp:keywords/>
  <dc:description/>
  <cp:lastModifiedBy>N Cumfer</cp:lastModifiedBy>
  <cp:revision>7</cp:revision>
  <cp:lastPrinted>2010-03-02T17:09:00Z</cp:lastPrinted>
  <dcterms:created xsi:type="dcterms:W3CDTF">2010-03-04T15:18:00Z</dcterms:created>
  <dcterms:modified xsi:type="dcterms:W3CDTF">2014-11-24T16:34:00Z</dcterms:modified>
</cp:coreProperties>
</file>