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A0" w:rsidRDefault="00B139A0" w:rsidP="00B139A0">
      <w:pPr>
        <w:widowControl w:val="0"/>
        <w:jc w:val="center"/>
      </w:pPr>
      <w:bookmarkStart w:id="0" w:name="_GoBack"/>
      <w:bookmarkEnd w:id="0"/>
      <w:r w:rsidRPr="00B139A0">
        <w:rPr>
          <w:b/>
        </w:rPr>
        <w:t>South Carolina General Assembly</w:t>
      </w:r>
    </w:p>
    <w:p w:rsidR="00B139A0" w:rsidRDefault="00B139A0" w:rsidP="00B139A0">
      <w:pPr>
        <w:widowControl w:val="0"/>
        <w:jc w:val="center"/>
      </w:pPr>
      <w:r>
        <w:t>118th Session, 2009-2010</w:t>
      </w:r>
    </w:p>
    <w:p w:rsidR="00B139A0" w:rsidRDefault="00B139A0" w:rsidP="00B139A0">
      <w:pPr>
        <w:widowControl w:val="0"/>
        <w:jc w:val="left"/>
      </w:pPr>
    </w:p>
    <w:p w:rsidR="00B139A0" w:rsidRDefault="00B139A0" w:rsidP="00B139A0">
      <w:pPr>
        <w:widowControl w:val="0"/>
        <w:jc w:val="left"/>
        <w:rPr>
          <w:b/>
        </w:rPr>
      </w:pPr>
      <w:r w:rsidRPr="00B139A0">
        <w:rPr>
          <w:b/>
        </w:rPr>
        <w:t>H. 4806</w:t>
      </w:r>
    </w:p>
    <w:p w:rsidR="00B139A0" w:rsidRDefault="00B139A0" w:rsidP="00B139A0">
      <w:pPr>
        <w:widowControl w:val="0"/>
        <w:jc w:val="left"/>
        <w:rPr>
          <w:b/>
        </w:rPr>
      </w:pPr>
    </w:p>
    <w:p w:rsidR="00B139A0" w:rsidRDefault="00B139A0" w:rsidP="00B139A0">
      <w:pPr>
        <w:widowControl w:val="0"/>
        <w:jc w:val="left"/>
      </w:pPr>
      <w:r w:rsidRPr="00B139A0">
        <w:rPr>
          <w:b/>
        </w:rPr>
        <w:t>STATUS INFORMATION</w:t>
      </w:r>
    </w:p>
    <w:p w:rsidR="00B139A0" w:rsidRDefault="00B139A0" w:rsidP="00B139A0">
      <w:pPr>
        <w:widowControl w:val="0"/>
        <w:jc w:val="left"/>
      </w:pPr>
    </w:p>
    <w:p w:rsidR="00B139A0" w:rsidRDefault="00B139A0" w:rsidP="00B139A0">
      <w:pPr>
        <w:widowControl w:val="0"/>
        <w:jc w:val="left"/>
      </w:pPr>
      <w:r>
        <w:t>General Bill</w:t>
      </w:r>
    </w:p>
    <w:p w:rsidR="00B139A0" w:rsidRDefault="00BD5689" w:rsidP="00B139A0">
      <w:pPr>
        <w:widowControl w:val="0"/>
        <w:jc w:val="left"/>
      </w:pPr>
      <w:r>
        <w:t>Sponsors: Reps. Clemmons and Huggins</w:t>
      </w:r>
    </w:p>
    <w:p w:rsidR="00B139A0" w:rsidRDefault="00B139A0" w:rsidP="00B139A0">
      <w:pPr>
        <w:widowControl w:val="0"/>
        <w:jc w:val="left"/>
      </w:pPr>
      <w:r>
        <w:t>Document Path: l:\council\bills\dka\3962dw10.docx</w:t>
      </w:r>
    </w:p>
    <w:p w:rsidR="00B139A0" w:rsidRDefault="00B139A0" w:rsidP="00B139A0">
      <w:pPr>
        <w:widowControl w:val="0"/>
        <w:jc w:val="left"/>
      </w:pPr>
    </w:p>
    <w:p w:rsidR="00AA3283" w:rsidRDefault="00AA3283" w:rsidP="00B139A0">
      <w:pPr>
        <w:widowControl w:val="0"/>
        <w:jc w:val="left"/>
      </w:pPr>
      <w:r>
        <w:t>Introduced in the House on April 13, 2010</w:t>
      </w:r>
    </w:p>
    <w:p w:rsidR="00AA3283" w:rsidRDefault="00AA3283" w:rsidP="00B139A0">
      <w:pPr>
        <w:widowControl w:val="0"/>
        <w:jc w:val="left"/>
      </w:pPr>
      <w:r>
        <w:t>Currently residing in the House</w:t>
      </w:r>
    </w:p>
    <w:p w:rsidR="00AA3283" w:rsidRDefault="00AA3283" w:rsidP="00B139A0">
      <w:pPr>
        <w:widowControl w:val="0"/>
        <w:jc w:val="left"/>
      </w:pPr>
    </w:p>
    <w:p w:rsidR="00B139A0" w:rsidRDefault="00B139A0" w:rsidP="00B139A0">
      <w:pPr>
        <w:widowControl w:val="0"/>
        <w:jc w:val="left"/>
      </w:pPr>
      <w:r>
        <w:t xml:space="preserve">Summary: </w:t>
      </w:r>
      <w:r w:rsidR="00874F06">
        <w:t>Term limits</w:t>
      </w:r>
    </w:p>
    <w:p w:rsidR="00B139A0" w:rsidRDefault="00B139A0" w:rsidP="00B139A0">
      <w:pPr>
        <w:widowControl w:val="0"/>
        <w:jc w:val="left"/>
      </w:pPr>
    </w:p>
    <w:p w:rsidR="00B139A0" w:rsidRDefault="00B139A0" w:rsidP="00B139A0">
      <w:pPr>
        <w:widowControl w:val="0"/>
        <w:jc w:val="left"/>
      </w:pPr>
    </w:p>
    <w:p w:rsidR="00B139A0" w:rsidRDefault="00B139A0" w:rsidP="00B1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9A0">
        <w:rPr>
          <w:b/>
        </w:rPr>
        <w:t>HISTORY OF LEGISLATIVE ACTIONS</w:t>
      </w:r>
    </w:p>
    <w:p w:rsidR="00B139A0" w:rsidRDefault="00B139A0" w:rsidP="00B1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39A0" w:rsidRPr="00B139A0" w:rsidRDefault="00B139A0" w:rsidP="00B1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9A0">
        <w:rPr>
          <w:u w:val="single"/>
        </w:rPr>
        <w:tab/>
        <w:t>Date</w:t>
      </w:r>
      <w:r w:rsidRPr="00B139A0">
        <w:rPr>
          <w:u w:val="single"/>
        </w:rPr>
        <w:tab/>
        <w:t>Body</w:t>
      </w:r>
      <w:r w:rsidRPr="00B139A0">
        <w:rPr>
          <w:u w:val="single"/>
        </w:rPr>
        <w:tab/>
        <w:t>Action Description with journal page number</w:t>
      </w:r>
      <w:r w:rsidRPr="00B139A0">
        <w:rPr>
          <w:u w:val="single"/>
        </w:rPr>
        <w:tab/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A60E37">
        <w:t xml:space="preserve">Introduced and read first time </w:t>
      </w:r>
      <w:hyperlink r:id="rId7" w:history="1">
        <w:r w:rsidRPr="00E801DF">
          <w:rPr>
            <w:rStyle w:val="Hyperlink"/>
          </w:rPr>
          <w:t>HJ</w:t>
        </w:r>
      </w:hyperlink>
      <w:r>
        <w:noBreakHyphen/>
      </w:r>
      <w:r w:rsidRPr="00A60E37">
        <w:t>20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A60E37">
        <w:t xml:space="preserve">Referred to Committee on </w:t>
      </w:r>
      <w:r w:rsidRPr="00A60E37">
        <w:rPr>
          <w:b/>
        </w:rPr>
        <w:t>Judiciary</w:t>
      </w:r>
      <w:r w:rsidRPr="00A60E37">
        <w:t xml:space="preserve"> </w:t>
      </w:r>
      <w:hyperlink r:id="rId8" w:history="1">
        <w:r w:rsidRPr="00E801DF">
          <w:rPr>
            <w:rStyle w:val="Hyperlink"/>
          </w:rPr>
          <w:t>HJ</w:t>
        </w:r>
      </w:hyperlink>
      <w:r>
        <w:noBreakHyphen/>
      </w:r>
      <w:r w:rsidRPr="00A60E37">
        <w:t>21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A60E37">
        <w:t>Member(s) request name added as sponsor: Huggins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A60E37">
        <w:t>Committee r</w:t>
      </w:r>
      <w:r>
        <w:t xml:space="preserve">eport: Favorable with amendment </w:t>
      </w:r>
      <w:r w:rsidRPr="00A60E37">
        <w:rPr>
          <w:b/>
        </w:rPr>
        <w:t>Judiciary</w:t>
      </w:r>
      <w:r w:rsidRPr="00A60E37">
        <w:t xml:space="preserve"> </w:t>
      </w:r>
      <w:hyperlink r:id="rId9" w:history="1">
        <w:r w:rsidRPr="00E801DF">
          <w:rPr>
            <w:rStyle w:val="Hyperlink"/>
          </w:rPr>
          <w:t>HJ</w:t>
        </w:r>
      </w:hyperlink>
      <w:r>
        <w:noBreakHyphen/>
      </w:r>
      <w:r w:rsidRPr="00A60E37">
        <w:t>6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A60E37">
        <w:t>Requests for debat</w:t>
      </w:r>
      <w:r>
        <w:t>e</w:t>
      </w:r>
      <w:r>
        <w:noBreakHyphen/>
        <w:t xml:space="preserve">Rep(s). King, Kirsh, Dillard, </w:t>
      </w:r>
      <w:r w:rsidRPr="00A60E37">
        <w:t>Norman, Clemmons,</w:t>
      </w:r>
      <w:r>
        <w:t xml:space="preserve"> Parker, Simrill, Hiott, Wylie, </w:t>
      </w:r>
      <w:r w:rsidRPr="00A60E37">
        <w:t>Jefferson, Will</w:t>
      </w:r>
      <w:r>
        <w:t xml:space="preserve">iams, Clyburn, Hosey, Gilliard, </w:t>
      </w:r>
      <w:r w:rsidRPr="00A60E37">
        <w:t xml:space="preserve">and Anderson </w:t>
      </w:r>
      <w:hyperlink r:id="rId10" w:history="1">
        <w:r w:rsidRPr="00E801DF">
          <w:rPr>
            <w:rStyle w:val="Hyperlink"/>
          </w:rPr>
          <w:t>HJ</w:t>
        </w:r>
      </w:hyperlink>
      <w:r>
        <w:noBreakHyphen/>
      </w:r>
      <w:r w:rsidRPr="00A60E37">
        <w:t>56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A60E37">
        <w:t xml:space="preserve">Debate adjourned until June 4, 2010 </w:t>
      </w:r>
      <w:hyperlink r:id="rId11" w:history="1">
        <w:r w:rsidRPr="00E801DF">
          <w:rPr>
            <w:rStyle w:val="Hyperlink"/>
          </w:rPr>
          <w:t>HJ</w:t>
        </w:r>
      </w:hyperlink>
      <w:r>
        <w:noBreakHyphen/>
      </w:r>
      <w:r w:rsidRPr="00A60E37">
        <w:t>150</w:t>
      </w:r>
    </w:p>
    <w:p w:rsidR="003D1771" w:rsidRDefault="003D1771" w:rsidP="003D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9A0" w:rsidRPr="00B139A0" w:rsidRDefault="00B139A0" w:rsidP="00B13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9A0" w:rsidRDefault="00B139A0" w:rsidP="00B139A0">
      <w:pPr>
        <w:widowControl w:val="0"/>
        <w:jc w:val="left"/>
      </w:pPr>
      <w:r w:rsidRPr="00B139A0">
        <w:rPr>
          <w:b/>
        </w:rPr>
        <w:t>VERSIONS OF THIS BILL</w:t>
      </w:r>
    </w:p>
    <w:p w:rsidR="00B139A0" w:rsidRDefault="00B139A0" w:rsidP="00B139A0">
      <w:pPr>
        <w:widowControl w:val="0"/>
        <w:jc w:val="left"/>
      </w:pPr>
    </w:p>
    <w:p w:rsidR="00B139A0" w:rsidRDefault="004D243A" w:rsidP="00B139A0">
      <w:pPr>
        <w:widowControl w:val="0"/>
        <w:jc w:val="left"/>
      </w:pPr>
      <w:hyperlink r:id="rId12" w:history="1">
        <w:r w:rsidR="00B139A0">
          <w:rPr>
            <w:rStyle w:val="Hyperlink"/>
          </w:rPr>
          <w:t>4/13/2010</w:t>
        </w:r>
      </w:hyperlink>
    </w:p>
    <w:p w:rsidR="0028696D" w:rsidRDefault="004D243A" w:rsidP="00B139A0">
      <w:hyperlink r:id="rId13" w:history="1">
        <w:r w:rsidR="0028696D" w:rsidRPr="0028696D">
          <w:rPr>
            <w:rStyle w:val="Hyperlink"/>
          </w:rPr>
          <w:t>5/6/2010</w:t>
        </w:r>
      </w:hyperlink>
    </w:p>
    <w:p w:rsidR="00B139A0" w:rsidRDefault="00B139A0" w:rsidP="00B139A0"/>
    <w:p w:rsidR="00B139A0" w:rsidRDefault="00B139A0" w:rsidP="00B139A0">
      <w:pPr>
        <w:sectPr w:rsidR="00B139A0" w:rsidSect="00B139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96D" w:rsidRDefault="0028696D" w:rsidP="001D7F4F">
      <w:pPr>
        <w:pStyle w:val="BillDots"/>
      </w:pPr>
      <w:r>
        <w:lastRenderedPageBreak/>
        <w:t>COMMITTEE REPORT</w:t>
      </w:r>
    </w:p>
    <w:p w:rsidR="0028696D" w:rsidRDefault="0028696D" w:rsidP="001D7F4F">
      <w:pPr>
        <w:pStyle w:val="BillDots"/>
      </w:pPr>
      <w:r>
        <w:t>May 6, 2010</w:t>
      </w:r>
    </w:p>
    <w:p w:rsidR="0028696D" w:rsidRDefault="0028696D" w:rsidP="001D7F4F">
      <w:pPr>
        <w:pStyle w:val="BillDots"/>
      </w:pPr>
    </w:p>
    <w:p w:rsidR="0028696D" w:rsidRPr="0034471D" w:rsidRDefault="0028696D" w:rsidP="0034471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4806</w:t>
      </w:r>
    </w:p>
    <w:p w:rsidR="0028696D" w:rsidRDefault="0028696D" w:rsidP="001D7F4F">
      <w:pPr>
        <w:pStyle w:val="BillDots"/>
      </w:pPr>
    </w:p>
    <w:p w:rsidR="0028696D" w:rsidRDefault="0028696D" w:rsidP="0034471D">
      <w:pPr>
        <w:pStyle w:val="BillDots"/>
        <w:jc w:val="center"/>
      </w:pPr>
      <w:r>
        <w:t>Introduced by Reps. Clemmons and Huggins</w:t>
      </w:r>
    </w:p>
    <w:p w:rsidR="0028696D" w:rsidRDefault="0028696D" w:rsidP="001D7F4F">
      <w:pPr>
        <w:pStyle w:val="BillDots"/>
      </w:pPr>
    </w:p>
    <w:p w:rsidR="0028696D" w:rsidRDefault="0028696D" w:rsidP="001D7F4F">
      <w:pPr>
        <w:pStyle w:val="BillDots"/>
      </w:pPr>
      <w:r>
        <w:t>S. Printed 5/6/10--H.</w:t>
      </w:r>
    </w:p>
    <w:p w:rsidR="0028696D" w:rsidRDefault="0028696D" w:rsidP="001D7F4F">
      <w:pPr>
        <w:pStyle w:val="BillDots"/>
      </w:pPr>
      <w:r>
        <w:t>Read the first time April 13, 2010.</w:t>
      </w:r>
    </w:p>
    <w:p w:rsidR="0028696D" w:rsidRPr="0034471D" w:rsidRDefault="0028696D" w:rsidP="0034471D">
      <w:pPr>
        <w:pStyle w:val="BillDots"/>
        <w:jc w:val="center"/>
      </w:pPr>
      <w:r>
        <w:rPr>
          <w:u w:val="single"/>
        </w:rPr>
        <w:t>            </w:t>
      </w:r>
    </w:p>
    <w:p w:rsidR="0028696D" w:rsidRDefault="0028696D" w:rsidP="001D7F4F">
      <w:pPr>
        <w:pStyle w:val="BillDots"/>
      </w:pPr>
    </w:p>
    <w:p w:rsidR="0028696D" w:rsidRPr="0034471D" w:rsidRDefault="0028696D" w:rsidP="0034471D">
      <w:pPr>
        <w:pStyle w:val="BillDots"/>
        <w:jc w:val="center"/>
      </w:pPr>
      <w:r>
        <w:rPr>
          <w:b/>
        </w:rPr>
        <w:t>THE COMMITTEE ON JUDICIARY</w:t>
      </w:r>
    </w:p>
    <w:p w:rsidR="0028696D" w:rsidRDefault="0028696D" w:rsidP="001D7F4F">
      <w:pPr>
        <w:pStyle w:val="BillDots"/>
      </w:pPr>
      <w:r>
        <w:tab/>
        <w:t>To whom was referred a Bill (H. 4806) to amend the Code of Laws of South Carolina, 1976, by adding Section 7</w:t>
      </w:r>
      <w:r>
        <w:noBreakHyphen/>
        <w:t>1</w:t>
      </w:r>
      <w:r>
        <w:noBreakHyphen/>
        <w:t>120 so as to authorize the governing body of a municipality, county, etc., respectfully</w:t>
      </w:r>
    </w:p>
    <w:p w:rsidR="0028696D" w:rsidRPr="0034471D" w:rsidRDefault="0028696D" w:rsidP="0034471D">
      <w:pPr>
        <w:pStyle w:val="BillDots"/>
        <w:jc w:val="center"/>
      </w:pPr>
      <w:r>
        <w:rPr>
          <w:b/>
        </w:rPr>
        <w:t>REPORT:</w:t>
      </w:r>
    </w:p>
    <w:p w:rsidR="0028696D" w:rsidRDefault="0028696D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28696D" w:rsidRDefault="0028696D" w:rsidP="001D7F4F">
      <w:pPr>
        <w:pStyle w:val="BillDots"/>
      </w:pPr>
    </w:p>
    <w:p w:rsidR="0028696D" w:rsidRPr="001D0396" w:rsidRDefault="0028696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Amend the bill, as and if amended, by deleting Section 7-1-120, as contained in SECTION 1, page 1, lines 25-28, and inserting:</w:t>
      </w:r>
    </w:p>
    <w:p w:rsidR="0028696D" w:rsidRPr="001D0396" w:rsidRDefault="0028696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/</w:t>
      </w:r>
      <w:r w:rsidRPr="001D0396">
        <w:tab/>
        <w:t>“Section 7</w:t>
      </w:r>
      <w:r w:rsidRPr="001D0396">
        <w:noBreakHyphen/>
        <w:t>1</w:t>
      </w:r>
      <w:r w:rsidRPr="001D0396">
        <w:noBreakHyphen/>
        <w:t>120.</w:t>
      </w:r>
      <w:r w:rsidRPr="001D0396">
        <w:tab/>
        <w:t>The governing body of a municipality, county, school district, or board may adopt or abolish a term limit for their respective body or board upon the approval of a two</w:t>
      </w:r>
      <w:r w:rsidRPr="001D0396">
        <w:noBreakHyphen/>
        <w:t>thirds vote of the members of the body or board.” /</w:t>
      </w:r>
    </w:p>
    <w:p w:rsidR="0028696D" w:rsidRPr="001D0396" w:rsidRDefault="0028696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Renumber sections to conform.</w:t>
      </w:r>
    </w:p>
    <w:p w:rsidR="0028696D" w:rsidRDefault="0028696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Amend title to conform.</w:t>
      </w:r>
    </w:p>
    <w:p w:rsidR="0028696D" w:rsidRPr="001D0396" w:rsidRDefault="0028696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696D" w:rsidRDefault="0028696D" w:rsidP="001D7F4F">
      <w:pPr>
        <w:pStyle w:val="BillDots"/>
      </w:pPr>
      <w:r>
        <w:t>JAMES H. HARRISON for Committee.</w:t>
      </w:r>
    </w:p>
    <w:p w:rsidR="0028696D" w:rsidRPr="0034471D" w:rsidRDefault="0028696D" w:rsidP="0034471D">
      <w:pPr>
        <w:pStyle w:val="BillDots"/>
        <w:jc w:val="center"/>
      </w:pPr>
      <w:r>
        <w:rPr>
          <w:u w:val="single"/>
        </w:rPr>
        <w:t>            </w:t>
      </w:r>
    </w:p>
    <w:p w:rsidR="0028696D" w:rsidRDefault="0028696D" w:rsidP="001D7F4F">
      <w:pPr>
        <w:pStyle w:val="BillDots"/>
        <w:sectPr w:rsidR="0028696D" w:rsidSect="0034471D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8696D" w:rsidRDefault="0028696D" w:rsidP="001D7F4F">
      <w:pPr>
        <w:pStyle w:val="BillDots"/>
      </w:pPr>
    </w:p>
    <w:p w:rsidR="0028696D" w:rsidRDefault="0028696D" w:rsidP="003D01E8">
      <w:pPr>
        <w:pStyle w:val="Numbersforbills"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Pr="00325348" w:rsidRDefault="0028696D" w:rsidP="00C57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</w:t>
      </w:r>
      <w:r>
        <w:noBreakHyphen/>
        <w:t>120 SO AS TO AUTHORIZE THE GOVERNING BODY OF A MUNICIPALITY, COUNTY, SCHOOL DISTRICT, OR BOARD TO ADOPT A TERM LIMIT FOR THEIR RESPECTIVE BODIES OR BOARDS UPON THE APPROVAL OF A TWO</w:t>
      </w:r>
      <w:r>
        <w:noBreakHyphen/>
        <w:t>THIRDS VOTE OF THE MEMBERS OF THE BODY OR BOARD.</w:t>
      </w: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7 of the 1976 Code is amended by adding:</w:t>
      </w: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120.</w:t>
      </w:r>
      <w:r>
        <w:tab/>
        <w:t>The governing body of a municipality, county, school district, or board may adopt a term limit for their respective body or board upon the approval of a two</w:t>
      </w:r>
      <w:r>
        <w:noBreakHyphen/>
        <w:t>thirds vote of the members of the body or board.”</w:t>
      </w: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96D" w:rsidRDefault="002869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8696D" w:rsidRDefault="002869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7219" w:rsidRDefault="00C57219" w:rsidP="0028696D">
      <w:pPr>
        <w:pStyle w:val="BillDots"/>
      </w:pPr>
    </w:p>
    <w:sectPr w:rsidR="00C57219" w:rsidSect="0034471D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303" w:rsidRDefault="00D37303" w:rsidP="009F0C77">
      <w:r>
        <w:separator/>
      </w:r>
    </w:p>
  </w:endnote>
  <w:endnote w:type="continuationSeparator" w:id="0">
    <w:p w:rsidR="00D37303" w:rsidRDefault="00D37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D1F926-103C-4C0E-B035-6F49B3C922EA}"/>
    <w:embedBold r:id="rId2" w:fontKey="{188458C5-980C-46C8-AAEF-850BDAA84F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30C5E4-B1A5-46B8-9CBF-F1D8C89FF6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3BA2D6-F483-4C07-8C2E-3D4C5A145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96D" w:rsidRPr="00C57219" w:rsidRDefault="0028696D" w:rsidP="00C572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[4806-</w:t>
    </w:r>
    <w:r w:rsidR="004D243A">
      <w:fldChar w:fldCharType="begin"/>
    </w:r>
    <w:r w:rsidR="004D243A">
      <w:instrText xml:space="preserve"> PAGE  \* MERGEFORMAT </w:instrText>
    </w:r>
    <w:r w:rsidR="004D243A">
      <w:fldChar w:fldCharType="separate"/>
    </w:r>
    <w:r w:rsidR="004D243A">
      <w:rPr>
        <w:noProof/>
      </w:rPr>
      <w:t>1</w:t>
    </w:r>
    <w:r w:rsidR="004D243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71D" w:rsidRPr="00C57219" w:rsidRDefault="0028696D" w:rsidP="00C572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r w:rsidR="00DE7A3E">
      <w:fldChar w:fldCharType="begin"/>
    </w:r>
    <w:r>
      <w:instrText xml:space="preserve"> PAGE  \* MERGEFORMAT </w:instrText>
    </w:r>
    <w:r w:rsidR="00DE7A3E">
      <w:fldChar w:fldCharType="separate"/>
    </w:r>
    <w:r>
      <w:rPr>
        <w:noProof/>
      </w:rPr>
      <w:t>1</w:t>
    </w:r>
    <w:r w:rsidR="00DE7A3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303" w:rsidRDefault="00D37303" w:rsidP="009F0C77">
      <w:r>
        <w:separator/>
      </w:r>
    </w:p>
  </w:footnote>
  <w:footnote w:type="continuationSeparator" w:id="0">
    <w:p w:rsidR="00D37303" w:rsidRDefault="00D37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62dw10"/>
    <w:docVar w:name="CoverBillType" w:val="b"/>
    <w:docVar w:name="docpath" w:val="L:\Council\bills\DKA\3962dw10.DOCX"/>
    <w:docVar w:name="dvBillNumber" w:val="48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666DC"/>
    <w:rsid w:val="00011869"/>
    <w:rsid w:val="000E1785"/>
    <w:rsid w:val="000F40FA"/>
    <w:rsid w:val="0010776B"/>
    <w:rsid w:val="00127202"/>
    <w:rsid w:val="00133E66"/>
    <w:rsid w:val="001435A3"/>
    <w:rsid w:val="001524EE"/>
    <w:rsid w:val="001D08F2"/>
    <w:rsid w:val="001D525B"/>
    <w:rsid w:val="001D7F4F"/>
    <w:rsid w:val="00206CD0"/>
    <w:rsid w:val="002321B6"/>
    <w:rsid w:val="00250967"/>
    <w:rsid w:val="002543C8"/>
    <w:rsid w:val="00284AAE"/>
    <w:rsid w:val="0028696D"/>
    <w:rsid w:val="002927F4"/>
    <w:rsid w:val="00295D57"/>
    <w:rsid w:val="002B2EA9"/>
    <w:rsid w:val="002E5912"/>
    <w:rsid w:val="00325348"/>
    <w:rsid w:val="0032732C"/>
    <w:rsid w:val="00336AD0"/>
    <w:rsid w:val="0037079A"/>
    <w:rsid w:val="00384152"/>
    <w:rsid w:val="003D01E8"/>
    <w:rsid w:val="003D1771"/>
    <w:rsid w:val="003E5288"/>
    <w:rsid w:val="003F6D79"/>
    <w:rsid w:val="00403C9F"/>
    <w:rsid w:val="004136F0"/>
    <w:rsid w:val="0041760A"/>
    <w:rsid w:val="00417C01"/>
    <w:rsid w:val="0043115F"/>
    <w:rsid w:val="004809EE"/>
    <w:rsid w:val="004D243A"/>
    <w:rsid w:val="004E7D54"/>
    <w:rsid w:val="00500944"/>
    <w:rsid w:val="005273C6"/>
    <w:rsid w:val="00530A69"/>
    <w:rsid w:val="00545593"/>
    <w:rsid w:val="00577C6C"/>
    <w:rsid w:val="005B221A"/>
    <w:rsid w:val="005C2FE2"/>
    <w:rsid w:val="005E2BC9"/>
    <w:rsid w:val="00605102"/>
    <w:rsid w:val="006215AA"/>
    <w:rsid w:val="006913C9"/>
    <w:rsid w:val="0069470D"/>
    <w:rsid w:val="00700018"/>
    <w:rsid w:val="00703142"/>
    <w:rsid w:val="00734F00"/>
    <w:rsid w:val="007A70AE"/>
    <w:rsid w:val="007B64B3"/>
    <w:rsid w:val="008362E8"/>
    <w:rsid w:val="00861903"/>
    <w:rsid w:val="00874F06"/>
    <w:rsid w:val="008A1768"/>
    <w:rsid w:val="008F4429"/>
    <w:rsid w:val="0094021A"/>
    <w:rsid w:val="009C2735"/>
    <w:rsid w:val="009C6A0B"/>
    <w:rsid w:val="009F0C77"/>
    <w:rsid w:val="009F4DD1"/>
    <w:rsid w:val="00A41684"/>
    <w:rsid w:val="00A62C62"/>
    <w:rsid w:val="00A64E80"/>
    <w:rsid w:val="00A666DC"/>
    <w:rsid w:val="00A72256"/>
    <w:rsid w:val="00A72BCD"/>
    <w:rsid w:val="00A741D9"/>
    <w:rsid w:val="00A833AB"/>
    <w:rsid w:val="00A9741D"/>
    <w:rsid w:val="00AA3283"/>
    <w:rsid w:val="00AD4B17"/>
    <w:rsid w:val="00B139A0"/>
    <w:rsid w:val="00B412D4"/>
    <w:rsid w:val="00BD5689"/>
    <w:rsid w:val="00BE3C22"/>
    <w:rsid w:val="00C0345E"/>
    <w:rsid w:val="00C3483A"/>
    <w:rsid w:val="00C57219"/>
    <w:rsid w:val="00C74E9D"/>
    <w:rsid w:val="00C82FD3"/>
    <w:rsid w:val="00C92819"/>
    <w:rsid w:val="00CC6B7B"/>
    <w:rsid w:val="00CD2089"/>
    <w:rsid w:val="00CF15E9"/>
    <w:rsid w:val="00D31987"/>
    <w:rsid w:val="00D37303"/>
    <w:rsid w:val="00D57BAA"/>
    <w:rsid w:val="00D73A67"/>
    <w:rsid w:val="00D9183A"/>
    <w:rsid w:val="00D970A9"/>
    <w:rsid w:val="00DE7A3E"/>
    <w:rsid w:val="00DF3845"/>
    <w:rsid w:val="00E22994"/>
    <w:rsid w:val="00E41911"/>
    <w:rsid w:val="00E801DF"/>
    <w:rsid w:val="00E92EEF"/>
    <w:rsid w:val="00E93FF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9C73CC-2DFF-4AEE-8F04-DD570768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3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3-10.docx" TargetMode="External"/><Relationship Id="rId13" Type="http://schemas.openxmlformats.org/officeDocument/2006/relationships/hyperlink" Target="file:///p:\pprever\2009-10\4806_2010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12" Type="http://schemas.openxmlformats.org/officeDocument/2006/relationships/hyperlink" Target="file:///p:\pprever\2009-10\4806_20100413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5-25-10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0\05-18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5-06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4BDA-0B13-44E8-847B-D7555D3C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416</Words>
  <Characters>2159</Characters>
  <Application>Microsoft Office Word</Application>
  <DocSecurity>0</DocSecurity>
  <Lines>99</Lines>
  <Paragraphs>43</Paragraphs>
  <ScaleCrop>false</ScaleCrop>
  <Company> 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4806: Term limits - South Carolina Legislature Online</dc:title>
  <dc:subject/>
  <dc:creator>SharonPair</dc:creator>
  <cp:keywords/>
  <dc:description/>
  <cp:lastModifiedBy>N Cumfer</cp:lastModifiedBy>
  <cp:revision>9</cp:revision>
  <cp:lastPrinted>2010-04-13T16:10:00Z</cp:lastPrinted>
  <dcterms:created xsi:type="dcterms:W3CDTF">2010-05-06T23:12:00Z</dcterms:created>
  <dcterms:modified xsi:type="dcterms:W3CDTF">2014-11-24T16:36:00Z</dcterms:modified>
</cp:coreProperties>
</file>