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92F" w:rsidRDefault="0061292F" w:rsidP="0061292F">
      <w:pPr>
        <w:widowControl w:val="0"/>
        <w:jc w:val="center"/>
      </w:pPr>
      <w:bookmarkStart w:id="0" w:name="_GoBack"/>
      <w:bookmarkEnd w:id="0"/>
      <w:r w:rsidRPr="0061292F">
        <w:rPr>
          <w:b/>
        </w:rPr>
        <w:t>South Carolina General Assembly</w:t>
      </w:r>
    </w:p>
    <w:p w:rsidR="0061292F" w:rsidRDefault="0061292F" w:rsidP="0061292F">
      <w:pPr>
        <w:widowControl w:val="0"/>
        <w:jc w:val="center"/>
      </w:pPr>
      <w:r>
        <w:t>118th Session, 2009-2010</w:t>
      </w:r>
    </w:p>
    <w:p w:rsidR="0061292F" w:rsidRDefault="0061292F" w:rsidP="0061292F">
      <w:pPr>
        <w:widowControl w:val="0"/>
        <w:jc w:val="left"/>
      </w:pPr>
    </w:p>
    <w:p w:rsidR="0061292F" w:rsidRDefault="0061292F" w:rsidP="0061292F">
      <w:pPr>
        <w:widowControl w:val="0"/>
        <w:jc w:val="left"/>
        <w:rPr>
          <w:b/>
        </w:rPr>
      </w:pPr>
      <w:r w:rsidRPr="0061292F">
        <w:rPr>
          <w:b/>
        </w:rPr>
        <w:t>H. 4930</w:t>
      </w:r>
    </w:p>
    <w:p w:rsidR="0061292F" w:rsidRDefault="0061292F" w:rsidP="0061292F">
      <w:pPr>
        <w:widowControl w:val="0"/>
        <w:jc w:val="left"/>
        <w:rPr>
          <w:b/>
        </w:rPr>
      </w:pPr>
    </w:p>
    <w:p w:rsidR="0061292F" w:rsidRDefault="0061292F" w:rsidP="0061292F">
      <w:pPr>
        <w:widowControl w:val="0"/>
        <w:jc w:val="left"/>
      </w:pPr>
      <w:r w:rsidRPr="0061292F">
        <w:rPr>
          <w:b/>
        </w:rPr>
        <w:t>STATUS INFORMATION</w:t>
      </w:r>
    </w:p>
    <w:p w:rsidR="0061292F" w:rsidRDefault="0061292F" w:rsidP="0061292F">
      <w:pPr>
        <w:widowControl w:val="0"/>
        <w:jc w:val="left"/>
      </w:pPr>
    </w:p>
    <w:p w:rsidR="0061292F" w:rsidRDefault="0061292F" w:rsidP="0061292F">
      <w:pPr>
        <w:widowControl w:val="0"/>
        <w:jc w:val="left"/>
      </w:pPr>
      <w:r>
        <w:t>Concurrent Resolution</w:t>
      </w:r>
    </w:p>
    <w:p w:rsidR="0061292F" w:rsidRDefault="0061292F" w:rsidP="0061292F">
      <w:pPr>
        <w:widowControl w:val="0"/>
        <w:jc w:val="left"/>
      </w:pPr>
      <w:r>
        <w:t>Sponsors: Rep. H.B. Brown</w:t>
      </w:r>
    </w:p>
    <w:p w:rsidR="0061292F" w:rsidRDefault="0061292F" w:rsidP="0061292F">
      <w:pPr>
        <w:widowControl w:val="0"/>
        <w:jc w:val="left"/>
      </w:pPr>
      <w:r>
        <w:t>Document Path: l:\council\bills\gm\24304ahb10.docx</w:t>
      </w:r>
    </w:p>
    <w:p w:rsidR="0061292F" w:rsidRDefault="0061292F" w:rsidP="0061292F">
      <w:pPr>
        <w:widowControl w:val="0"/>
        <w:jc w:val="left"/>
      </w:pPr>
    </w:p>
    <w:p w:rsidR="00DD481F" w:rsidRDefault="00DD481F" w:rsidP="0061292F">
      <w:pPr>
        <w:widowControl w:val="0"/>
        <w:jc w:val="left"/>
      </w:pPr>
      <w:r>
        <w:t>Introduced in the House on May 4, 2010</w:t>
      </w:r>
    </w:p>
    <w:p w:rsidR="00DD481F" w:rsidRDefault="00DD481F" w:rsidP="0061292F">
      <w:pPr>
        <w:widowControl w:val="0"/>
        <w:jc w:val="left"/>
      </w:pPr>
      <w:r>
        <w:t>Introduced in the Senate on May 5, 2010</w:t>
      </w:r>
    </w:p>
    <w:p w:rsidR="00DD481F" w:rsidRPr="00DD481F" w:rsidRDefault="00DD481F" w:rsidP="0061292F">
      <w:pPr>
        <w:widowControl w:val="0"/>
        <w:jc w:val="left"/>
      </w:pPr>
      <w:r>
        <w:t xml:space="preserve">Currently residing in the Senate Committee on </w:t>
      </w:r>
      <w:r w:rsidRPr="00DD481F">
        <w:rPr>
          <w:b/>
        </w:rPr>
        <w:t>General</w:t>
      </w:r>
    </w:p>
    <w:p w:rsidR="00DD481F" w:rsidRDefault="00DD481F" w:rsidP="0061292F">
      <w:pPr>
        <w:widowControl w:val="0"/>
        <w:jc w:val="left"/>
      </w:pPr>
    </w:p>
    <w:p w:rsidR="0061292F" w:rsidRDefault="0061292F" w:rsidP="0061292F">
      <w:pPr>
        <w:widowControl w:val="0"/>
        <w:jc w:val="left"/>
      </w:pPr>
      <w:r>
        <w:t xml:space="preserve">Summary: </w:t>
      </w:r>
      <w:r w:rsidR="00024152">
        <w:t>Mamie "Peanut" Johnson</w:t>
      </w:r>
    </w:p>
    <w:p w:rsidR="0061292F" w:rsidRDefault="0061292F" w:rsidP="0061292F">
      <w:pPr>
        <w:widowControl w:val="0"/>
        <w:jc w:val="left"/>
      </w:pPr>
    </w:p>
    <w:p w:rsidR="0061292F" w:rsidRDefault="0061292F" w:rsidP="0061292F">
      <w:pPr>
        <w:widowControl w:val="0"/>
        <w:jc w:val="left"/>
      </w:pPr>
    </w:p>
    <w:p w:rsidR="0061292F" w:rsidRDefault="0061292F" w:rsidP="006129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292F">
        <w:rPr>
          <w:b/>
        </w:rPr>
        <w:t>HISTORY OF LEGISLATIVE ACTIONS</w:t>
      </w:r>
    </w:p>
    <w:p w:rsidR="0061292F" w:rsidRDefault="0061292F" w:rsidP="006129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1292F" w:rsidRPr="0061292F" w:rsidRDefault="0061292F" w:rsidP="006129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292F">
        <w:rPr>
          <w:u w:val="single"/>
        </w:rPr>
        <w:tab/>
        <w:t>Date</w:t>
      </w:r>
      <w:r w:rsidRPr="0061292F">
        <w:rPr>
          <w:u w:val="single"/>
        </w:rPr>
        <w:tab/>
        <w:t>Body</w:t>
      </w:r>
      <w:r w:rsidRPr="0061292F">
        <w:rPr>
          <w:u w:val="single"/>
        </w:rPr>
        <w:tab/>
        <w:t>Action Description with journal page number</w:t>
      </w:r>
      <w:r w:rsidRPr="0061292F">
        <w:rPr>
          <w:u w:val="single"/>
        </w:rPr>
        <w:tab/>
      </w:r>
    </w:p>
    <w:p w:rsidR="0076513F" w:rsidRDefault="0076513F" w:rsidP="007651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5/4/2010</w:t>
      </w:r>
      <w:r>
        <w:tab/>
        <w:t>House</w:t>
      </w:r>
      <w:r>
        <w:tab/>
      </w:r>
      <w:r w:rsidRPr="003A658C">
        <w:t xml:space="preserve">Introduced, adopted, sent to Senate </w:t>
      </w:r>
      <w:hyperlink r:id="rId7" w:history="1">
        <w:r w:rsidRPr="00D12AB6">
          <w:rPr>
            <w:rStyle w:val="Hyperlink"/>
          </w:rPr>
          <w:t>HJ</w:t>
        </w:r>
      </w:hyperlink>
      <w:r>
        <w:noBreakHyphen/>
      </w:r>
      <w:r w:rsidRPr="003A658C">
        <w:t>23</w:t>
      </w:r>
    </w:p>
    <w:p w:rsidR="0076513F" w:rsidRDefault="0076513F" w:rsidP="007651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5/5/2010</w:t>
      </w:r>
      <w:r>
        <w:tab/>
        <w:t>Senate</w:t>
      </w:r>
      <w:r>
        <w:tab/>
      </w:r>
      <w:r w:rsidRPr="003A658C">
        <w:t xml:space="preserve">Introduced </w:t>
      </w:r>
      <w:hyperlink r:id="rId8" w:history="1">
        <w:r w:rsidRPr="00D12AB6">
          <w:rPr>
            <w:rStyle w:val="Hyperlink"/>
          </w:rPr>
          <w:t>SJ</w:t>
        </w:r>
      </w:hyperlink>
      <w:r>
        <w:noBreakHyphen/>
      </w:r>
      <w:r w:rsidRPr="003A658C">
        <w:t>8</w:t>
      </w:r>
    </w:p>
    <w:p w:rsidR="0076513F" w:rsidRDefault="0076513F" w:rsidP="007651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5/5/2010</w:t>
      </w:r>
      <w:r>
        <w:tab/>
        <w:t>Senate</w:t>
      </w:r>
      <w:r>
        <w:tab/>
      </w:r>
      <w:r w:rsidRPr="003A658C">
        <w:t xml:space="preserve">Referred to Committee on </w:t>
      </w:r>
      <w:r w:rsidRPr="003A658C">
        <w:rPr>
          <w:b/>
        </w:rPr>
        <w:t>General</w:t>
      </w:r>
      <w:r w:rsidRPr="003A658C">
        <w:t xml:space="preserve"> </w:t>
      </w:r>
      <w:hyperlink r:id="rId9" w:history="1">
        <w:r w:rsidRPr="00D12AB6">
          <w:rPr>
            <w:rStyle w:val="Hyperlink"/>
          </w:rPr>
          <w:t>SJ</w:t>
        </w:r>
      </w:hyperlink>
      <w:r>
        <w:noBreakHyphen/>
      </w:r>
      <w:r w:rsidRPr="003A658C">
        <w:t>8</w:t>
      </w:r>
    </w:p>
    <w:p w:rsidR="0076513F" w:rsidRDefault="0076513F" w:rsidP="007651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292F" w:rsidRPr="0061292F" w:rsidRDefault="0061292F" w:rsidP="006129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1292F" w:rsidRDefault="0061292F" w:rsidP="0061292F">
      <w:r w:rsidRPr="0061292F">
        <w:rPr>
          <w:b/>
        </w:rPr>
        <w:t>VERSIONS OF THIS BILL</w:t>
      </w:r>
    </w:p>
    <w:p w:rsidR="0061292F" w:rsidRDefault="0061292F" w:rsidP="0061292F"/>
    <w:p w:rsidR="0061292F" w:rsidRDefault="00DB4F99" w:rsidP="0061292F">
      <w:hyperlink r:id="rId10" w:history="1">
        <w:r w:rsidR="0061292F">
          <w:rPr>
            <w:rStyle w:val="Hyperlink"/>
          </w:rPr>
          <w:t>5/4/2010</w:t>
        </w:r>
      </w:hyperlink>
    </w:p>
    <w:p w:rsidR="0061292F" w:rsidRDefault="0061292F" w:rsidP="0061292F"/>
    <w:p w:rsidR="0061292F" w:rsidRDefault="0061292F" w:rsidP="0061292F">
      <w:pPr>
        <w:sectPr w:rsidR="0061292F" w:rsidSect="006129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72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7BDE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3D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DESIGNATE JUNE 5, 2010, AS MAMIE “PEANUT” JOHNSON DAY IN SOUTH CAROLINA, IN ORDER TO HONOR </w:t>
      </w:r>
      <w:r w:rsidR="00E16B91">
        <w:t>THE</w:t>
      </w:r>
      <w:r>
        <w:t xml:space="preserve"> CONTRIBUTIONS </w:t>
      </w:r>
      <w:r w:rsidR="00E16B91">
        <w:t>OF THE WOMAN WHO</w:t>
      </w:r>
      <w:r>
        <w:t xml:space="preserve"> HELPED TO BREAK DOWN </w:t>
      </w:r>
      <w:r w:rsidR="00E16B91">
        <w:t xml:space="preserve">THE </w:t>
      </w:r>
      <w:r>
        <w:t>RACIAL AND GENDER BARRIERS IN THE GAME OF BASEBALL.</w:t>
      </w:r>
    </w:p>
    <w:p w:rsidR="00967BDE" w:rsidRDefault="00967B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0411" w:rsidRDefault="00967B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F1BB2">
        <w:t>b</w:t>
      </w:r>
      <w:r w:rsidR="00453DF8">
        <w:t xml:space="preserve">orn </w:t>
      </w:r>
      <w:r w:rsidR="00EF1BB2">
        <w:t>on September 27, 1</w:t>
      </w:r>
      <w:r w:rsidR="00451B0E">
        <w:t>932, and reared in Ridgeway by her</w:t>
      </w:r>
      <w:r w:rsidR="00EF1BB2">
        <w:t xml:space="preserve"> </w:t>
      </w:r>
      <w:r w:rsidR="00E16B91">
        <w:t xml:space="preserve">maternal </w:t>
      </w:r>
      <w:r w:rsidR="00EF1BB2">
        <w:t xml:space="preserve">grandmother </w:t>
      </w:r>
      <w:r w:rsidR="00BE0067">
        <w:t>Ce</w:t>
      </w:r>
      <w:r w:rsidR="00031D0B">
        <w:t>n</w:t>
      </w:r>
      <w:r w:rsidR="00BE0067">
        <w:t>donia</w:t>
      </w:r>
      <w:r w:rsidR="00EF1BB2">
        <w:t xml:space="preserve"> Belton</w:t>
      </w:r>
      <w:r w:rsidR="00BE0067">
        <w:t>, Mamie “Peanut” Johnson</w:t>
      </w:r>
      <w:r w:rsidR="00EF1BB2">
        <w:t xml:space="preserve"> </w:t>
      </w:r>
      <w:r w:rsidR="00451B0E">
        <w:t>grew up p</w:t>
      </w:r>
      <w:r w:rsidR="00EF1BB2">
        <w:t>lay</w:t>
      </w:r>
      <w:r w:rsidR="00451B0E">
        <w:t>ing</w:t>
      </w:r>
      <w:r w:rsidR="00EF1BB2">
        <w:t xml:space="preserve"> baseball with </w:t>
      </w:r>
      <w:r w:rsidR="00451B0E">
        <w:t xml:space="preserve">the </w:t>
      </w:r>
      <w:r w:rsidR="00EF1BB2">
        <w:t>neighborhood boys</w:t>
      </w:r>
      <w:r w:rsidR="00451B0E">
        <w:t xml:space="preserve">, </w:t>
      </w:r>
      <w:r w:rsidR="00EF1BB2">
        <w:t xml:space="preserve">coached by </w:t>
      </w:r>
      <w:r w:rsidR="00E16B91">
        <w:t>her</w:t>
      </w:r>
      <w:r w:rsidR="00227D1F">
        <w:t xml:space="preserve"> </w:t>
      </w:r>
      <w:r w:rsidR="00EF1BB2">
        <w:t>uncle</w:t>
      </w:r>
      <w:r w:rsidR="00227D1F">
        <w:t>,</w:t>
      </w:r>
      <w:r w:rsidR="00EF1BB2">
        <w:t xml:space="preserve"> Leo “Bones” Belton</w:t>
      </w:r>
      <w:r w:rsidR="00150411">
        <w:t>; and</w:t>
      </w:r>
    </w:p>
    <w:p w:rsidR="00150411" w:rsidRDefault="001504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411" w:rsidRDefault="001504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team marked the diamond with a </w:t>
      </w:r>
      <w:r w:rsidR="00E16B91">
        <w:t>pie plate</w:t>
      </w:r>
      <w:r>
        <w:t xml:space="preserve"> </w:t>
      </w:r>
      <w:r w:rsidR="00451B0E">
        <w:t>for first base, part of</w:t>
      </w:r>
      <w:r>
        <w:t xml:space="preserve"> a broken flower pot </w:t>
      </w:r>
      <w:r w:rsidR="00451B0E">
        <w:t>for</w:t>
      </w:r>
      <w:r>
        <w:t xml:space="preserve"> second, a tree root for third, and the lid of a five</w:t>
      </w:r>
      <w:r w:rsidR="00D14B00">
        <w:noBreakHyphen/>
      </w:r>
      <w:r>
        <w:t xml:space="preserve">gallon </w:t>
      </w:r>
      <w:r w:rsidR="00451B0E">
        <w:t xml:space="preserve">King Cane sugar </w:t>
      </w:r>
      <w:r>
        <w:t xml:space="preserve">bucket </w:t>
      </w:r>
      <w:r w:rsidR="00451B0E">
        <w:t>for</w:t>
      </w:r>
      <w:r>
        <w:t xml:space="preserve"> home</w:t>
      </w:r>
      <w:r w:rsidR="00031D0B">
        <w:t xml:space="preserve"> </w:t>
      </w:r>
      <w:r w:rsidR="00BE0067">
        <w:t>plate</w:t>
      </w:r>
      <w:r>
        <w:t>; and</w:t>
      </w:r>
    </w:p>
    <w:p w:rsidR="00150411" w:rsidRDefault="001504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411" w:rsidRDefault="001504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when her grandmother died, she moved to Long Branch, New Jersey, to live with relatives and was soon chosen </w:t>
      </w:r>
      <w:r w:rsidR="002F68CD">
        <w:t xml:space="preserve">to be </w:t>
      </w:r>
      <w:r>
        <w:t>the first female and the first African</w:t>
      </w:r>
      <w:r w:rsidR="00D14B00">
        <w:noBreakHyphen/>
      </w:r>
      <w:r>
        <w:t>American player on the local police athletic league</w:t>
      </w:r>
      <w:r w:rsidR="00D14B00" w:rsidRPr="00D14B00">
        <w:t>’</w:t>
      </w:r>
      <w:r>
        <w:t>s baseball team; and</w:t>
      </w:r>
    </w:p>
    <w:p w:rsidR="00150411" w:rsidRDefault="001504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411" w:rsidRDefault="002F68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she dispelled any rare </w:t>
      </w:r>
      <w:r w:rsidR="00150411">
        <w:t xml:space="preserve">complaints </w:t>
      </w:r>
      <w:r w:rsidR="00E16B91">
        <w:t>from</w:t>
      </w:r>
      <w:r w:rsidR="00150411">
        <w:t xml:space="preserve"> teammates when she helped the team to win two league championships; and </w:t>
      </w:r>
    </w:p>
    <w:p w:rsidR="00150411" w:rsidRDefault="001504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25D" w:rsidRDefault="00717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F68CD">
        <w:t>after she moved to Washington</w:t>
      </w:r>
      <w:r w:rsidR="00031D0B">
        <w:t>, D. C.</w:t>
      </w:r>
      <w:r w:rsidR="002F68CD">
        <w:t xml:space="preserve"> to live with her mother, </w:t>
      </w:r>
      <w:r>
        <w:t xml:space="preserve">she played </w:t>
      </w:r>
      <w:r w:rsidR="002F68CD">
        <w:t>for Washington</w:t>
      </w:r>
      <w:r w:rsidR="00D14B00" w:rsidRPr="00D14B00">
        <w:t>’</w:t>
      </w:r>
      <w:r w:rsidR="002F68CD">
        <w:t xml:space="preserve">s recreational baseball league </w:t>
      </w:r>
      <w:r>
        <w:t>on the St. Cyprian</w:t>
      </w:r>
      <w:r w:rsidR="00D14B00" w:rsidRPr="00D14B00">
        <w:t>’</w:t>
      </w:r>
      <w:r>
        <w:t>s squad</w:t>
      </w:r>
      <w:r w:rsidR="002F68CD">
        <w:t xml:space="preserve"> upon</w:t>
      </w:r>
      <w:r>
        <w:t xml:space="preserve"> </w:t>
      </w:r>
      <w:r w:rsidR="00E16B91">
        <w:t xml:space="preserve">her </w:t>
      </w:r>
      <w:r>
        <w:t>graduat</w:t>
      </w:r>
      <w:r w:rsidR="002F68CD">
        <w:t>ion</w:t>
      </w:r>
      <w:r>
        <w:t xml:space="preserve"> from high school; and</w:t>
      </w:r>
    </w:p>
    <w:p w:rsidR="0071725D" w:rsidRDefault="00717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725D" w:rsidRDefault="00717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1952, she responded to a notice </w:t>
      </w:r>
      <w:r w:rsidR="00E16B91">
        <w:t>for</w:t>
      </w:r>
      <w:r w:rsidR="00BE0067">
        <w:t xml:space="preserve"> try</w:t>
      </w:r>
      <w:r>
        <w:t>out</w:t>
      </w:r>
      <w:r w:rsidR="00E16B91">
        <w:t>s</w:t>
      </w:r>
      <w:r>
        <w:t xml:space="preserve"> </w:t>
      </w:r>
      <w:r w:rsidR="00E16B91">
        <w:t>with</w:t>
      </w:r>
      <w:r>
        <w:t xml:space="preserve"> the All</w:t>
      </w:r>
      <w:r w:rsidR="00D14B00">
        <w:noBreakHyphen/>
      </w:r>
      <w:r>
        <w:t xml:space="preserve">American Girls Professional Baseball League, but when she </w:t>
      </w:r>
      <w:r>
        <w:lastRenderedPageBreak/>
        <w:t xml:space="preserve">was not even allowed on the field to try out, the racial discrimination </w:t>
      </w:r>
      <w:r w:rsidR="002F68CD">
        <w:t xml:space="preserve">severely </w:t>
      </w:r>
      <w:r>
        <w:t>disheartened her; and</w:t>
      </w:r>
    </w:p>
    <w:p w:rsidR="0071725D" w:rsidRDefault="00717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FF2" w:rsidRDefault="007172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27D1F">
        <w:t xml:space="preserve">by 1953, the Indianapolis </w:t>
      </w:r>
      <w:r w:rsidR="00596FF2">
        <w:t>Clowns</w:t>
      </w:r>
      <w:r w:rsidR="00227D1F">
        <w:t xml:space="preserve"> </w:t>
      </w:r>
      <w:r w:rsidR="00E0291F">
        <w:t xml:space="preserve">had </w:t>
      </w:r>
      <w:r w:rsidR="00227D1F">
        <w:t>contract</w:t>
      </w:r>
      <w:r w:rsidR="00E0291F">
        <w:t xml:space="preserve">ed her for </w:t>
      </w:r>
      <w:r w:rsidR="00227D1F">
        <w:t>two hundred dollars a month</w:t>
      </w:r>
      <w:r w:rsidR="00E0291F">
        <w:t>,</w:t>
      </w:r>
      <w:r w:rsidR="00227D1F">
        <w:t xml:space="preserve"> and over three years she </w:t>
      </w:r>
      <w:r w:rsidR="00E0291F">
        <w:t xml:space="preserve">and Negro League legend “Satchel” Paige </w:t>
      </w:r>
      <w:r w:rsidR="00227D1F">
        <w:t xml:space="preserve">pitched </w:t>
      </w:r>
      <w:r w:rsidR="00E0291F">
        <w:t>thirty</w:t>
      </w:r>
      <w:r w:rsidR="00D14B00">
        <w:noBreakHyphen/>
      </w:r>
      <w:r w:rsidR="00E0291F">
        <w:t xml:space="preserve">three </w:t>
      </w:r>
      <w:r w:rsidR="00227D1F">
        <w:t>wins and only eight losses</w:t>
      </w:r>
      <w:r w:rsidR="00E0291F">
        <w:t xml:space="preserve"> in an otherwise all</w:t>
      </w:r>
      <w:r w:rsidR="00D14B00">
        <w:noBreakHyphen/>
      </w:r>
      <w:r w:rsidR="00E0291F">
        <w:t>male league; and</w:t>
      </w:r>
    </w:p>
    <w:p w:rsidR="00596FF2" w:rsidRDefault="00596F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FF2" w:rsidRDefault="00596F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0291F">
        <w:t>during these years on the road in professional baseball, the ninety</w:t>
      </w:r>
      <w:r w:rsidR="00D14B00">
        <w:noBreakHyphen/>
      </w:r>
      <w:r w:rsidR="00E0291F">
        <w:t>eight</w:t>
      </w:r>
      <w:r w:rsidR="00D14B00">
        <w:noBreakHyphen/>
      </w:r>
      <w:r w:rsidR="00E0291F">
        <w:t>pound pitcher earned the name “P</w:t>
      </w:r>
      <w:r>
        <w:t>eanut</w:t>
      </w:r>
      <w:r w:rsidR="00E0291F">
        <w:t xml:space="preserve">” when she struck out an </w:t>
      </w:r>
      <w:r w:rsidR="00D14B00">
        <w:t xml:space="preserve">exasperated </w:t>
      </w:r>
      <w:r w:rsidR="00E0291F">
        <w:t>opponent; and</w:t>
      </w:r>
    </w:p>
    <w:p w:rsidR="00596FF2" w:rsidRDefault="00596F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FF2" w:rsidRDefault="00451B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the integration of the major leagues, the Negro leagues suffered serious d</w:t>
      </w:r>
      <w:r w:rsidR="00596FF2">
        <w:t xml:space="preserve">ecline, </w:t>
      </w:r>
      <w:r>
        <w:t xml:space="preserve">and she left the baseball world to </w:t>
      </w:r>
      <w:r w:rsidR="00596FF2">
        <w:t>stud</w:t>
      </w:r>
      <w:r>
        <w:t>y</w:t>
      </w:r>
      <w:r w:rsidR="00596FF2">
        <w:t xml:space="preserve"> medicine and engineering at New York University</w:t>
      </w:r>
      <w:r>
        <w:t>; and</w:t>
      </w:r>
    </w:p>
    <w:p w:rsidR="00596FF2" w:rsidRDefault="00596F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389B" w:rsidRDefault="00451B0E" w:rsidP="00F538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5389B">
        <w:t>she later gr</w:t>
      </w:r>
      <w:r w:rsidR="00596FF2">
        <w:t>aduated from</w:t>
      </w:r>
      <w:r w:rsidR="00F5389B">
        <w:t xml:space="preserve"> North Carolina A</w:t>
      </w:r>
      <w:r w:rsidR="00D14B00">
        <w:t>gricultural</w:t>
      </w:r>
      <w:r w:rsidR="00F5389B">
        <w:t xml:space="preserve"> and T</w:t>
      </w:r>
      <w:r w:rsidR="00D14B00">
        <w:t>echnical State</w:t>
      </w:r>
      <w:r w:rsidR="00F5389B">
        <w:t xml:space="preserve"> University with a nursing degree</w:t>
      </w:r>
      <w:r w:rsidR="00E16B91">
        <w:t xml:space="preserve">, and she </w:t>
      </w:r>
      <w:r w:rsidR="00F5389B">
        <w:t>spent most of her adult life as a registered nurse; and</w:t>
      </w:r>
    </w:p>
    <w:p w:rsidR="00596FF2" w:rsidRDefault="00596F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FF2" w:rsidRDefault="002F68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m</w:t>
      </w:r>
      <w:r w:rsidR="00596FF2">
        <w:t xml:space="preserve">arried </w:t>
      </w:r>
      <w:r>
        <w:t>Charles Johnson from Washington and together they reared one son, Charlie</w:t>
      </w:r>
      <w:r w:rsidR="00F5389B">
        <w:t>; and</w:t>
      </w:r>
      <w:r>
        <w:t xml:space="preserve"> </w:t>
      </w:r>
    </w:p>
    <w:p w:rsidR="00F5389B" w:rsidRDefault="00F53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6FF2" w:rsidRDefault="00596F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1999</w:t>
      </w:r>
      <w:r w:rsidR="002F68CD">
        <w:t>,</w:t>
      </w:r>
      <w:r>
        <w:t xml:space="preserve"> </w:t>
      </w:r>
      <w:r w:rsidR="00F5389B">
        <w:t>Mamie Johnson</w:t>
      </w:r>
      <w:r w:rsidR="002F68CD">
        <w:t xml:space="preserve"> founde</w:t>
      </w:r>
      <w:r>
        <w:t xml:space="preserve">d </w:t>
      </w:r>
      <w:r w:rsidR="002F68CD">
        <w:t xml:space="preserve">the </w:t>
      </w:r>
      <w:r>
        <w:t>They Played Baseball Foundation</w:t>
      </w:r>
      <w:r w:rsidR="00F5389B">
        <w:t>, a nonprofit organization with a mission</w:t>
      </w:r>
      <w:r w:rsidR="002F68CD">
        <w:t xml:space="preserve"> to communicate the history of the game, particularly concerning the Negro leagues, to today</w:t>
      </w:r>
      <w:r w:rsidR="00D14B00" w:rsidRPr="00D14B00">
        <w:t>’</w:t>
      </w:r>
      <w:r w:rsidR="002F68CD">
        <w:t>s youth; and</w:t>
      </w:r>
    </w:p>
    <w:p w:rsidR="00596FF2" w:rsidRDefault="00596F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7BDE" w:rsidRDefault="002F68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5389B">
        <w:t xml:space="preserve">the members of the South Carolina </w:t>
      </w:r>
      <w:r w:rsidR="00D14B00">
        <w:t>General Assembly</w:t>
      </w:r>
      <w:r w:rsidR="00F5389B">
        <w:t xml:space="preserve"> are grateful for the legacy of Mamie “Peanut” Johnson and </w:t>
      </w:r>
      <w:r w:rsidR="00E16B91">
        <w:t xml:space="preserve">for her </w:t>
      </w:r>
      <w:r w:rsidR="00F5389B">
        <w:t xml:space="preserve">contributions to our </w:t>
      </w:r>
      <w:r w:rsidR="00E16B91">
        <w:t xml:space="preserve">magnificent </w:t>
      </w:r>
      <w:r w:rsidR="00F5389B">
        <w:t>national pastime</w:t>
      </w:r>
      <w:r w:rsidR="00967BDE">
        <w:t xml:space="preserve">.  Now, therefore, </w:t>
      </w:r>
    </w:p>
    <w:p w:rsidR="00967BDE" w:rsidRDefault="00967B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7BDE" w:rsidRDefault="00967B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67BDE" w:rsidRDefault="00967B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7BDE" w:rsidRDefault="00967BDE" w:rsidP="005722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53DF8">
        <w:t xml:space="preserve"> the members of the General Assembly of the State of South Carolina, by this resolution, designate June 5, 2010</w:t>
      </w:r>
      <w:r w:rsidR="00E16B91">
        <w:t>,</w:t>
      </w:r>
      <w:r w:rsidR="00453DF8">
        <w:t xml:space="preserve"> as Mami</w:t>
      </w:r>
      <w:r w:rsidR="00F5389B">
        <w:t>e “</w:t>
      </w:r>
      <w:r w:rsidR="00453DF8">
        <w:t xml:space="preserve">Peanut” Johnson Day in South Carolina, in order to recognize and honor </w:t>
      </w:r>
      <w:r w:rsidR="00E16B91">
        <w:t>the</w:t>
      </w:r>
      <w:r w:rsidR="00F5389B">
        <w:t xml:space="preserve"> </w:t>
      </w:r>
      <w:r w:rsidR="00453DF8">
        <w:t xml:space="preserve">contributions </w:t>
      </w:r>
      <w:r w:rsidR="00E16B91">
        <w:t>of the woman who</w:t>
      </w:r>
      <w:r w:rsidR="00453DF8">
        <w:t xml:space="preserve"> helped to break down </w:t>
      </w:r>
      <w:r w:rsidR="00E16B91">
        <w:t xml:space="preserve">the </w:t>
      </w:r>
      <w:r w:rsidR="00453DF8">
        <w:t>racial and gender barriers in the game of baseball.</w:t>
      </w:r>
    </w:p>
    <w:p w:rsidR="00967BDE" w:rsidRDefault="00967B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7B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453DF8">
        <w:t xml:space="preserve"> Mamie “Peanut” Johnson.</w:t>
      </w:r>
    </w:p>
    <w:p w:rsidR="005722A9" w:rsidRDefault="00D14B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722A9" w:rsidRDefault="005722A9" w:rsidP="0061292F">
      <w:pPr>
        <w:suppressAutoHyphens/>
      </w:pPr>
    </w:p>
    <w:sectPr w:rsidR="005722A9" w:rsidSect="0061292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067" w:rsidRDefault="00BE0067" w:rsidP="009F0C77">
      <w:r>
        <w:separator/>
      </w:r>
    </w:p>
  </w:endnote>
  <w:endnote w:type="continuationSeparator" w:id="0">
    <w:p w:rsidR="00BE0067" w:rsidRDefault="00BE00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06B35A-4F7E-4C97-A1F9-5C8FD287D714}"/>
    <w:embedBold r:id="rId2" w:fontKey="{69D345D4-8F51-4F16-94E6-1890BFE42A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614280-B194-44ED-BBBB-5DC2FB2A0A0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9094555-8946-446D-9E16-B211328392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CDF007-511A-4C26-B9E4-E0CBE7E701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92F" w:rsidRPr="005722A9" w:rsidRDefault="0061292F" w:rsidP="005722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[4930]</w:t>
    </w:r>
    <w:r>
      <w:tab/>
    </w:r>
    <w:r w:rsidR="00DB4F99">
      <w:fldChar w:fldCharType="begin"/>
    </w:r>
    <w:r w:rsidR="00DB4F99">
      <w:instrText xml:space="preserve"> PAGE  \* MERGEFORMAT </w:instrText>
    </w:r>
    <w:r w:rsidR="00DB4F99">
      <w:fldChar w:fldCharType="separate"/>
    </w:r>
    <w:r w:rsidR="00DB4F99">
      <w:rPr>
        <w:noProof/>
      </w:rPr>
      <w:t>1</w:t>
    </w:r>
    <w:r w:rsidR="00DB4F9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067" w:rsidRDefault="00BE0067" w:rsidP="009F0C77">
      <w:r>
        <w:separator/>
      </w:r>
    </w:p>
  </w:footnote>
  <w:footnote w:type="continuationSeparator" w:id="0">
    <w:p w:rsidR="00BE0067" w:rsidRDefault="00BE00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304AHB10"/>
    <w:docVar w:name="CoverBillType" w:val="c"/>
    <w:docVar w:name="docpath" w:val="L:\Council\bills\GM\24304AHB10.DOCX"/>
    <w:docVar w:name="dvBillNumber" w:val="49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F44B4"/>
    <w:rsid w:val="00011869"/>
    <w:rsid w:val="00024152"/>
    <w:rsid w:val="00031D0B"/>
    <w:rsid w:val="000E1785"/>
    <w:rsid w:val="000F40FA"/>
    <w:rsid w:val="0010776B"/>
    <w:rsid w:val="00133E66"/>
    <w:rsid w:val="001435A3"/>
    <w:rsid w:val="00150411"/>
    <w:rsid w:val="00186507"/>
    <w:rsid w:val="001D08F2"/>
    <w:rsid w:val="001D525B"/>
    <w:rsid w:val="001D7F4F"/>
    <w:rsid w:val="001E4582"/>
    <w:rsid w:val="00227D1F"/>
    <w:rsid w:val="002321B6"/>
    <w:rsid w:val="00250967"/>
    <w:rsid w:val="002543C8"/>
    <w:rsid w:val="00284AAE"/>
    <w:rsid w:val="002E5912"/>
    <w:rsid w:val="002F68CD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4780"/>
    <w:rsid w:val="00451B0E"/>
    <w:rsid w:val="00453DF8"/>
    <w:rsid w:val="004809EE"/>
    <w:rsid w:val="004E7D54"/>
    <w:rsid w:val="00521853"/>
    <w:rsid w:val="005273C6"/>
    <w:rsid w:val="00530A69"/>
    <w:rsid w:val="00545593"/>
    <w:rsid w:val="00547EC6"/>
    <w:rsid w:val="00553790"/>
    <w:rsid w:val="005722A9"/>
    <w:rsid w:val="005740EB"/>
    <w:rsid w:val="00577C6C"/>
    <w:rsid w:val="00596FF2"/>
    <w:rsid w:val="005A7D84"/>
    <w:rsid w:val="005C2FE2"/>
    <w:rsid w:val="005D46FA"/>
    <w:rsid w:val="005E2BC9"/>
    <w:rsid w:val="00605102"/>
    <w:rsid w:val="0061292F"/>
    <w:rsid w:val="006215AA"/>
    <w:rsid w:val="006913C9"/>
    <w:rsid w:val="0069470D"/>
    <w:rsid w:val="0071725D"/>
    <w:rsid w:val="00734F00"/>
    <w:rsid w:val="0076513F"/>
    <w:rsid w:val="007A70AE"/>
    <w:rsid w:val="007B48F3"/>
    <w:rsid w:val="008362E8"/>
    <w:rsid w:val="0084396E"/>
    <w:rsid w:val="008A1768"/>
    <w:rsid w:val="008F4429"/>
    <w:rsid w:val="0094021A"/>
    <w:rsid w:val="00967BDE"/>
    <w:rsid w:val="009C6A0B"/>
    <w:rsid w:val="009F0C77"/>
    <w:rsid w:val="009F44B4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0067"/>
    <w:rsid w:val="00BE3C22"/>
    <w:rsid w:val="00C0345E"/>
    <w:rsid w:val="00C325B0"/>
    <w:rsid w:val="00C3483A"/>
    <w:rsid w:val="00C74E9D"/>
    <w:rsid w:val="00C82FD3"/>
    <w:rsid w:val="00C92819"/>
    <w:rsid w:val="00CC6B7B"/>
    <w:rsid w:val="00CD2089"/>
    <w:rsid w:val="00D12AB6"/>
    <w:rsid w:val="00D14B00"/>
    <w:rsid w:val="00D702CD"/>
    <w:rsid w:val="00D73A67"/>
    <w:rsid w:val="00D970A9"/>
    <w:rsid w:val="00DB4F99"/>
    <w:rsid w:val="00DD481F"/>
    <w:rsid w:val="00DF3845"/>
    <w:rsid w:val="00E0291F"/>
    <w:rsid w:val="00E16B91"/>
    <w:rsid w:val="00E41911"/>
    <w:rsid w:val="00E92EEF"/>
    <w:rsid w:val="00EF1BB2"/>
    <w:rsid w:val="00F24442"/>
    <w:rsid w:val="00F50AE3"/>
    <w:rsid w:val="00F5389B"/>
    <w:rsid w:val="00F67CF1"/>
    <w:rsid w:val="00F840F0"/>
    <w:rsid w:val="00FB0D0D"/>
    <w:rsid w:val="00FB43B4"/>
    <w:rsid w:val="00FE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13B46B1-0F41-4C0B-AB01-77F9B47F1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6B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B9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129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0\05-05-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5-04-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09-10\4930_201005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0\05-05-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33F89-DA1E-450C-9C82-FFF64E15F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610</Words>
  <Characters>3229</Characters>
  <Application>Microsoft Office Word</Application>
  <DocSecurity>0</DocSecurity>
  <Lines>116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4930: Mamie "Peanut" Johnson - South Carolina Legislature Online</dc:title>
  <dc:subject/>
  <dc:creator>gailmoore</dc:creator>
  <cp:keywords/>
  <dc:description/>
  <cp:lastModifiedBy>N Cumfer</cp:lastModifiedBy>
  <cp:revision>9</cp:revision>
  <cp:lastPrinted>2010-04-29T20:13:00Z</cp:lastPrinted>
  <dcterms:created xsi:type="dcterms:W3CDTF">2010-05-04T16:46:00Z</dcterms:created>
  <dcterms:modified xsi:type="dcterms:W3CDTF">2014-11-24T16:38:00Z</dcterms:modified>
</cp:coreProperties>
</file>