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583" w:rsidRDefault="00D90583" w:rsidP="00D90583">
      <w:pPr>
        <w:widowControl w:val="0"/>
        <w:jc w:val="center"/>
      </w:pPr>
      <w:bookmarkStart w:id="0" w:name="_GoBack"/>
      <w:bookmarkEnd w:id="0"/>
      <w:r w:rsidRPr="00D90583">
        <w:rPr>
          <w:b/>
        </w:rPr>
        <w:t>South Carolina General Assembly</w:t>
      </w:r>
    </w:p>
    <w:p w:rsidR="00D90583" w:rsidRDefault="00D90583" w:rsidP="00D90583">
      <w:pPr>
        <w:widowControl w:val="0"/>
        <w:jc w:val="center"/>
      </w:pPr>
      <w:r>
        <w:t>118th Session, 2009-2010</w:t>
      </w:r>
    </w:p>
    <w:p w:rsidR="00D90583" w:rsidRDefault="00D90583" w:rsidP="00D90583">
      <w:pPr>
        <w:widowControl w:val="0"/>
        <w:jc w:val="left"/>
      </w:pPr>
    </w:p>
    <w:p w:rsidR="00D90583" w:rsidRDefault="00D90583" w:rsidP="00D90583">
      <w:pPr>
        <w:widowControl w:val="0"/>
        <w:jc w:val="left"/>
        <w:rPr>
          <w:b/>
        </w:rPr>
      </w:pPr>
      <w:r w:rsidRPr="00D90583">
        <w:rPr>
          <w:b/>
        </w:rPr>
        <w:t>H. 4932</w:t>
      </w:r>
    </w:p>
    <w:p w:rsidR="00D90583" w:rsidRDefault="00D90583" w:rsidP="00D90583">
      <w:pPr>
        <w:widowControl w:val="0"/>
        <w:jc w:val="left"/>
        <w:rPr>
          <w:b/>
        </w:rPr>
      </w:pPr>
    </w:p>
    <w:p w:rsidR="00D90583" w:rsidRDefault="00D90583" w:rsidP="00D90583">
      <w:pPr>
        <w:widowControl w:val="0"/>
        <w:jc w:val="left"/>
      </w:pPr>
      <w:r w:rsidRPr="00D90583">
        <w:rPr>
          <w:b/>
        </w:rPr>
        <w:t>STATUS INFORMATION</w:t>
      </w:r>
    </w:p>
    <w:p w:rsidR="00D90583" w:rsidRDefault="00D90583" w:rsidP="00D90583">
      <w:pPr>
        <w:widowControl w:val="0"/>
        <w:jc w:val="left"/>
      </w:pPr>
    </w:p>
    <w:p w:rsidR="00D90583" w:rsidRDefault="00D90583" w:rsidP="00D90583">
      <w:pPr>
        <w:widowControl w:val="0"/>
        <w:jc w:val="left"/>
      </w:pPr>
      <w:r>
        <w:t>House Resolution</w:t>
      </w:r>
    </w:p>
    <w:p w:rsidR="00D90583" w:rsidRDefault="00D90583" w:rsidP="00D90583">
      <w:pPr>
        <w:widowControl w:val="0"/>
        <w:jc w:val="left"/>
      </w:pPr>
      <w:r>
        <w:t>Sponsors: Rep. Miller</w:t>
      </w:r>
    </w:p>
    <w:p w:rsidR="00D90583" w:rsidRDefault="00D90583" w:rsidP="00D90583">
      <w:pPr>
        <w:widowControl w:val="0"/>
        <w:jc w:val="left"/>
      </w:pPr>
      <w:r>
        <w:t>Document Path: l:\council\bills\gm\24514bh10.docx</w:t>
      </w:r>
    </w:p>
    <w:p w:rsidR="00D90583" w:rsidRDefault="00D90583" w:rsidP="00D90583">
      <w:pPr>
        <w:widowControl w:val="0"/>
        <w:jc w:val="left"/>
      </w:pPr>
    </w:p>
    <w:p w:rsidR="00D90583" w:rsidRDefault="00D90583" w:rsidP="00D90583">
      <w:pPr>
        <w:widowControl w:val="0"/>
        <w:jc w:val="left"/>
      </w:pPr>
      <w:r>
        <w:t>Introduced in the House on May 4, 2010</w:t>
      </w:r>
    </w:p>
    <w:p w:rsidR="00D90583" w:rsidRDefault="00D90583" w:rsidP="00D90583">
      <w:pPr>
        <w:widowControl w:val="0"/>
        <w:jc w:val="left"/>
      </w:pPr>
      <w:r>
        <w:t>Adopted by the House on May 4, 2010</w:t>
      </w:r>
    </w:p>
    <w:p w:rsidR="00D90583" w:rsidRDefault="00D90583" w:rsidP="00D90583">
      <w:pPr>
        <w:widowControl w:val="0"/>
        <w:jc w:val="left"/>
      </w:pPr>
    </w:p>
    <w:p w:rsidR="00D90583" w:rsidRDefault="00D90583" w:rsidP="00D90583">
      <w:pPr>
        <w:widowControl w:val="0"/>
        <w:jc w:val="left"/>
      </w:pPr>
      <w:r>
        <w:t xml:space="preserve">Summary: </w:t>
      </w:r>
      <w:r w:rsidR="00A109B2">
        <w:t>Blake Graham</w:t>
      </w:r>
    </w:p>
    <w:p w:rsidR="00D90583" w:rsidRDefault="00D90583" w:rsidP="00D90583">
      <w:pPr>
        <w:widowControl w:val="0"/>
        <w:jc w:val="left"/>
      </w:pPr>
    </w:p>
    <w:p w:rsidR="00D90583" w:rsidRDefault="00D90583" w:rsidP="00D90583">
      <w:pPr>
        <w:widowControl w:val="0"/>
        <w:jc w:val="left"/>
      </w:pPr>
    </w:p>
    <w:p w:rsidR="00D90583" w:rsidRDefault="00D90583" w:rsidP="00D90583">
      <w:pPr>
        <w:widowControl w:val="0"/>
        <w:tabs>
          <w:tab w:val="center" w:pos="590"/>
          <w:tab w:val="center" w:pos="1440"/>
          <w:tab w:val="left" w:pos="1872"/>
          <w:tab w:val="left" w:pos="9187"/>
        </w:tabs>
        <w:jc w:val="left"/>
      </w:pPr>
      <w:r w:rsidRPr="00D90583">
        <w:rPr>
          <w:b/>
        </w:rPr>
        <w:t>HISTORY OF LEGISLATIVE ACTIONS</w:t>
      </w:r>
    </w:p>
    <w:p w:rsidR="00D90583" w:rsidRDefault="00D90583" w:rsidP="00D90583">
      <w:pPr>
        <w:widowControl w:val="0"/>
        <w:tabs>
          <w:tab w:val="center" w:pos="590"/>
          <w:tab w:val="center" w:pos="1440"/>
          <w:tab w:val="left" w:pos="1872"/>
          <w:tab w:val="left" w:pos="9187"/>
        </w:tabs>
        <w:jc w:val="left"/>
      </w:pPr>
    </w:p>
    <w:p w:rsidR="00D90583" w:rsidRPr="00D90583" w:rsidRDefault="00D90583" w:rsidP="00D90583">
      <w:pPr>
        <w:widowControl w:val="0"/>
        <w:tabs>
          <w:tab w:val="center" w:pos="590"/>
          <w:tab w:val="center" w:pos="1440"/>
          <w:tab w:val="left" w:pos="1872"/>
          <w:tab w:val="left" w:pos="9187"/>
        </w:tabs>
        <w:jc w:val="left"/>
      </w:pPr>
      <w:r w:rsidRPr="00D90583">
        <w:rPr>
          <w:u w:val="single"/>
        </w:rPr>
        <w:tab/>
        <w:t>Date</w:t>
      </w:r>
      <w:r w:rsidRPr="00D90583">
        <w:rPr>
          <w:u w:val="single"/>
        </w:rPr>
        <w:tab/>
        <w:t>Body</w:t>
      </w:r>
      <w:r w:rsidRPr="00D90583">
        <w:rPr>
          <w:u w:val="single"/>
        </w:rPr>
        <w:tab/>
        <w:t>Action Description with journal page number</w:t>
      </w:r>
      <w:r w:rsidRPr="00D90583">
        <w:rPr>
          <w:u w:val="single"/>
        </w:rPr>
        <w:tab/>
      </w:r>
    </w:p>
    <w:p w:rsidR="00AE26DA" w:rsidRDefault="00AE26DA" w:rsidP="00AE26DA">
      <w:pPr>
        <w:widowControl w:val="0"/>
        <w:tabs>
          <w:tab w:val="right" w:pos="1008"/>
          <w:tab w:val="left" w:pos="1152"/>
          <w:tab w:val="left" w:pos="1872"/>
          <w:tab w:val="left" w:pos="9187"/>
        </w:tabs>
        <w:ind w:left="2088" w:hanging="2088"/>
        <w:jc w:val="left"/>
      </w:pPr>
      <w:r>
        <w:tab/>
        <w:t>5/4/2010</w:t>
      </w:r>
      <w:r>
        <w:tab/>
        <w:t>House</w:t>
      </w:r>
      <w:r>
        <w:tab/>
      </w:r>
      <w:r w:rsidRPr="008A4835">
        <w:t xml:space="preserve">Introduced and adopted </w:t>
      </w:r>
      <w:hyperlink r:id="rId7" w:history="1">
        <w:r w:rsidRPr="00B4005E">
          <w:rPr>
            <w:rStyle w:val="Hyperlink"/>
          </w:rPr>
          <w:t>HJ</w:t>
        </w:r>
      </w:hyperlink>
      <w:r>
        <w:noBreakHyphen/>
      </w:r>
      <w:r w:rsidRPr="008A4835">
        <w:t>24</w:t>
      </w:r>
    </w:p>
    <w:p w:rsidR="00AE26DA" w:rsidRDefault="00AE26DA" w:rsidP="00AE26DA">
      <w:pPr>
        <w:widowControl w:val="0"/>
        <w:tabs>
          <w:tab w:val="right" w:pos="1008"/>
          <w:tab w:val="left" w:pos="1152"/>
          <w:tab w:val="left" w:pos="1872"/>
          <w:tab w:val="left" w:pos="9187"/>
        </w:tabs>
        <w:ind w:left="2088" w:hanging="2088"/>
        <w:jc w:val="left"/>
      </w:pPr>
    </w:p>
    <w:p w:rsidR="00D90583" w:rsidRPr="00D90583" w:rsidRDefault="00D90583" w:rsidP="00D90583">
      <w:pPr>
        <w:widowControl w:val="0"/>
        <w:tabs>
          <w:tab w:val="right" w:pos="1008"/>
          <w:tab w:val="left" w:pos="1152"/>
          <w:tab w:val="left" w:pos="1872"/>
          <w:tab w:val="left" w:pos="9187"/>
        </w:tabs>
        <w:ind w:left="2088" w:hanging="2088"/>
        <w:jc w:val="left"/>
      </w:pPr>
    </w:p>
    <w:p w:rsidR="00D90583" w:rsidRDefault="00D90583" w:rsidP="00D90583">
      <w:r w:rsidRPr="00D90583">
        <w:rPr>
          <w:b/>
        </w:rPr>
        <w:t>VERSIONS OF THIS BILL</w:t>
      </w:r>
    </w:p>
    <w:p w:rsidR="00D90583" w:rsidRDefault="00D90583" w:rsidP="00D90583"/>
    <w:p w:rsidR="00D90583" w:rsidRDefault="007E0B6C" w:rsidP="00D90583">
      <w:hyperlink r:id="rId8" w:history="1">
        <w:r w:rsidR="00D90583">
          <w:rPr>
            <w:rStyle w:val="Hyperlink"/>
          </w:rPr>
          <w:t>5/4/2010</w:t>
        </w:r>
      </w:hyperlink>
    </w:p>
    <w:p w:rsidR="00D90583" w:rsidRDefault="00D90583" w:rsidP="00D90583"/>
    <w:p w:rsidR="00D90583" w:rsidRDefault="00D90583" w:rsidP="00D90583">
      <w:pPr>
        <w:sectPr w:rsidR="00D90583" w:rsidSect="00D9058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3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66F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934" w:rsidRDefault="00066934" w:rsidP="00DA3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AND HONOR WACCAMAW HIGH SCHOOL STUDENT BLAKE GRAHAM OF GEORGETOWN COUNTY, AND TO CONGRATULATE HIM FOR HIS EXCEPTIONAL PERFORMANCE AT THE STATE THESPIAN CONFERENCE.</w:t>
      </w:r>
    </w:p>
    <w:p w:rsidR="009066FB" w:rsidRDefault="00906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6934" w:rsidRDefault="00906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66934">
        <w:t xml:space="preserve">the members of the South Carolina House of Representatives were pleased to learn that Blake </w:t>
      </w:r>
      <w:r w:rsidR="00280CAA">
        <w:t>Graham</w:t>
      </w:r>
      <w:r w:rsidR="00066934">
        <w:t xml:space="preserve"> scored a double superior in duet and solo acting at the state thespian conference on February 28, 2010; and</w:t>
      </w:r>
    </w:p>
    <w:p w:rsidR="00066934" w:rsidRDefault="00066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934" w:rsidRDefault="00066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son of Connie and Dwayne Graham, he is an honor student at Waccamaw High School and also serves on the student council and the Teens Against Drugs (TAD) team; and</w:t>
      </w:r>
    </w:p>
    <w:p w:rsidR="00066934" w:rsidRDefault="00066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934" w:rsidRDefault="00066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67C09">
        <w:t xml:space="preserve">as a result of his exceptional performance at the state conference, he has earned the privilege of going to the International Thespian Conference in </w:t>
      </w:r>
      <w:r w:rsidR="002B20AE">
        <w:t>Lincoln</w:t>
      </w:r>
      <w:r w:rsidR="00767C09">
        <w:t>, Nebraska; and</w:t>
      </w:r>
    </w:p>
    <w:p w:rsidR="00066934" w:rsidRDefault="00066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C09" w:rsidRPr="00767C09" w:rsidRDefault="00767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beyond the school plays in which he has earned roles, he has had numerous parts in films shot in South Carolina, including </w:t>
      </w:r>
      <w:r>
        <w:rPr>
          <w:i/>
        </w:rPr>
        <w:t xml:space="preserve">Radio </w:t>
      </w:r>
      <w:r>
        <w:t xml:space="preserve">and </w:t>
      </w:r>
      <w:r>
        <w:rPr>
          <w:i/>
        </w:rPr>
        <w:t>The Notebook</w:t>
      </w:r>
      <w:r>
        <w:t xml:space="preserve">, and he has appeared on several television episodes and commercials filmed in </w:t>
      </w:r>
      <w:r w:rsidR="00607EA7">
        <w:t>state</w:t>
      </w:r>
      <w:r>
        <w:t>; and</w:t>
      </w:r>
    </w:p>
    <w:p w:rsidR="00767C09" w:rsidRDefault="00767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EA7" w:rsidRDefault="00066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07EA7">
        <w:t>a well</w:t>
      </w:r>
      <w:r w:rsidR="002B20AE">
        <w:noBreakHyphen/>
      </w:r>
      <w:r w:rsidR="00607EA7">
        <w:t>rounded student, Blake Graham plays golf and football and enjoys writing songs and playing the guitar in his spare time; and</w:t>
      </w:r>
    </w:p>
    <w:p w:rsidR="00607EA7" w:rsidRDefault="00607E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C09" w:rsidRDefault="00607E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67C09">
        <w:t>he has also been chosen to represent his school and his State at the Summer 2010 Leadership Conference in Washington, D.C.; and</w:t>
      </w:r>
    </w:p>
    <w:p w:rsidR="00767C09" w:rsidRDefault="00767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6FB" w:rsidRDefault="00607E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South Carolina House of Representatives are pleased to commend Blake Graham for the pride and recognition he has brought to his school, his family, and his community and expect to hear of the </w:t>
      </w:r>
      <w:r w:rsidR="002B20AE">
        <w:t xml:space="preserve">continued </w:t>
      </w:r>
      <w:r>
        <w:t>success of this fine young man in the future</w:t>
      </w:r>
      <w:r w:rsidR="009066FB">
        <w:t>.  Now, therefore,</w:t>
      </w:r>
    </w:p>
    <w:p w:rsidR="009066FB" w:rsidRDefault="00906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6FB" w:rsidRDefault="00906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066FB" w:rsidRDefault="00906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6FB" w:rsidRDefault="009066FB" w:rsidP="00DA3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066934">
        <w:t xml:space="preserve"> the members of the South Carolina House of Representatives, by this resolution, recognize and honor Waccamaw High School student Blake Graham of Georgetown County, and congratulate him for his exceptional performance at the state thespian conference.</w:t>
      </w:r>
    </w:p>
    <w:p w:rsidR="009066FB" w:rsidRDefault="00906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6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07EA7">
        <w:t>provi</w:t>
      </w:r>
      <w:r>
        <w:t>ded to</w:t>
      </w:r>
      <w:r w:rsidR="00607EA7">
        <w:t xml:space="preserve"> Blake Graham.</w:t>
      </w:r>
    </w:p>
    <w:p w:rsidR="00DA3BC6" w:rsidRDefault="002B20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3BC6" w:rsidRDefault="00DA3BC6" w:rsidP="00D90583">
      <w:pPr>
        <w:suppressAutoHyphens/>
      </w:pPr>
    </w:p>
    <w:sectPr w:rsidR="00DA3BC6" w:rsidSect="00D9058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EA7" w:rsidRDefault="00607EA7" w:rsidP="009F0C77">
      <w:r>
        <w:separator/>
      </w:r>
    </w:p>
  </w:endnote>
  <w:endnote w:type="continuationSeparator" w:id="0">
    <w:p w:rsidR="00607EA7" w:rsidRDefault="00607E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AAE517-3972-4595-9F11-809980D6C976}"/>
    <w:embedBold r:id="rId2" w:fontKey="{6153DCEF-637D-446E-A6D1-93A5AB0C4BF5}"/>
    <w:embedItalic r:id="rId3" w:fontKey="{4E98F78B-90E0-4F42-A6DB-1701C5590849}"/>
  </w:font>
  <w:font w:name="Calibri">
    <w:panose1 w:val="020F0502020204030204"/>
    <w:charset w:val="00"/>
    <w:family w:val="swiss"/>
    <w:pitch w:val="variable"/>
    <w:sig w:usb0="E10002FF" w:usb1="4000ACFF" w:usb2="00000009" w:usb3="00000000" w:csb0="0000019F" w:csb1="00000000"/>
    <w:embedRegular r:id="rId4" w:fontKey="{C5468218-D9A5-4DE8-987A-301D907796F1}"/>
  </w:font>
  <w:font w:name="Tahoma">
    <w:panose1 w:val="020B0604030504040204"/>
    <w:charset w:val="00"/>
    <w:family w:val="swiss"/>
    <w:pitch w:val="variable"/>
    <w:sig w:usb0="21002A87" w:usb1="80000000" w:usb2="00000008" w:usb3="00000000" w:csb0="000101FF" w:csb1="00000000"/>
    <w:embedRegular r:id="rId5" w:fontKey="{85987D9F-8E8B-450B-8BAD-0634444EAEC5}"/>
  </w:font>
  <w:font w:name="Cambria">
    <w:panose1 w:val="02040503050406030204"/>
    <w:charset w:val="00"/>
    <w:family w:val="roman"/>
    <w:pitch w:val="variable"/>
    <w:sig w:usb0="E00002FF" w:usb1="400004FF" w:usb2="00000000" w:usb3="00000000" w:csb0="0000019F" w:csb1="00000000"/>
    <w:embedRegular r:id="rId6" w:fontKey="{C8FA91CE-198F-447E-870D-BB37F4A89C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583" w:rsidRPr="00DA3BC6" w:rsidRDefault="00D90583" w:rsidP="00DA3BC6">
    <w:pPr>
      <w:pStyle w:val="Footer"/>
      <w:tabs>
        <w:tab w:val="clear" w:pos="4680"/>
        <w:tab w:val="clear" w:pos="9360"/>
        <w:tab w:val="center" w:pos="2995"/>
      </w:tabs>
      <w:spacing w:before="120"/>
    </w:pPr>
    <w:r>
      <w:t>[4932]</w:t>
    </w:r>
    <w:r>
      <w:tab/>
    </w:r>
    <w:r w:rsidR="007E0B6C">
      <w:fldChar w:fldCharType="begin"/>
    </w:r>
    <w:r w:rsidR="007E0B6C">
      <w:instrText xml:space="preserve"> PAGE  \* MERGEFORMAT </w:instrText>
    </w:r>
    <w:r w:rsidR="007E0B6C">
      <w:fldChar w:fldCharType="separate"/>
    </w:r>
    <w:r w:rsidR="007E0B6C">
      <w:rPr>
        <w:noProof/>
      </w:rPr>
      <w:t>1</w:t>
    </w:r>
    <w:r w:rsidR="007E0B6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EA7" w:rsidRDefault="00607EA7" w:rsidP="009F0C77">
      <w:r>
        <w:separator/>
      </w:r>
    </w:p>
  </w:footnote>
  <w:footnote w:type="continuationSeparator" w:id="0">
    <w:p w:rsidR="00607EA7" w:rsidRDefault="00607E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14BH10"/>
    <w:docVar w:name="CoverBillType" w:val="r"/>
    <w:docVar w:name="docpath" w:val="L:\Council\bills\GM\24514BH10.DOCX"/>
    <w:docVar w:name="dvBillNumber" w:val="4932"/>
    <w:docVar w:name="dvBillNumberPrefix" w:val="H. "/>
    <w:docVar w:name="dvOriginalBody" w:val="House"/>
    <w:docVar w:name="dvSteno" w:val="GM"/>
    <w:docVar w:name="NameofBody" w:val="h"/>
    <w:docVar w:name="vgroup2" w:val="Council"/>
  </w:docVars>
  <w:rsids>
    <w:rsidRoot w:val="006F41C7"/>
    <w:rsid w:val="00011869"/>
    <w:rsid w:val="00066934"/>
    <w:rsid w:val="000E1785"/>
    <w:rsid w:val="000F40FA"/>
    <w:rsid w:val="0010776B"/>
    <w:rsid w:val="00133E66"/>
    <w:rsid w:val="001435A3"/>
    <w:rsid w:val="001D08F2"/>
    <w:rsid w:val="001D525B"/>
    <w:rsid w:val="001D7F4F"/>
    <w:rsid w:val="002321B6"/>
    <w:rsid w:val="002379FB"/>
    <w:rsid w:val="00250967"/>
    <w:rsid w:val="002543C8"/>
    <w:rsid w:val="00280CAA"/>
    <w:rsid w:val="00284AAE"/>
    <w:rsid w:val="002B20AE"/>
    <w:rsid w:val="002E5912"/>
    <w:rsid w:val="002E7E82"/>
    <w:rsid w:val="00325348"/>
    <w:rsid w:val="0032732C"/>
    <w:rsid w:val="00336AD0"/>
    <w:rsid w:val="00344743"/>
    <w:rsid w:val="00356C5D"/>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E611F"/>
    <w:rsid w:val="00605102"/>
    <w:rsid w:val="00607EA7"/>
    <w:rsid w:val="006215AA"/>
    <w:rsid w:val="006913C9"/>
    <w:rsid w:val="0069470D"/>
    <w:rsid w:val="006F41C7"/>
    <w:rsid w:val="00734F00"/>
    <w:rsid w:val="00767C09"/>
    <w:rsid w:val="00773443"/>
    <w:rsid w:val="007A70AE"/>
    <w:rsid w:val="007E0B6C"/>
    <w:rsid w:val="008362E8"/>
    <w:rsid w:val="008A1768"/>
    <w:rsid w:val="008F4429"/>
    <w:rsid w:val="009066FB"/>
    <w:rsid w:val="00907BD3"/>
    <w:rsid w:val="0094021A"/>
    <w:rsid w:val="009C6A0B"/>
    <w:rsid w:val="009F0C77"/>
    <w:rsid w:val="009F4DD1"/>
    <w:rsid w:val="00A109B2"/>
    <w:rsid w:val="00A41684"/>
    <w:rsid w:val="00A64E80"/>
    <w:rsid w:val="00A72BCD"/>
    <w:rsid w:val="00A741D9"/>
    <w:rsid w:val="00A833AB"/>
    <w:rsid w:val="00A9741D"/>
    <w:rsid w:val="00AD4B17"/>
    <w:rsid w:val="00AE26DA"/>
    <w:rsid w:val="00B4005E"/>
    <w:rsid w:val="00B412D4"/>
    <w:rsid w:val="00BE3C22"/>
    <w:rsid w:val="00C0345E"/>
    <w:rsid w:val="00C3483A"/>
    <w:rsid w:val="00C474D4"/>
    <w:rsid w:val="00C74E9D"/>
    <w:rsid w:val="00C82FD3"/>
    <w:rsid w:val="00C92819"/>
    <w:rsid w:val="00CC6B7B"/>
    <w:rsid w:val="00CD2089"/>
    <w:rsid w:val="00CD2EEE"/>
    <w:rsid w:val="00D73A67"/>
    <w:rsid w:val="00D90583"/>
    <w:rsid w:val="00D970A9"/>
    <w:rsid w:val="00DA3BC6"/>
    <w:rsid w:val="00DF3845"/>
    <w:rsid w:val="00E41911"/>
    <w:rsid w:val="00E92EEF"/>
    <w:rsid w:val="00F16AF7"/>
    <w:rsid w:val="00F24442"/>
    <w:rsid w:val="00F45005"/>
    <w:rsid w:val="00F50AE3"/>
    <w:rsid w:val="00F67CF1"/>
    <w:rsid w:val="00F72E13"/>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9981FB4-E482-48E9-AC90-008E5AC85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7EA7"/>
    <w:rPr>
      <w:rFonts w:ascii="Tahoma" w:hAnsi="Tahoma" w:cs="Tahoma"/>
      <w:sz w:val="16"/>
      <w:szCs w:val="16"/>
    </w:rPr>
  </w:style>
  <w:style w:type="character" w:customStyle="1" w:styleId="BalloonTextChar">
    <w:name w:val="Balloon Text Char"/>
    <w:basedOn w:val="DefaultParagraphFont"/>
    <w:link w:val="BalloonText"/>
    <w:uiPriority w:val="99"/>
    <w:semiHidden/>
    <w:rsid w:val="00607EA7"/>
    <w:rPr>
      <w:rFonts w:ascii="Tahoma" w:eastAsia="Times New Roman" w:hAnsi="Tahoma" w:cs="Tahoma"/>
      <w:sz w:val="16"/>
      <w:szCs w:val="16"/>
    </w:rPr>
  </w:style>
  <w:style w:type="character" w:styleId="Hyperlink">
    <w:name w:val="Hyperlink"/>
    <w:basedOn w:val="DefaultParagraphFont"/>
    <w:uiPriority w:val="99"/>
    <w:unhideWhenUsed/>
    <w:rsid w:val="00D905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32_20100504.docx" TargetMode="External"/><Relationship Id="rId3" Type="http://schemas.openxmlformats.org/officeDocument/2006/relationships/settings" Target="settings.xml"/><Relationship Id="rId7" Type="http://schemas.openxmlformats.org/officeDocument/2006/relationships/hyperlink" Target="file:///h:\HJ%20Archive\2010\05-0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9BBF4-3FFA-44EE-A18C-B7C4E7317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385</Words>
  <Characters>2027</Characters>
  <Application>Microsoft Office Word</Application>
  <DocSecurity>0</DocSecurity>
  <Lines>87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4932: Blake Graham - South Carolina Legislature Online</dc:title>
  <dc:subject/>
  <dc:creator>gailmoore</dc:creator>
  <cp:keywords/>
  <dc:description/>
  <cp:lastModifiedBy>N Cumfer</cp:lastModifiedBy>
  <cp:revision>7</cp:revision>
  <cp:lastPrinted>2010-05-03T18:09:00Z</cp:lastPrinted>
  <dcterms:created xsi:type="dcterms:W3CDTF">2010-05-04T16:52:00Z</dcterms:created>
  <dcterms:modified xsi:type="dcterms:W3CDTF">2014-11-24T16:38:00Z</dcterms:modified>
</cp:coreProperties>
</file>