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B27" w:rsidRDefault="00EF0B27" w:rsidP="00EF0B27">
      <w:pPr>
        <w:widowControl w:val="0"/>
        <w:jc w:val="center"/>
      </w:pPr>
      <w:bookmarkStart w:id="0" w:name="_GoBack"/>
      <w:bookmarkEnd w:id="0"/>
      <w:r w:rsidRPr="00EF0B27">
        <w:rPr>
          <w:b/>
        </w:rPr>
        <w:t>South Carolina General Assembly</w:t>
      </w:r>
    </w:p>
    <w:p w:rsidR="00EF0B27" w:rsidRDefault="00EF0B27" w:rsidP="00EF0B27">
      <w:pPr>
        <w:widowControl w:val="0"/>
        <w:jc w:val="center"/>
      </w:pPr>
      <w:r>
        <w:t>118th Session, 2009-2010</w:t>
      </w:r>
    </w:p>
    <w:p w:rsidR="00EF0B27" w:rsidRDefault="00EF0B27" w:rsidP="00EF0B27">
      <w:pPr>
        <w:widowControl w:val="0"/>
        <w:jc w:val="left"/>
      </w:pPr>
    </w:p>
    <w:p w:rsidR="00EF0B27" w:rsidRDefault="00EF0B27" w:rsidP="00EF0B27">
      <w:pPr>
        <w:widowControl w:val="0"/>
        <w:jc w:val="left"/>
        <w:rPr>
          <w:b/>
        </w:rPr>
      </w:pPr>
      <w:r w:rsidRPr="00EF0B27">
        <w:rPr>
          <w:b/>
        </w:rPr>
        <w:t>H. 4959</w:t>
      </w:r>
    </w:p>
    <w:p w:rsidR="00EF0B27" w:rsidRDefault="00EF0B27" w:rsidP="00EF0B27">
      <w:pPr>
        <w:widowControl w:val="0"/>
        <w:jc w:val="left"/>
        <w:rPr>
          <w:b/>
        </w:rPr>
      </w:pPr>
    </w:p>
    <w:p w:rsidR="00EF0B27" w:rsidRDefault="00EF0B27" w:rsidP="00EF0B27">
      <w:pPr>
        <w:widowControl w:val="0"/>
        <w:jc w:val="left"/>
      </w:pPr>
      <w:r w:rsidRPr="00EF0B27">
        <w:rPr>
          <w:b/>
        </w:rPr>
        <w:t>STATUS INFORMATION</w:t>
      </w:r>
    </w:p>
    <w:p w:rsidR="00EF0B27" w:rsidRDefault="00EF0B27" w:rsidP="00EF0B27">
      <w:pPr>
        <w:widowControl w:val="0"/>
        <w:jc w:val="left"/>
      </w:pPr>
    </w:p>
    <w:p w:rsidR="00EF0B27" w:rsidRDefault="00EF0B27" w:rsidP="00EF0B27">
      <w:pPr>
        <w:widowControl w:val="0"/>
        <w:jc w:val="left"/>
      </w:pPr>
      <w:r>
        <w:t>House Resolution</w:t>
      </w:r>
    </w:p>
    <w:p w:rsidR="00EF0B27" w:rsidRDefault="00EF0B27" w:rsidP="00EF0B27">
      <w:pPr>
        <w:widowControl w:val="0"/>
        <w:jc w:val="left"/>
      </w:pPr>
      <w:r>
        <w:t>Sponsors: Rep. Williams</w:t>
      </w:r>
    </w:p>
    <w:p w:rsidR="00EF0B27" w:rsidRDefault="00EF0B27" w:rsidP="00EF0B27">
      <w:pPr>
        <w:widowControl w:val="0"/>
        <w:jc w:val="left"/>
      </w:pPr>
      <w:r>
        <w:t>Document Path: l:\council\bills\rm\1249dw10.docx</w:t>
      </w:r>
    </w:p>
    <w:p w:rsidR="00EF0B27" w:rsidRDefault="00EF0B27" w:rsidP="00EF0B27">
      <w:pPr>
        <w:widowControl w:val="0"/>
        <w:jc w:val="left"/>
      </w:pPr>
    </w:p>
    <w:p w:rsidR="00EF0B27" w:rsidRDefault="00EF0B27" w:rsidP="00EF0B27">
      <w:pPr>
        <w:widowControl w:val="0"/>
        <w:jc w:val="left"/>
      </w:pPr>
      <w:r>
        <w:t>Introduced in the House on May 12, 2010</w:t>
      </w:r>
    </w:p>
    <w:p w:rsidR="00EF0B27" w:rsidRDefault="00EF0B27" w:rsidP="00EF0B27">
      <w:pPr>
        <w:widowControl w:val="0"/>
        <w:jc w:val="left"/>
      </w:pPr>
      <w:r>
        <w:t>Adopted by the House on May 12, 2010</w:t>
      </w:r>
    </w:p>
    <w:p w:rsidR="00EF0B27" w:rsidRDefault="00EF0B27" w:rsidP="00EF0B27">
      <w:pPr>
        <w:widowControl w:val="0"/>
        <w:jc w:val="left"/>
      </w:pPr>
    </w:p>
    <w:p w:rsidR="00EF0B27" w:rsidRDefault="00EF0B27" w:rsidP="00EF0B27">
      <w:pPr>
        <w:widowControl w:val="0"/>
        <w:jc w:val="left"/>
      </w:pPr>
      <w:r>
        <w:t xml:space="preserve">Summary: </w:t>
      </w:r>
      <w:r w:rsidR="009C7482">
        <w:t>Johnny E. Wright</w:t>
      </w:r>
    </w:p>
    <w:p w:rsidR="00EF0B27" w:rsidRDefault="00EF0B27" w:rsidP="00EF0B27">
      <w:pPr>
        <w:widowControl w:val="0"/>
        <w:jc w:val="left"/>
      </w:pPr>
    </w:p>
    <w:p w:rsidR="00EF0B27" w:rsidRDefault="00EF0B27" w:rsidP="00EF0B27">
      <w:pPr>
        <w:widowControl w:val="0"/>
        <w:jc w:val="left"/>
      </w:pPr>
    </w:p>
    <w:p w:rsidR="00EF0B27" w:rsidRDefault="00EF0B27" w:rsidP="00EF0B27">
      <w:pPr>
        <w:widowControl w:val="0"/>
        <w:tabs>
          <w:tab w:val="center" w:pos="590"/>
          <w:tab w:val="center" w:pos="1440"/>
          <w:tab w:val="left" w:pos="1872"/>
          <w:tab w:val="left" w:pos="9187"/>
        </w:tabs>
        <w:jc w:val="left"/>
      </w:pPr>
      <w:r w:rsidRPr="00EF0B27">
        <w:rPr>
          <w:b/>
        </w:rPr>
        <w:t>HISTORY OF LEGISLATIVE ACTIONS</w:t>
      </w:r>
    </w:p>
    <w:p w:rsidR="00EF0B27" w:rsidRDefault="00EF0B27" w:rsidP="00EF0B27">
      <w:pPr>
        <w:widowControl w:val="0"/>
        <w:tabs>
          <w:tab w:val="center" w:pos="590"/>
          <w:tab w:val="center" w:pos="1440"/>
          <w:tab w:val="left" w:pos="1872"/>
          <w:tab w:val="left" w:pos="9187"/>
        </w:tabs>
        <w:jc w:val="left"/>
      </w:pPr>
    </w:p>
    <w:p w:rsidR="00EF0B27" w:rsidRPr="00EF0B27" w:rsidRDefault="00EF0B27" w:rsidP="00EF0B27">
      <w:pPr>
        <w:widowControl w:val="0"/>
        <w:tabs>
          <w:tab w:val="center" w:pos="590"/>
          <w:tab w:val="center" w:pos="1440"/>
          <w:tab w:val="left" w:pos="1872"/>
          <w:tab w:val="left" w:pos="9187"/>
        </w:tabs>
        <w:jc w:val="left"/>
      </w:pPr>
      <w:r w:rsidRPr="00EF0B27">
        <w:rPr>
          <w:u w:val="single"/>
        </w:rPr>
        <w:tab/>
        <w:t>Date</w:t>
      </w:r>
      <w:r w:rsidRPr="00EF0B27">
        <w:rPr>
          <w:u w:val="single"/>
        </w:rPr>
        <w:tab/>
        <w:t>Body</w:t>
      </w:r>
      <w:r w:rsidRPr="00EF0B27">
        <w:rPr>
          <w:u w:val="single"/>
        </w:rPr>
        <w:tab/>
        <w:t>Action Description with journal page number</w:t>
      </w:r>
      <w:r w:rsidRPr="00EF0B27">
        <w:rPr>
          <w:u w:val="single"/>
        </w:rPr>
        <w:tab/>
      </w:r>
    </w:p>
    <w:p w:rsidR="00FB2817" w:rsidRDefault="00FB2817" w:rsidP="00FB2817">
      <w:pPr>
        <w:widowControl w:val="0"/>
        <w:tabs>
          <w:tab w:val="right" w:pos="1008"/>
          <w:tab w:val="left" w:pos="1152"/>
          <w:tab w:val="left" w:pos="1872"/>
          <w:tab w:val="left" w:pos="9187"/>
        </w:tabs>
        <w:ind w:left="2088" w:hanging="2088"/>
      </w:pPr>
      <w:r>
        <w:tab/>
        <w:t>5/12/2010</w:t>
      </w:r>
      <w:r>
        <w:tab/>
        <w:t>House</w:t>
      </w:r>
      <w:r>
        <w:tab/>
      </w:r>
      <w:r w:rsidRPr="00734379">
        <w:t xml:space="preserve">Introduced and adopted </w:t>
      </w:r>
      <w:hyperlink r:id="rId7" w:history="1">
        <w:r w:rsidRPr="00211045">
          <w:rPr>
            <w:rStyle w:val="Hyperlink"/>
          </w:rPr>
          <w:t>HJ</w:t>
        </w:r>
      </w:hyperlink>
      <w:r>
        <w:noBreakHyphen/>
      </w:r>
      <w:r w:rsidRPr="00734379">
        <w:t>12</w:t>
      </w:r>
    </w:p>
    <w:p w:rsidR="00FB2817" w:rsidRDefault="00FB2817" w:rsidP="00FB2817">
      <w:pPr>
        <w:widowControl w:val="0"/>
        <w:tabs>
          <w:tab w:val="right" w:pos="1008"/>
          <w:tab w:val="left" w:pos="1152"/>
          <w:tab w:val="left" w:pos="1872"/>
          <w:tab w:val="left" w:pos="9187"/>
        </w:tabs>
        <w:ind w:left="2088" w:hanging="2088"/>
      </w:pPr>
    </w:p>
    <w:p w:rsidR="00EF0B27" w:rsidRPr="00EF0B27" w:rsidRDefault="00EF0B27" w:rsidP="00EF0B27">
      <w:pPr>
        <w:widowControl w:val="0"/>
        <w:tabs>
          <w:tab w:val="right" w:pos="1008"/>
          <w:tab w:val="left" w:pos="1152"/>
          <w:tab w:val="left" w:pos="1872"/>
          <w:tab w:val="left" w:pos="9187"/>
        </w:tabs>
        <w:ind w:left="2088" w:hanging="2088"/>
        <w:jc w:val="left"/>
      </w:pPr>
    </w:p>
    <w:p w:rsidR="00EF0B27" w:rsidRDefault="00EF0B27" w:rsidP="00EF0B27">
      <w:r w:rsidRPr="00EF0B27">
        <w:rPr>
          <w:b/>
        </w:rPr>
        <w:t>VERSIONS OF THIS BILL</w:t>
      </w:r>
    </w:p>
    <w:p w:rsidR="00EF0B27" w:rsidRDefault="00EF0B27" w:rsidP="00EF0B27"/>
    <w:p w:rsidR="00EF0B27" w:rsidRDefault="00594D67" w:rsidP="00EF0B27">
      <w:hyperlink r:id="rId8" w:history="1">
        <w:r w:rsidR="00EF0B27">
          <w:rPr>
            <w:rStyle w:val="Hyperlink"/>
          </w:rPr>
          <w:t>5/12/2010</w:t>
        </w:r>
      </w:hyperlink>
    </w:p>
    <w:p w:rsidR="00EF0B27" w:rsidRDefault="00EF0B27" w:rsidP="00EF0B27"/>
    <w:p w:rsidR="00EF0B27" w:rsidRDefault="00EF0B27" w:rsidP="00EF0B27">
      <w:pPr>
        <w:sectPr w:rsidR="00EF0B27" w:rsidSect="00EF0B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85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A54" w:rsidP="00DA4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A4FAD">
        <w:t>R</w:t>
      </w:r>
      <w:r w:rsidR="00DA4FAD" w:rsidRPr="00CF0A1D">
        <w:rPr>
          <w:color w:val="000000" w:themeColor="text1"/>
          <w:u w:color="000000" w:themeColor="text1"/>
        </w:rPr>
        <w:t xml:space="preserve">ECOGNIZE AND HONOR THE LIFE AND </w:t>
      </w:r>
      <w:r w:rsidR="00DA4FAD">
        <w:rPr>
          <w:color w:val="000000" w:themeColor="text1"/>
          <w:u w:color="000000" w:themeColor="text1"/>
        </w:rPr>
        <w:t xml:space="preserve">PIONEERING PUBLIC </w:t>
      </w:r>
      <w:r w:rsidR="00DA4FAD" w:rsidRPr="00CF0A1D">
        <w:rPr>
          <w:color w:val="000000" w:themeColor="text1"/>
          <w:u w:color="000000" w:themeColor="text1"/>
        </w:rPr>
        <w:t xml:space="preserve">SERVICE OF </w:t>
      </w:r>
      <w:r w:rsidR="00927CD4">
        <w:t>JOHNNY E. WRIGHT</w:t>
      </w:r>
      <w:r w:rsidR="00DA4FAD">
        <w:t>, RETIRED CHIEF OF POLICE AND TOWN COUNCILMAN FOR THE TOWN OF TIMMONSVILLE.</w:t>
      </w: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470B"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470B">
        <w:t xml:space="preserve">on February 17, 1926, Johnny E. Wright was born the son of Johnny, Sr., and Louise Osborne Wright of Timmonsville. The proud parents could not yet know what young Johnny was destined to become: </w:t>
      </w:r>
      <w:r w:rsidR="00E24228">
        <w:t xml:space="preserve">first, </w:t>
      </w:r>
      <w:r w:rsidR="00A5470B">
        <w:t xml:space="preserve">a pioneer in Timmonsville law enforcement as one of the first black police officers to serve there since Reconstruction; </w:t>
      </w:r>
      <w:r w:rsidR="00E24228">
        <w:t xml:space="preserve">next, </w:t>
      </w:r>
      <w:r w:rsidR="00A5470B">
        <w:t>chief of police in that town</w:t>
      </w:r>
      <w:r w:rsidR="00E24228">
        <w:t>; and</w:t>
      </w:r>
      <w:r w:rsidR="00A5470B">
        <w:t xml:space="preserve">, finally, a </w:t>
      </w:r>
      <w:r w:rsidR="00E24228">
        <w:t xml:space="preserve">duly elected member of the Timmonsville Town Council; </w:t>
      </w:r>
      <w:r w:rsidR="002C7CD2">
        <w:t>and</w:t>
      </w:r>
    </w:p>
    <w:p w:rsidR="00E24228" w:rsidRDefault="00E2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228" w:rsidRDefault="00E2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4DB1">
        <w:t xml:space="preserve">ultimately </w:t>
      </w:r>
      <w:r w:rsidR="00CA2A38">
        <w:t>the longest</w:t>
      </w:r>
      <w:r w:rsidR="00E61D16">
        <w:noBreakHyphen/>
      </w:r>
      <w:r w:rsidR="00CA2A38">
        <w:t xml:space="preserve">serving peace officer in the Town of Timmonsville, </w:t>
      </w:r>
      <w:r w:rsidR="00CE1A9C">
        <w:t xml:space="preserve">Chief </w:t>
      </w:r>
      <w:r w:rsidR="00CA2A38">
        <w:t>Wright began his career in law enforcement in the late 1960s</w:t>
      </w:r>
      <w:r w:rsidR="00935633">
        <w:t xml:space="preserve">, retiring </w:t>
      </w:r>
      <w:r w:rsidR="00691275">
        <w:t>with about thirty years</w:t>
      </w:r>
      <w:r w:rsidR="00674CBD">
        <w:t xml:space="preserve"> of</w:t>
      </w:r>
      <w:r w:rsidR="00935633">
        <w:t xml:space="preserve"> service</w:t>
      </w:r>
      <w:r w:rsidR="00691275">
        <w:t>; and</w:t>
      </w:r>
      <w:r w:rsidR="00CA2A38">
        <w:t xml:space="preserve"> </w:t>
      </w:r>
    </w:p>
    <w:p w:rsidR="00A5470B" w:rsidRDefault="00A54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0B" w:rsidRDefault="00067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his retirement from law enforcement, feeling the need to continue his service to the people of Timmonsville, he </w:t>
      </w:r>
      <w:r w:rsidR="00FD1234">
        <w:t>decided to run for town council and won his seat. For twelve years, he served with distinction as a councilman until health difficulties caused him to decide not to run for reelection; and</w:t>
      </w:r>
    </w:p>
    <w:p w:rsidR="00FD1234" w:rsidRDefault="00FD1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234" w:rsidRDefault="00FD1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6F19">
        <w:t xml:space="preserve">this </w:t>
      </w:r>
      <w:r w:rsidR="00D9592B">
        <w:t>Timmonsville law</w:t>
      </w:r>
      <w:r w:rsidR="00256939">
        <w:t xml:space="preserve"> </w:t>
      </w:r>
      <w:r w:rsidR="00D9592B">
        <w:t xml:space="preserve">enforcement icon </w:t>
      </w:r>
      <w:r w:rsidR="00726F19">
        <w:t>was instrumental in battling the barriers of racial inequality that then existed in law enforcement throughout the nation. His work helped open the door of equal opportunity for many young African Americans who would follow in his footsteps; and</w:t>
      </w:r>
    </w:p>
    <w:p w:rsidR="00726F19" w:rsidRDefault="00726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19" w:rsidRDefault="00726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F403E">
        <w:t xml:space="preserve">he was the first black policeman to retire from the Town of Timmonsville </w:t>
      </w:r>
      <w:r w:rsidR="00426DCB">
        <w:t>with</w:t>
      </w:r>
      <w:r w:rsidR="00EF403E">
        <w:t xml:space="preserve"> the rank of chief of police; and</w:t>
      </w:r>
    </w:p>
    <w:p w:rsidR="00EF403E" w:rsidRDefault="00EF4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0B" w:rsidRDefault="00EF4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3425">
        <w:t>as he worked his way through the ranks, Johnny Wright became respected as not just a policemen but also as a role model. Young and old, male and female, black and white, professionals and blue</w:t>
      </w:r>
      <w:r w:rsidR="00E61D16">
        <w:noBreakHyphen/>
      </w:r>
      <w:r w:rsidR="00843425">
        <w:t>collar workers alike sought him out. He served as the town</w:t>
      </w:r>
      <w:r w:rsidR="00E61D16" w:rsidRPr="00E61D16">
        <w:t>’</w:t>
      </w:r>
      <w:r w:rsidR="00843425">
        <w:t>s complaint box for many citizens and, as a family man himself, gave fatherly advice to the youth of the town</w:t>
      </w:r>
      <w:r w:rsidR="00691275">
        <w:t>. As t</w:t>
      </w:r>
      <w:r w:rsidR="00452F3B">
        <w:t>he police department</w:t>
      </w:r>
      <w:r w:rsidR="00E61D16" w:rsidRPr="00E61D16">
        <w:t>’</w:t>
      </w:r>
      <w:r w:rsidR="00452F3B">
        <w:t>s public</w:t>
      </w:r>
      <w:r w:rsidR="00256939">
        <w:t xml:space="preserve"> </w:t>
      </w:r>
      <w:r w:rsidR="00452F3B">
        <w:t>relations officer, he also served as its contact with many outside agencies; and</w:t>
      </w:r>
    </w:p>
    <w:p w:rsidR="00452F3B" w:rsidRDefault="00452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3B" w:rsidRDefault="0069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intricate network of confidential informants he had established and cultivated during his tenure </w:t>
      </w:r>
      <w:r w:rsidR="00D94DB6">
        <w:t>as a policeman</w:t>
      </w:r>
      <w:r>
        <w:t xml:space="preserve">, </w:t>
      </w:r>
      <w:r w:rsidR="00CE1A9C">
        <w:t>Chief</w:t>
      </w:r>
      <w:r>
        <w:t xml:space="preserve"> Wright was a key force in solving more cases than any other officer </w:t>
      </w:r>
      <w:r w:rsidR="00D94DB6">
        <w:t>in the department</w:t>
      </w:r>
      <w:r w:rsidR="00105BD5">
        <w:t>.</w:t>
      </w:r>
      <w:r>
        <w:t xml:space="preserve"> During </w:t>
      </w:r>
      <w:r w:rsidR="00F93721">
        <w:t xml:space="preserve">a </w:t>
      </w:r>
      <w:r>
        <w:t>crisis or any public disturbance, his presence was paramount in keeping and maintaining the peace until the situation was contained or an arrest was made; and</w:t>
      </w:r>
    </w:p>
    <w:p w:rsidR="00691275" w:rsidRDefault="0069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275" w:rsidRDefault="0069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3F8F">
        <w:t>an active churchman in the Methodist denomination, he also worked at a local funeral home as an assistant, showing great compassion for the bereaved families he aided; and</w:t>
      </w:r>
    </w:p>
    <w:p w:rsidR="00393F8F" w:rsidRDefault="00393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02B" w:rsidRPr="00CF0A1D" w:rsidRDefault="00393F8F" w:rsidP="0013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602B">
        <w:t>cognizant of his many years of sacrificial public service, the members of the S</w:t>
      </w:r>
      <w:r w:rsidR="0013602B" w:rsidRPr="00CF0A1D">
        <w:rPr>
          <w:color w:val="000000" w:themeColor="text1"/>
          <w:u w:color="000000" w:themeColor="text1"/>
        </w:rPr>
        <w:t xml:space="preserve">outh Carolina House of Representatives </w:t>
      </w:r>
      <w:r w:rsidR="0013602B">
        <w:rPr>
          <w:color w:val="000000" w:themeColor="text1"/>
          <w:u w:color="000000" w:themeColor="text1"/>
        </w:rPr>
        <w:t xml:space="preserve">wish to extend grateful thanks </w:t>
      </w:r>
      <w:r w:rsidR="0013602B" w:rsidRPr="00CF0A1D">
        <w:rPr>
          <w:color w:val="000000" w:themeColor="text1"/>
          <w:u w:color="000000" w:themeColor="text1"/>
        </w:rPr>
        <w:t xml:space="preserve">for the extraordinary contributions of this remarkable </w:t>
      </w:r>
      <w:r w:rsidR="0013602B">
        <w:rPr>
          <w:color w:val="000000" w:themeColor="text1"/>
          <w:u w:color="000000" w:themeColor="text1"/>
        </w:rPr>
        <w:t xml:space="preserve">man, Johnny E. Wright, </w:t>
      </w:r>
      <w:r w:rsidR="0013602B" w:rsidRPr="00CF0A1D">
        <w:rPr>
          <w:color w:val="000000" w:themeColor="text1"/>
          <w:u w:color="000000" w:themeColor="text1"/>
        </w:rPr>
        <w:t xml:space="preserve">to </w:t>
      </w:r>
      <w:r w:rsidR="0013602B">
        <w:rPr>
          <w:color w:val="000000" w:themeColor="text1"/>
          <w:u w:color="000000" w:themeColor="text1"/>
        </w:rPr>
        <w:t>his</w:t>
      </w:r>
      <w:r w:rsidR="0013602B" w:rsidRPr="00CF0A1D">
        <w:rPr>
          <w:color w:val="000000" w:themeColor="text1"/>
          <w:u w:color="000000" w:themeColor="text1"/>
        </w:rPr>
        <w:t xml:space="preserve"> community and to our great State.</w:t>
      </w:r>
      <w:r w:rsidR="0013602B">
        <w:rPr>
          <w:color w:val="000000" w:themeColor="text1"/>
          <w:u w:color="000000" w:themeColor="text1"/>
        </w:rPr>
        <w:t xml:space="preserve"> </w:t>
      </w:r>
      <w:r w:rsidR="0013602B" w:rsidRPr="00CF0A1D">
        <w:rPr>
          <w:color w:val="000000" w:themeColor="text1"/>
          <w:u w:color="000000" w:themeColor="text1"/>
        </w:rPr>
        <w:t>Now, therefore,</w:t>
      </w:r>
    </w:p>
    <w:p w:rsidR="00393F8F" w:rsidRDefault="00393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0E" w:rsidRDefault="001A4859" w:rsidP="005F6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3602B">
        <w:t xml:space="preserve"> the members of the South Carolina House of Representatives, by this resolution, </w:t>
      </w:r>
      <w:r w:rsidR="005F610E">
        <w:t>r</w:t>
      </w:r>
      <w:r w:rsidR="005F610E" w:rsidRPr="00CF0A1D">
        <w:rPr>
          <w:color w:val="000000" w:themeColor="text1"/>
          <w:u w:color="000000" w:themeColor="text1"/>
        </w:rPr>
        <w:t xml:space="preserve">ecognize and honor the life and </w:t>
      </w:r>
      <w:r w:rsidR="005F610E">
        <w:rPr>
          <w:color w:val="000000" w:themeColor="text1"/>
          <w:u w:color="000000" w:themeColor="text1"/>
        </w:rPr>
        <w:t xml:space="preserve">pioneering public </w:t>
      </w:r>
      <w:r w:rsidR="005F610E" w:rsidRPr="00CF0A1D">
        <w:rPr>
          <w:color w:val="000000" w:themeColor="text1"/>
          <w:u w:color="000000" w:themeColor="text1"/>
        </w:rPr>
        <w:t xml:space="preserve">service of </w:t>
      </w:r>
      <w:r w:rsidR="005F610E">
        <w:rPr>
          <w:color w:val="000000" w:themeColor="text1"/>
          <w:u w:color="000000" w:themeColor="text1"/>
        </w:rPr>
        <w:t>J</w:t>
      </w:r>
      <w:r w:rsidR="005F610E">
        <w:t>ohnny E. Wright, retired chief of police and town councilman for the Town of Timmonsville.</w:t>
      </w: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F610E">
        <w:t>provided</w:t>
      </w:r>
      <w:r>
        <w:t xml:space="preserve"> to</w:t>
      </w:r>
      <w:r w:rsidR="005F610E">
        <w:t xml:space="preserve"> Johnny E. Wright.</w:t>
      </w:r>
    </w:p>
    <w:p w:rsidR="00347CC9" w:rsidRDefault="00E61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CC9" w:rsidRDefault="00347CC9" w:rsidP="00EF0B27">
      <w:pPr>
        <w:suppressAutoHyphens/>
      </w:pPr>
    </w:p>
    <w:sectPr w:rsidR="00347CC9" w:rsidSect="00EF0B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A9C" w:rsidRDefault="00CE1A9C" w:rsidP="009F0C77">
      <w:r>
        <w:separator/>
      </w:r>
    </w:p>
  </w:endnote>
  <w:endnote w:type="continuationSeparator" w:id="0">
    <w:p w:rsidR="00CE1A9C" w:rsidRDefault="00CE1A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CE07CF-D2AB-424D-BA00-7445398ACD83}"/>
    <w:embedBold r:id="rId2" w:fontKey="{5E12080D-CE4C-4329-A9B4-8ADD8B01B2AF}"/>
  </w:font>
  <w:font w:name="Calibri">
    <w:panose1 w:val="020F0502020204030204"/>
    <w:charset w:val="00"/>
    <w:family w:val="swiss"/>
    <w:pitch w:val="variable"/>
    <w:sig w:usb0="E10002FF" w:usb1="4000ACFF" w:usb2="00000009" w:usb3="00000000" w:csb0="0000019F" w:csb1="00000000"/>
    <w:embedRegular r:id="rId3" w:fontKey="{8F809073-3979-40CB-96A8-22BB40139553}"/>
  </w:font>
  <w:font w:name="Tahoma">
    <w:panose1 w:val="020B0604030504040204"/>
    <w:charset w:val="00"/>
    <w:family w:val="swiss"/>
    <w:pitch w:val="variable"/>
    <w:sig w:usb0="21002A87" w:usb1="80000000" w:usb2="00000008" w:usb3="00000000" w:csb0="000101FF" w:csb1="00000000"/>
    <w:embedRegular r:id="rId4" w:fontKey="{147AC52D-AF12-4250-84A2-47B7A557DDBB}"/>
  </w:font>
  <w:font w:name="Cambria">
    <w:panose1 w:val="02040503050406030204"/>
    <w:charset w:val="00"/>
    <w:family w:val="roman"/>
    <w:pitch w:val="variable"/>
    <w:sig w:usb0="E00002FF" w:usb1="400004FF" w:usb2="00000000" w:usb3="00000000" w:csb0="0000019F" w:csb1="00000000"/>
    <w:embedRegular r:id="rId5" w:fontKey="{DBEC88D0-3C70-4C90-8F01-3F84C638D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B27" w:rsidRPr="00347CC9" w:rsidRDefault="00EF0B27" w:rsidP="00347CC9">
    <w:pPr>
      <w:pStyle w:val="Footer"/>
      <w:tabs>
        <w:tab w:val="clear" w:pos="4680"/>
        <w:tab w:val="clear" w:pos="9360"/>
        <w:tab w:val="center" w:pos="2995"/>
      </w:tabs>
      <w:spacing w:before="120"/>
    </w:pPr>
    <w:r>
      <w:t>[4959]</w:t>
    </w:r>
    <w:r>
      <w:tab/>
    </w:r>
    <w:r w:rsidR="00594D67">
      <w:fldChar w:fldCharType="begin"/>
    </w:r>
    <w:r w:rsidR="00594D67">
      <w:instrText xml:space="preserve"> PAGE  \* MERGEFORMAT </w:instrText>
    </w:r>
    <w:r w:rsidR="00594D67">
      <w:fldChar w:fldCharType="separate"/>
    </w:r>
    <w:r w:rsidR="00594D67">
      <w:rPr>
        <w:noProof/>
      </w:rPr>
      <w:t>1</w:t>
    </w:r>
    <w:r w:rsidR="00594D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A9C" w:rsidRDefault="00CE1A9C" w:rsidP="009F0C77">
      <w:r>
        <w:separator/>
      </w:r>
    </w:p>
  </w:footnote>
  <w:footnote w:type="continuationSeparator" w:id="0">
    <w:p w:rsidR="00CE1A9C" w:rsidRDefault="00CE1A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9DW10"/>
    <w:docVar w:name="CoverBillType" w:val="r"/>
    <w:docVar w:name="docpath" w:val="L:\Council\bills\RM\1249DW10.DOCX"/>
    <w:docVar w:name="dvBillNumber" w:val="4959"/>
    <w:docVar w:name="dvBillNumberPrefix" w:val="H. "/>
    <w:docVar w:name="dvOriginalBody" w:val="House"/>
    <w:docVar w:name="dvSteno" w:val="RM"/>
    <w:docVar w:name="NameofBody" w:val="h"/>
    <w:docVar w:name="vgroup2" w:val="Council"/>
  </w:docVars>
  <w:rsids>
    <w:rsidRoot w:val="00BD268C"/>
    <w:rsid w:val="000067BC"/>
    <w:rsid w:val="00011869"/>
    <w:rsid w:val="00025A54"/>
    <w:rsid w:val="0006747A"/>
    <w:rsid w:val="000E1785"/>
    <w:rsid w:val="000F40FA"/>
    <w:rsid w:val="00105BD5"/>
    <w:rsid w:val="0010776B"/>
    <w:rsid w:val="00133E66"/>
    <w:rsid w:val="0013602B"/>
    <w:rsid w:val="001435A3"/>
    <w:rsid w:val="0019334A"/>
    <w:rsid w:val="001A4859"/>
    <w:rsid w:val="001B3047"/>
    <w:rsid w:val="001C5600"/>
    <w:rsid w:val="001D08F2"/>
    <w:rsid w:val="001D525B"/>
    <w:rsid w:val="001D7F4F"/>
    <w:rsid w:val="00211045"/>
    <w:rsid w:val="002321B6"/>
    <w:rsid w:val="00250967"/>
    <w:rsid w:val="002543C8"/>
    <w:rsid w:val="00256939"/>
    <w:rsid w:val="00284AAE"/>
    <w:rsid w:val="002C7CD2"/>
    <w:rsid w:val="002E5912"/>
    <w:rsid w:val="00325348"/>
    <w:rsid w:val="0032732C"/>
    <w:rsid w:val="00336AD0"/>
    <w:rsid w:val="00347CC9"/>
    <w:rsid w:val="0037079A"/>
    <w:rsid w:val="00393D8B"/>
    <w:rsid w:val="00393F8F"/>
    <w:rsid w:val="003D01E8"/>
    <w:rsid w:val="003E5288"/>
    <w:rsid w:val="003F6D79"/>
    <w:rsid w:val="0041760A"/>
    <w:rsid w:val="00417B15"/>
    <w:rsid w:val="00417C01"/>
    <w:rsid w:val="00426DCB"/>
    <w:rsid w:val="00450283"/>
    <w:rsid w:val="00452F3B"/>
    <w:rsid w:val="004809EE"/>
    <w:rsid w:val="004E7D54"/>
    <w:rsid w:val="005273C6"/>
    <w:rsid w:val="00530A69"/>
    <w:rsid w:val="00545593"/>
    <w:rsid w:val="00577C6C"/>
    <w:rsid w:val="00594D67"/>
    <w:rsid w:val="005C2FE2"/>
    <w:rsid w:val="005E2BC9"/>
    <w:rsid w:val="005F610E"/>
    <w:rsid w:val="005F7350"/>
    <w:rsid w:val="00605102"/>
    <w:rsid w:val="006215AA"/>
    <w:rsid w:val="00642DE7"/>
    <w:rsid w:val="00674CBD"/>
    <w:rsid w:val="00691275"/>
    <w:rsid w:val="006913C9"/>
    <w:rsid w:val="0069470D"/>
    <w:rsid w:val="00726F19"/>
    <w:rsid w:val="00734F00"/>
    <w:rsid w:val="007A70AE"/>
    <w:rsid w:val="0081455C"/>
    <w:rsid w:val="00825488"/>
    <w:rsid w:val="008362E8"/>
    <w:rsid w:val="00843425"/>
    <w:rsid w:val="008A1768"/>
    <w:rsid w:val="008F4429"/>
    <w:rsid w:val="00927CD4"/>
    <w:rsid w:val="00935633"/>
    <w:rsid w:val="0094021A"/>
    <w:rsid w:val="009C6A0B"/>
    <w:rsid w:val="009C7482"/>
    <w:rsid w:val="009F0C77"/>
    <w:rsid w:val="009F4DD1"/>
    <w:rsid w:val="00A41684"/>
    <w:rsid w:val="00A5470B"/>
    <w:rsid w:val="00A64DB1"/>
    <w:rsid w:val="00A64E80"/>
    <w:rsid w:val="00A72BCD"/>
    <w:rsid w:val="00A741D9"/>
    <w:rsid w:val="00A833AB"/>
    <w:rsid w:val="00A9741D"/>
    <w:rsid w:val="00AD4B17"/>
    <w:rsid w:val="00B224FA"/>
    <w:rsid w:val="00B412D4"/>
    <w:rsid w:val="00B47868"/>
    <w:rsid w:val="00B61D5B"/>
    <w:rsid w:val="00BA24A2"/>
    <w:rsid w:val="00BD268C"/>
    <w:rsid w:val="00BE3C22"/>
    <w:rsid w:val="00C0345E"/>
    <w:rsid w:val="00C1567C"/>
    <w:rsid w:val="00C3483A"/>
    <w:rsid w:val="00C74E9D"/>
    <w:rsid w:val="00C82FD3"/>
    <w:rsid w:val="00C92819"/>
    <w:rsid w:val="00CA2A38"/>
    <w:rsid w:val="00CC6B7B"/>
    <w:rsid w:val="00CD2089"/>
    <w:rsid w:val="00CE1A9C"/>
    <w:rsid w:val="00D73A67"/>
    <w:rsid w:val="00D94DB6"/>
    <w:rsid w:val="00D9592B"/>
    <w:rsid w:val="00D970A9"/>
    <w:rsid w:val="00DA4FAD"/>
    <w:rsid w:val="00DC6030"/>
    <w:rsid w:val="00DF3845"/>
    <w:rsid w:val="00E21D33"/>
    <w:rsid w:val="00E24228"/>
    <w:rsid w:val="00E41911"/>
    <w:rsid w:val="00E61D16"/>
    <w:rsid w:val="00E73D86"/>
    <w:rsid w:val="00E92EEF"/>
    <w:rsid w:val="00EE13DB"/>
    <w:rsid w:val="00EE6F29"/>
    <w:rsid w:val="00EF0B27"/>
    <w:rsid w:val="00EF403E"/>
    <w:rsid w:val="00EF4794"/>
    <w:rsid w:val="00F24442"/>
    <w:rsid w:val="00F50AE3"/>
    <w:rsid w:val="00F67CF1"/>
    <w:rsid w:val="00F840F0"/>
    <w:rsid w:val="00F93721"/>
    <w:rsid w:val="00FB0D0D"/>
    <w:rsid w:val="00FB2817"/>
    <w:rsid w:val="00FB43B4"/>
    <w:rsid w:val="00FD1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03445E-64EC-45BC-9A6B-FDA6BECA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DCB"/>
    <w:rPr>
      <w:rFonts w:ascii="Tahoma" w:hAnsi="Tahoma" w:cs="Tahoma"/>
      <w:sz w:val="16"/>
      <w:szCs w:val="16"/>
    </w:rPr>
  </w:style>
  <w:style w:type="character" w:customStyle="1" w:styleId="BalloonTextChar">
    <w:name w:val="Balloon Text Char"/>
    <w:basedOn w:val="DefaultParagraphFont"/>
    <w:link w:val="BalloonText"/>
    <w:uiPriority w:val="99"/>
    <w:semiHidden/>
    <w:rsid w:val="00426DCB"/>
    <w:rPr>
      <w:rFonts w:ascii="Tahoma" w:eastAsia="Times New Roman" w:hAnsi="Tahoma" w:cs="Tahoma"/>
      <w:sz w:val="16"/>
      <w:szCs w:val="16"/>
    </w:rPr>
  </w:style>
  <w:style w:type="character" w:styleId="Hyperlink">
    <w:name w:val="Hyperlink"/>
    <w:basedOn w:val="DefaultParagraphFont"/>
    <w:uiPriority w:val="99"/>
    <w:unhideWhenUsed/>
    <w:rsid w:val="00EF0B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59_20100512.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DA7BC-502A-4B64-A76F-B2AFC7CF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603</Words>
  <Characters>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4959: Johnny E. Wright - South Carolina Legislature Online</dc:title>
  <dc:subject/>
  <dc:creator>rosannemcdowell</dc:creator>
  <cp:keywords/>
  <dc:description/>
  <cp:lastModifiedBy>N Cumfer</cp:lastModifiedBy>
  <cp:revision>7</cp:revision>
  <cp:lastPrinted>2010-05-11T16:06:00Z</cp:lastPrinted>
  <dcterms:created xsi:type="dcterms:W3CDTF">2010-05-12T14:17:00Z</dcterms:created>
  <dcterms:modified xsi:type="dcterms:W3CDTF">2014-11-24T16:39:00Z</dcterms:modified>
</cp:coreProperties>
</file>