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E32" w:rsidRDefault="00766E32" w:rsidP="00766E32">
      <w:pPr>
        <w:widowControl w:val="0"/>
        <w:jc w:val="center"/>
      </w:pPr>
      <w:bookmarkStart w:id="0" w:name="_GoBack"/>
      <w:bookmarkEnd w:id="0"/>
      <w:r w:rsidRPr="00766E32">
        <w:rPr>
          <w:b/>
        </w:rPr>
        <w:t>South Carolina General Assembly</w:t>
      </w:r>
    </w:p>
    <w:p w:rsidR="00766E32" w:rsidRDefault="00766E32" w:rsidP="00766E32">
      <w:pPr>
        <w:widowControl w:val="0"/>
        <w:jc w:val="center"/>
      </w:pPr>
      <w:r>
        <w:t>118th Session, 2009-2010</w:t>
      </w:r>
    </w:p>
    <w:p w:rsidR="00766E32" w:rsidRDefault="00766E32" w:rsidP="00766E32">
      <w:pPr>
        <w:widowControl w:val="0"/>
        <w:jc w:val="left"/>
      </w:pPr>
    </w:p>
    <w:p w:rsidR="00766E32" w:rsidRDefault="00766E32" w:rsidP="00766E32">
      <w:pPr>
        <w:widowControl w:val="0"/>
        <w:jc w:val="left"/>
        <w:rPr>
          <w:b/>
        </w:rPr>
      </w:pPr>
      <w:r w:rsidRPr="00766E32">
        <w:rPr>
          <w:b/>
        </w:rPr>
        <w:t>H. 4989</w:t>
      </w:r>
    </w:p>
    <w:p w:rsidR="00766E32" w:rsidRDefault="00766E32" w:rsidP="00766E32">
      <w:pPr>
        <w:widowControl w:val="0"/>
        <w:jc w:val="left"/>
        <w:rPr>
          <w:b/>
        </w:rPr>
      </w:pPr>
    </w:p>
    <w:p w:rsidR="00766E32" w:rsidRDefault="00766E32" w:rsidP="00766E32">
      <w:pPr>
        <w:widowControl w:val="0"/>
        <w:jc w:val="left"/>
      </w:pPr>
      <w:r w:rsidRPr="00766E32">
        <w:rPr>
          <w:b/>
        </w:rPr>
        <w:t>STATUS INFORMATION</w:t>
      </w:r>
    </w:p>
    <w:p w:rsidR="00766E32" w:rsidRDefault="00766E32" w:rsidP="00766E32">
      <w:pPr>
        <w:widowControl w:val="0"/>
        <w:jc w:val="left"/>
      </w:pPr>
    </w:p>
    <w:p w:rsidR="00766E32" w:rsidRDefault="00766E32" w:rsidP="00766E32">
      <w:pPr>
        <w:widowControl w:val="0"/>
        <w:jc w:val="left"/>
      </w:pPr>
      <w:r>
        <w:t>House Resolution</w:t>
      </w:r>
    </w:p>
    <w:p w:rsidR="00766E32" w:rsidRDefault="007E3183" w:rsidP="00766E32">
      <w:pPr>
        <w:widowControl w:val="0"/>
        <w:jc w:val="left"/>
      </w:pPr>
      <w:r>
        <w:t>Sponsors: Reps. Harvin, Anderson, Allen, R.L. Brown, Clyburn, Cobb</w:t>
      </w:r>
      <w:r>
        <w:noBreakHyphen/>
        <w:t>Hunter, Dillard, Hart, Hayes, Hodges, Hosey, Jennings, McEachern, McLeod, Miller, Mitchell, Ott, Rutherford, Sellers, Williams, Agnew, Alexander, Allison, Anthony, Bales, Ballentine, Bannister, Barfield, Battle, Bedingfield, Bingham, Bowen, Bowers, Brady, Branham, Brantley, G.A. Brown, H.B. Brown, Cato, Chalk, Clemmons, Cole, Cooper, Crawford, Daning, Delleney, Duncan, Edge, Erickson, Forrester, Frye, Funderburk, Gambrell, Gilliard, Govan, Gunn, Haley, Hamilton, Hardwick, Harrell, Harrison, Hearn, Herbkersman, Hiott, Horne, Howard, Huggins, Hutto, Jefferson, Kelly, King, Kirsh, Knight, Limehouse, Littlejohn, Loftis, Long, Lowe, Lucas, Mack, Merrill, Millwood, D.C. Moss, V.S. Moss, Nanney, J.H. Neal, J.M. Neal, Neilson, Norman, Owens, Parker, Parks, Pinson, E.H. Pitts, M.A. Pitts, Rice, Sandifer, Scott, Simrill, Skelton, D.C. Smith, G.M. Smith, G.R. Smith, J.E. Smith, J.R. Smith, Sottile, Spires, Stavrinakis, Stewart, Stringer, Thompson, Toole, Umphlett, Vick, Viers, Weeks, Whipper, White, Whitmire, Willis, Wylie, A.D. Young and T.R. Young</w:t>
      </w:r>
    </w:p>
    <w:p w:rsidR="00766E32" w:rsidRDefault="00766E32" w:rsidP="00766E32">
      <w:pPr>
        <w:widowControl w:val="0"/>
        <w:jc w:val="left"/>
      </w:pPr>
      <w:r>
        <w:t>Document Path: l:\council\bills\gm\24534ab10.docx</w:t>
      </w:r>
    </w:p>
    <w:p w:rsidR="00766E32" w:rsidRDefault="00766E32" w:rsidP="00766E32">
      <w:pPr>
        <w:widowControl w:val="0"/>
        <w:jc w:val="left"/>
      </w:pPr>
    </w:p>
    <w:p w:rsidR="00766E32" w:rsidRDefault="00766E32" w:rsidP="00766E32">
      <w:pPr>
        <w:widowControl w:val="0"/>
        <w:jc w:val="left"/>
      </w:pPr>
      <w:r>
        <w:t>Introduced in the House on May 18, 2010</w:t>
      </w:r>
    </w:p>
    <w:p w:rsidR="00766E32" w:rsidRDefault="00766E32" w:rsidP="00766E32">
      <w:pPr>
        <w:widowControl w:val="0"/>
        <w:jc w:val="left"/>
      </w:pPr>
      <w:r>
        <w:t>Adopted by the House on May 18, 2010</w:t>
      </w:r>
    </w:p>
    <w:p w:rsidR="00766E32" w:rsidRDefault="00766E32" w:rsidP="00766E32">
      <w:pPr>
        <w:widowControl w:val="0"/>
        <w:jc w:val="left"/>
      </w:pPr>
    </w:p>
    <w:p w:rsidR="00766E32" w:rsidRDefault="00766E32" w:rsidP="00766E32">
      <w:pPr>
        <w:widowControl w:val="0"/>
        <w:jc w:val="left"/>
      </w:pPr>
      <w:r>
        <w:t xml:space="preserve">Summary: </w:t>
      </w:r>
      <w:r w:rsidR="007F15EB">
        <w:t>Honorable Kenneth Kennedy</w:t>
      </w:r>
    </w:p>
    <w:p w:rsidR="00766E32" w:rsidRDefault="00766E32" w:rsidP="00766E32">
      <w:pPr>
        <w:widowControl w:val="0"/>
        <w:jc w:val="left"/>
      </w:pPr>
    </w:p>
    <w:p w:rsidR="00766E32" w:rsidRDefault="00766E32" w:rsidP="00766E32">
      <w:pPr>
        <w:widowControl w:val="0"/>
        <w:jc w:val="left"/>
      </w:pPr>
    </w:p>
    <w:p w:rsidR="00766E32" w:rsidRDefault="00766E32" w:rsidP="00766E32">
      <w:pPr>
        <w:widowControl w:val="0"/>
        <w:tabs>
          <w:tab w:val="center" w:pos="590"/>
          <w:tab w:val="center" w:pos="1440"/>
          <w:tab w:val="left" w:pos="1872"/>
          <w:tab w:val="left" w:pos="9187"/>
        </w:tabs>
        <w:jc w:val="left"/>
      </w:pPr>
      <w:r w:rsidRPr="00766E32">
        <w:rPr>
          <w:b/>
        </w:rPr>
        <w:t>HISTORY OF LEGISLATIVE ACTIONS</w:t>
      </w:r>
    </w:p>
    <w:p w:rsidR="00766E32" w:rsidRDefault="00766E32" w:rsidP="00766E32">
      <w:pPr>
        <w:widowControl w:val="0"/>
        <w:tabs>
          <w:tab w:val="center" w:pos="590"/>
          <w:tab w:val="center" w:pos="1440"/>
          <w:tab w:val="left" w:pos="1872"/>
          <w:tab w:val="left" w:pos="9187"/>
        </w:tabs>
        <w:jc w:val="left"/>
      </w:pPr>
    </w:p>
    <w:p w:rsidR="00766E32" w:rsidRPr="00766E32" w:rsidRDefault="00766E32" w:rsidP="00766E32">
      <w:pPr>
        <w:widowControl w:val="0"/>
        <w:tabs>
          <w:tab w:val="center" w:pos="590"/>
          <w:tab w:val="center" w:pos="1440"/>
          <w:tab w:val="left" w:pos="1872"/>
          <w:tab w:val="left" w:pos="9187"/>
        </w:tabs>
        <w:jc w:val="left"/>
      </w:pPr>
      <w:r w:rsidRPr="00766E32">
        <w:rPr>
          <w:u w:val="single"/>
        </w:rPr>
        <w:tab/>
        <w:t>Date</w:t>
      </w:r>
      <w:r w:rsidRPr="00766E32">
        <w:rPr>
          <w:u w:val="single"/>
        </w:rPr>
        <w:tab/>
        <w:t>Body</w:t>
      </w:r>
      <w:r w:rsidRPr="00766E32">
        <w:rPr>
          <w:u w:val="single"/>
        </w:rPr>
        <w:tab/>
        <w:t>Action Description with journal page number</w:t>
      </w:r>
      <w:r w:rsidRPr="00766E32">
        <w:rPr>
          <w:u w:val="single"/>
        </w:rPr>
        <w:tab/>
      </w:r>
    </w:p>
    <w:p w:rsidR="00F67629" w:rsidRDefault="00F67629" w:rsidP="00F67629">
      <w:pPr>
        <w:widowControl w:val="0"/>
        <w:tabs>
          <w:tab w:val="right" w:pos="1008"/>
          <w:tab w:val="left" w:pos="1152"/>
          <w:tab w:val="left" w:pos="1872"/>
          <w:tab w:val="left" w:pos="9187"/>
        </w:tabs>
        <w:ind w:left="2088" w:hanging="2088"/>
        <w:jc w:val="left"/>
      </w:pPr>
      <w:r>
        <w:tab/>
        <w:t>5/18/2010</w:t>
      </w:r>
      <w:r>
        <w:tab/>
        <w:t>House</w:t>
      </w:r>
      <w:r>
        <w:tab/>
      </w:r>
      <w:r w:rsidRPr="009A3E71">
        <w:t xml:space="preserve">Introduced and adopted </w:t>
      </w:r>
      <w:hyperlink r:id="rId7" w:history="1">
        <w:r w:rsidRPr="007F4F61">
          <w:rPr>
            <w:rStyle w:val="Hyperlink"/>
          </w:rPr>
          <w:t>HJ</w:t>
        </w:r>
      </w:hyperlink>
      <w:r>
        <w:noBreakHyphen/>
      </w:r>
      <w:r w:rsidRPr="009A3E71">
        <w:t>26</w:t>
      </w:r>
    </w:p>
    <w:p w:rsidR="00F67629" w:rsidRDefault="00F67629" w:rsidP="00F67629">
      <w:pPr>
        <w:widowControl w:val="0"/>
        <w:tabs>
          <w:tab w:val="right" w:pos="1008"/>
          <w:tab w:val="left" w:pos="1152"/>
          <w:tab w:val="left" w:pos="1872"/>
          <w:tab w:val="left" w:pos="9187"/>
        </w:tabs>
        <w:ind w:left="2088" w:hanging="2088"/>
        <w:jc w:val="left"/>
      </w:pPr>
    </w:p>
    <w:p w:rsidR="00766E32" w:rsidRPr="00766E32" w:rsidRDefault="00766E32" w:rsidP="00766E32">
      <w:pPr>
        <w:widowControl w:val="0"/>
        <w:tabs>
          <w:tab w:val="right" w:pos="1008"/>
          <w:tab w:val="left" w:pos="1152"/>
          <w:tab w:val="left" w:pos="1872"/>
          <w:tab w:val="left" w:pos="9187"/>
        </w:tabs>
        <w:ind w:left="2088" w:hanging="2088"/>
        <w:jc w:val="left"/>
      </w:pPr>
    </w:p>
    <w:p w:rsidR="00766E32" w:rsidRDefault="00766E32" w:rsidP="00766E32">
      <w:r w:rsidRPr="00766E32">
        <w:rPr>
          <w:b/>
        </w:rPr>
        <w:t>VERSIONS OF THIS BILL</w:t>
      </w:r>
    </w:p>
    <w:p w:rsidR="00766E32" w:rsidRDefault="00766E32" w:rsidP="00766E32"/>
    <w:p w:rsidR="00766E32" w:rsidRDefault="00B17E16" w:rsidP="00766E32">
      <w:hyperlink r:id="rId8" w:history="1">
        <w:r w:rsidR="00766E32">
          <w:rPr>
            <w:rStyle w:val="Hyperlink"/>
          </w:rPr>
          <w:t>5/18/2010</w:t>
        </w:r>
      </w:hyperlink>
    </w:p>
    <w:p w:rsidR="00766E32" w:rsidRDefault="00766E32" w:rsidP="00766E32"/>
    <w:p w:rsidR="00766E32" w:rsidRDefault="00766E32" w:rsidP="00766E32">
      <w:pPr>
        <w:sectPr w:rsidR="00766E32" w:rsidSect="00766E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17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w:t>
      </w:r>
      <w:r w:rsidR="007B59D2">
        <w:t>D THE HONORABLE KENNETH KENNEDY</w:t>
      </w:r>
      <w:r>
        <w:t xml:space="preserve"> OF </w:t>
      </w:r>
      <w:r w:rsidR="00A56EF1">
        <w:t>WILLIAMSBURG</w:t>
      </w:r>
      <w:r>
        <w:t xml:space="preserve"> COUNTY FOR TWENTY YEARS OF ENERGETIC AND DEVOTED SERVICE IN THE HOUSE OF REPRESENTATIVES ON BEHALF OF THE CITIZENS OF SOUTH CAROLINA, AND TO WISH HIM MUCH SUCCESS AND HAPPINESS IN ALL HIS FUTURE ENDEAVORS.</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12D"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12D">
        <w:t xml:space="preserve">the members of the </w:t>
      </w:r>
      <w:r w:rsidR="00A95511">
        <w:t xml:space="preserve">South Carolina House of Representatives </w:t>
      </w:r>
      <w:r w:rsidR="0023612D">
        <w:t>learned with sincere regret that Kenneth Kennedy will retire from the House of Representatives at the conclusion of his current term; and</w:t>
      </w:r>
    </w:p>
    <w:p w:rsidR="0023612D"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5511">
        <w:t>after</w:t>
      </w:r>
      <w:r>
        <w:t xml:space="preserve"> graduat</w:t>
      </w:r>
      <w:r w:rsidR="00A95511">
        <w:t>ion</w:t>
      </w:r>
      <w:r>
        <w:t xml:space="preserve"> </w:t>
      </w:r>
      <w:r w:rsidR="00A95511">
        <w:t>from</w:t>
      </w:r>
      <w:r>
        <w:t xml:space="preserve"> C. E. Murray High School</w:t>
      </w:r>
      <w:r w:rsidR="00A95511">
        <w:t>, he</w:t>
      </w:r>
      <w:r>
        <w:t xml:space="preserve"> attended Benedict College and </w:t>
      </w:r>
      <w:r w:rsidR="00C62FBC">
        <w:t>Brooklyn</w:t>
      </w:r>
      <w:r>
        <w:t xml:space="preserve"> College in New York;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Kenneth Kennedy </w:t>
      </w:r>
      <w:r w:rsidR="0051299A">
        <w:t xml:space="preserve">was born to Susie and Ben Kennedy in 1942 and </w:t>
      </w:r>
      <w:r>
        <w:t>married his beloved wife Doris M. Glast in 1963, and together they raised three fine children, Manuel, Kimberly, and Kathy;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businessman in Greeleyville, he served on the Williamsburg County Council from 1984 to 1991 and on the board of directors for Greeleyville Medical Center from 1985 to 1989;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widely active in his community, he served as the president of the C. E. Murray High School </w:t>
      </w:r>
      <w:r w:rsidR="00A95511">
        <w:t xml:space="preserve">Parent Teacher Association </w:t>
      </w:r>
      <w:r>
        <w:t>from 1983 to 1988</w:t>
      </w:r>
      <w:r w:rsidR="00A95511">
        <w:t>,</w:t>
      </w:r>
      <w:r>
        <w:t xml:space="preserve"> and</w:t>
      </w:r>
      <w:r w:rsidR="00C62FBC">
        <w:t xml:space="preserve"> he is currently</w:t>
      </w:r>
      <w:r>
        <w:t xml:space="preserve"> a trustee of Trinity Baptist Church</w:t>
      </w:r>
      <w:r w:rsidR="00C62FBC">
        <w:t xml:space="preserve"> and a member of the Pride of Foreston </w:t>
      </w:r>
      <w:r w:rsidR="00C62FBC">
        <w:lastRenderedPageBreak/>
        <w:t>Masonic Lodge #296 and the Mouzon Community Men</w:t>
      </w:r>
      <w:r w:rsidR="00323DE5" w:rsidRPr="00323DE5">
        <w:t>’</w:t>
      </w:r>
      <w:r w:rsidR="00C62FBC">
        <w:t>s Club</w:t>
      </w:r>
      <w:r>
        <w:t>;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C62FBC">
        <w:t xml:space="preserve"> brought his business exper</w:t>
      </w:r>
      <w:r w:rsidR="00A95511">
        <w:t>tise</w:t>
      </w:r>
      <w:r w:rsidR="00C62FBC">
        <w:t xml:space="preserve"> and leadership voice to </w:t>
      </w:r>
      <w:r>
        <w:t>the Williamsburg County Democratic Party</w:t>
      </w:r>
      <w:r w:rsidR="00C62FBC">
        <w:t xml:space="preserve">, serving as chairman </w:t>
      </w:r>
      <w:r>
        <w:t>from 1987 to 1990</w:t>
      </w:r>
      <w:r w:rsidR="00C62FBC">
        <w:t>;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12D"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w:t>
      </w:r>
      <w:r w:rsidR="00A56EF1">
        <w:t>Kennedy</w:t>
      </w:r>
      <w:r>
        <w:t xml:space="preserve"> entered the South Carolina </w:t>
      </w:r>
      <w:r w:rsidR="00AE638D">
        <w:t>General Assembly</w:t>
      </w:r>
      <w:r>
        <w:t xml:space="preserve"> in 1991</w:t>
      </w:r>
      <w:r w:rsidR="00AE638D">
        <w:t xml:space="preserve"> to represent District 101</w:t>
      </w:r>
      <w:r>
        <w:t xml:space="preserve">, and he has served on the Ways and Means Committee where he has </w:t>
      </w:r>
      <w:r w:rsidR="00A56EF1">
        <w:t>assisted in</w:t>
      </w:r>
      <w:r>
        <w:t xml:space="preserve"> direct</w:t>
      </w:r>
      <w:r w:rsidR="00A56EF1">
        <w:t>ing</w:t>
      </w:r>
      <w:r>
        <w:t xml:space="preserve"> the State during </w:t>
      </w:r>
      <w:r w:rsidR="00323DE5">
        <w:t xml:space="preserve">some of the most </w:t>
      </w:r>
      <w:r>
        <w:t xml:space="preserve">financially </w:t>
      </w:r>
      <w:r w:rsidR="00A56EF1">
        <w:t>challenging</w:t>
      </w:r>
      <w:r>
        <w:t xml:space="preserve"> days in our nation;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12D"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DE5">
        <w:t>since 1990, he has</w:t>
      </w:r>
      <w:r w:rsidR="00C62FBC">
        <w:t xml:space="preserve"> serve</w:t>
      </w:r>
      <w:r w:rsidR="00323DE5">
        <w:t>d</w:t>
      </w:r>
      <w:r w:rsidR="00C62FBC">
        <w:t xml:space="preserve"> on the University of South Carolina Substance Abuse Advisory Council;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95511">
        <w:t>South Carolina House of Representatives</w:t>
      </w:r>
      <w:r>
        <w:t xml:space="preserve"> will miss the selfless and dedicated service that Kenneth Kennedy, their colleague and friend, has given </w:t>
      </w:r>
      <w:r w:rsidR="00A95511">
        <w:t>to the House of Representatives</w:t>
      </w:r>
      <w:r>
        <w:t xml:space="preserve"> and hope that he will enjoy deep fulfillment in the years to come</w:t>
      </w:r>
      <w:r w:rsidR="008F179B">
        <w:t>.  Now, therefore,</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12D">
        <w:t xml:space="preserve"> the members of the </w:t>
      </w:r>
      <w:r w:rsidR="00A95511">
        <w:t>South Carolina House of Representatives</w:t>
      </w:r>
      <w:r w:rsidR="0023612D">
        <w:t>, by this resolution, recognize and commend the H</w:t>
      </w:r>
      <w:r w:rsidR="0023612D" w:rsidRPr="00CC3D6E">
        <w:t xml:space="preserve">onorable </w:t>
      </w:r>
      <w:r w:rsidR="0023612D">
        <w:t>Kenneth Kennedy</w:t>
      </w:r>
      <w:r w:rsidR="0023612D" w:rsidRPr="00CC3D6E">
        <w:t xml:space="preserve"> of </w:t>
      </w:r>
      <w:r w:rsidR="00A56EF1">
        <w:t xml:space="preserve">Williamsburg </w:t>
      </w:r>
      <w:r w:rsidR="0023612D">
        <w:t>County for twenty years of enthusiastic</w:t>
      </w:r>
      <w:r w:rsidR="0023612D" w:rsidRPr="00CC3D6E">
        <w:t xml:space="preserve"> and de</w:t>
      </w:r>
      <w:r w:rsidR="0023612D">
        <w:t>vo</w:t>
      </w:r>
      <w:r w:rsidR="0023612D" w:rsidRPr="00CC3D6E">
        <w:t xml:space="preserve">ted service in the </w:t>
      </w:r>
      <w:r w:rsidR="0023612D">
        <w:t>H</w:t>
      </w:r>
      <w:r w:rsidR="0023612D" w:rsidRPr="00CC3D6E">
        <w:t xml:space="preserve">ouse of </w:t>
      </w:r>
      <w:r w:rsidR="0023612D">
        <w:t>R</w:t>
      </w:r>
      <w:r w:rsidR="0023612D" w:rsidRPr="00CC3D6E">
        <w:t xml:space="preserve">epresentatives on behalf of the citizens of </w:t>
      </w:r>
      <w:r w:rsidR="0023612D">
        <w:t>S</w:t>
      </w:r>
      <w:r w:rsidR="0023612D" w:rsidRPr="00CC3D6E">
        <w:t xml:space="preserve">outh </w:t>
      </w:r>
      <w:r w:rsidR="0023612D">
        <w:t xml:space="preserve">Carolina, and </w:t>
      </w:r>
      <w:r w:rsidR="0023612D" w:rsidRPr="00CC3D6E">
        <w:t>wish him much success and happiness in all his future endeavors</w:t>
      </w:r>
      <w:r w:rsidR="0023612D">
        <w:t>.</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612D">
        <w:t>present</w:t>
      </w:r>
      <w:r>
        <w:t>ed to</w:t>
      </w:r>
      <w:r w:rsidR="0023612D">
        <w:t xml:space="preserve"> the Honorable Kenneth Kennedy.</w:t>
      </w:r>
    </w:p>
    <w:p w:rsidR="00C63467" w:rsidRDefault="00323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467" w:rsidRDefault="00C63467" w:rsidP="00766E32">
      <w:pPr>
        <w:suppressAutoHyphens/>
      </w:pPr>
    </w:p>
    <w:sectPr w:rsidR="00C63467" w:rsidSect="00766E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511" w:rsidRDefault="00A95511" w:rsidP="009F0C77">
      <w:r>
        <w:separator/>
      </w:r>
    </w:p>
  </w:endnote>
  <w:endnote w:type="continuationSeparator" w:id="0">
    <w:p w:rsidR="00A95511" w:rsidRDefault="00A95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763E8B-EDD8-41BA-98C6-EA9A0B04C149}"/>
    <w:embedBold r:id="rId2" w:fontKey="{4D537711-BED6-429E-9F37-1F9B75C928CC}"/>
  </w:font>
  <w:font w:name="Calibri">
    <w:panose1 w:val="020F0502020204030204"/>
    <w:charset w:val="00"/>
    <w:family w:val="swiss"/>
    <w:pitch w:val="variable"/>
    <w:sig w:usb0="E10002FF" w:usb1="4000ACFF" w:usb2="00000009" w:usb3="00000000" w:csb0="0000019F" w:csb1="00000000"/>
    <w:embedRegular r:id="rId3" w:fontKey="{EF52C65F-70D0-4322-B6EA-6B3ACBB4973A}"/>
  </w:font>
  <w:font w:name="Tahoma">
    <w:panose1 w:val="020B0604030504040204"/>
    <w:charset w:val="00"/>
    <w:family w:val="swiss"/>
    <w:pitch w:val="variable"/>
    <w:sig w:usb0="21002A87" w:usb1="80000000" w:usb2="00000008" w:usb3="00000000" w:csb0="000101FF" w:csb1="00000000"/>
    <w:embedRegular r:id="rId4" w:fontKey="{B7FD2464-974B-408F-A564-4C3899286C36}"/>
  </w:font>
  <w:font w:name="Cambria">
    <w:panose1 w:val="02040503050406030204"/>
    <w:charset w:val="00"/>
    <w:family w:val="roman"/>
    <w:pitch w:val="variable"/>
    <w:sig w:usb0="E00002FF" w:usb1="400004FF" w:usb2="00000000" w:usb3="00000000" w:csb0="0000019F" w:csb1="00000000"/>
    <w:embedRegular r:id="rId5" w:fontKey="{75EAD1A2-D8F5-426F-B229-F9ABB6172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32" w:rsidRPr="00C63467" w:rsidRDefault="00766E32" w:rsidP="00C63467">
    <w:pPr>
      <w:pStyle w:val="Footer"/>
      <w:tabs>
        <w:tab w:val="clear" w:pos="4680"/>
        <w:tab w:val="clear" w:pos="9360"/>
        <w:tab w:val="center" w:pos="2995"/>
      </w:tabs>
      <w:spacing w:before="120"/>
    </w:pPr>
    <w:r>
      <w:t>[4989]</w:t>
    </w:r>
    <w:r>
      <w:tab/>
    </w:r>
    <w:r w:rsidR="00B17E16">
      <w:fldChar w:fldCharType="begin"/>
    </w:r>
    <w:r w:rsidR="00B17E16">
      <w:instrText xml:space="preserve"> PAGE  \* MERGEFORMAT </w:instrText>
    </w:r>
    <w:r w:rsidR="00B17E16">
      <w:fldChar w:fldCharType="separate"/>
    </w:r>
    <w:r w:rsidR="00B17E16">
      <w:rPr>
        <w:noProof/>
      </w:rPr>
      <w:t>1</w:t>
    </w:r>
    <w:r w:rsidR="00B17E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511" w:rsidRDefault="00A95511" w:rsidP="009F0C77">
      <w:r>
        <w:separator/>
      </w:r>
    </w:p>
  </w:footnote>
  <w:footnote w:type="continuationSeparator" w:id="0">
    <w:p w:rsidR="00A95511" w:rsidRDefault="00A95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4AB10"/>
    <w:docVar w:name="CoverBillType" w:val="r"/>
    <w:docVar w:name="docpath" w:val="L:\Council\bills\GM\24534AB10.DOCX"/>
    <w:docVar w:name="dvBillNumber" w:val="4989"/>
    <w:docVar w:name="dvBillNumberPrefix" w:val="H. "/>
    <w:docVar w:name="dvOriginalBody" w:val="House"/>
    <w:docVar w:name="dvSteno" w:val="GM"/>
    <w:docVar w:name="NameofBody" w:val="h"/>
    <w:docVar w:name="vgroup2" w:val="Council"/>
  </w:docVars>
  <w:rsids>
    <w:rsidRoot w:val="00227CA5"/>
    <w:rsid w:val="00011869"/>
    <w:rsid w:val="000E1785"/>
    <w:rsid w:val="000F40FA"/>
    <w:rsid w:val="0010776B"/>
    <w:rsid w:val="00133E66"/>
    <w:rsid w:val="001435A3"/>
    <w:rsid w:val="001D08F2"/>
    <w:rsid w:val="001D525B"/>
    <w:rsid w:val="001D7F4F"/>
    <w:rsid w:val="00227CA5"/>
    <w:rsid w:val="002321B6"/>
    <w:rsid w:val="0023612D"/>
    <w:rsid w:val="00250967"/>
    <w:rsid w:val="002543C8"/>
    <w:rsid w:val="00280BEC"/>
    <w:rsid w:val="00284AAE"/>
    <w:rsid w:val="002E5912"/>
    <w:rsid w:val="00323DE5"/>
    <w:rsid w:val="00325348"/>
    <w:rsid w:val="0032732C"/>
    <w:rsid w:val="00336AD0"/>
    <w:rsid w:val="0037079A"/>
    <w:rsid w:val="003D01E8"/>
    <w:rsid w:val="003E5288"/>
    <w:rsid w:val="003F6D79"/>
    <w:rsid w:val="0041760A"/>
    <w:rsid w:val="00417C01"/>
    <w:rsid w:val="004809EE"/>
    <w:rsid w:val="004E7D54"/>
    <w:rsid w:val="0051299A"/>
    <w:rsid w:val="005273C6"/>
    <w:rsid w:val="00530A69"/>
    <w:rsid w:val="00545593"/>
    <w:rsid w:val="00577C6C"/>
    <w:rsid w:val="005C2FE2"/>
    <w:rsid w:val="005E2BC9"/>
    <w:rsid w:val="00603B9A"/>
    <w:rsid w:val="00605102"/>
    <w:rsid w:val="00614C28"/>
    <w:rsid w:val="006215AA"/>
    <w:rsid w:val="00682126"/>
    <w:rsid w:val="006913C9"/>
    <w:rsid w:val="0069470D"/>
    <w:rsid w:val="00734F00"/>
    <w:rsid w:val="00766E32"/>
    <w:rsid w:val="007A70AE"/>
    <w:rsid w:val="007B59D2"/>
    <w:rsid w:val="007E3183"/>
    <w:rsid w:val="007F148A"/>
    <w:rsid w:val="007F15EB"/>
    <w:rsid w:val="007F4F61"/>
    <w:rsid w:val="008362E8"/>
    <w:rsid w:val="008A1768"/>
    <w:rsid w:val="008A5B14"/>
    <w:rsid w:val="008F179B"/>
    <w:rsid w:val="008F4429"/>
    <w:rsid w:val="0094021A"/>
    <w:rsid w:val="00943D4B"/>
    <w:rsid w:val="009C6A0B"/>
    <w:rsid w:val="009F0C77"/>
    <w:rsid w:val="009F4DD1"/>
    <w:rsid w:val="00A41684"/>
    <w:rsid w:val="00A56EF1"/>
    <w:rsid w:val="00A64E80"/>
    <w:rsid w:val="00A72BCD"/>
    <w:rsid w:val="00A741D9"/>
    <w:rsid w:val="00A833AB"/>
    <w:rsid w:val="00A95511"/>
    <w:rsid w:val="00A9741D"/>
    <w:rsid w:val="00AA0742"/>
    <w:rsid w:val="00AC5576"/>
    <w:rsid w:val="00AD4B17"/>
    <w:rsid w:val="00AE638D"/>
    <w:rsid w:val="00B17E16"/>
    <w:rsid w:val="00B412D4"/>
    <w:rsid w:val="00BB5EDB"/>
    <w:rsid w:val="00BE3C22"/>
    <w:rsid w:val="00C0345E"/>
    <w:rsid w:val="00C3483A"/>
    <w:rsid w:val="00C62FBC"/>
    <w:rsid w:val="00C63467"/>
    <w:rsid w:val="00C67706"/>
    <w:rsid w:val="00C74E9D"/>
    <w:rsid w:val="00C82FD3"/>
    <w:rsid w:val="00C92819"/>
    <w:rsid w:val="00CB38B1"/>
    <w:rsid w:val="00CC6B7B"/>
    <w:rsid w:val="00CD2089"/>
    <w:rsid w:val="00D56840"/>
    <w:rsid w:val="00D6699D"/>
    <w:rsid w:val="00D73A67"/>
    <w:rsid w:val="00D970A9"/>
    <w:rsid w:val="00DF3845"/>
    <w:rsid w:val="00E41911"/>
    <w:rsid w:val="00E92EEF"/>
    <w:rsid w:val="00EE297B"/>
    <w:rsid w:val="00F24442"/>
    <w:rsid w:val="00F50AE3"/>
    <w:rsid w:val="00F6762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22B164-043B-4914-A2E9-256020F0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5511"/>
    <w:rPr>
      <w:rFonts w:ascii="Tahoma" w:hAnsi="Tahoma" w:cs="Tahoma"/>
      <w:sz w:val="16"/>
      <w:szCs w:val="16"/>
    </w:rPr>
  </w:style>
  <w:style w:type="character" w:customStyle="1" w:styleId="BalloonTextChar">
    <w:name w:val="Balloon Text Char"/>
    <w:basedOn w:val="DefaultParagraphFont"/>
    <w:link w:val="BalloonText"/>
    <w:uiPriority w:val="99"/>
    <w:semiHidden/>
    <w:rsid w:val="00A95511"/>
    <w:rPr>
      <w:rFonts w:ascii="Tahoma" w:eastAsia="Times New Roman" w:hAnsi="Tahoma" w:cs="Tahoma"/>
      <w:sz w:val="16"/>
      <w:szCs w:val="16"/>
    </w:rPr>
  </w:style>
  <w:style w:type="character" w:styleId="Hyperlink">
    <w:name w:val="Hyperlink"/>
    <w:basedOn w:val="DefaultParagraphFont"/>
    <w:uiPriority w:val="99"/>
    <w:unhideWhenUsed/>
    <w:rsid w:val="00766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89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24EE-929B-41B3-9F2D-DA6C0590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633</Words>
  <Characters>3574</Characters>
  <Application>Microsoft Office Word</Application>
  <DocSecurity>0</DocSecurity>
  <Lines>114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4989: Honorable Kenneth Kennedy - South Carolina Legislature Online</dc:title>
  <dc:subject/>
  <dc:creator>gailmoore</dc:creator>
  <cp:keywords/>
  <dc:description/>
  <cp:lastModifiedBy>N Cumfer</cp:lastModifiedBy>
  <cp:revision>8</cp:revision>
  <cp:lastPrinted>2010-05-14T13:25:00Z</cp:lastPrinted>
  <dcterms:created xsi:type="dcterms:W3CDTF">2010-05-18T17:06:00Z</dcterms:created>
  <dcterms:modified xsi:type="dcterms:W3CDTF">2014-11-24T16:39:00Z</dcterms:modified>
</cp:coreProperties>
</file>