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8FD" w:rsidRDefault="001578FD" w:rsidP="001578FD">
      <w:pPr>
        <w:widowControl w:val="0"/>
        <w:jc w:val="center"/>
      </w:pPr>
      <w:bookmarkStart w:id="0" w:name="_GoBack"/>
      <w:bookmarkEnd w:id="0"/>
      <w:r w:rsidRPr="001578FD">
        <w:rPr>
          <w:b/>
        </w:rPr>
        <w:t>South Carolina General Assembly</w:t>
      </w:r>
    </w:p>
    <w:p w:rsidR="001578FD" w:rsidRDefault="001578FD" w:rsidP="001578FD">
      <w:pPr>
        <w:widowControl w:val="0"/>
        <w:jc w:val="center"/>
      </w:pPr>
      <w:r>
        <w:t>118th Session, 2009-2010</w:t>
      </w:r>
    </w:p>
    <w:p w:rsidR="001578FD" w:rsidRDefault="001578FD" w:rsidP="001578FD">
      <w:pPr>
        <w:widowControl w:val="0"/>
        <w:jc w:val="left"/>
      </w:pPr>
    </w:p>
    <w:p w:rsidR="001578FD" w:rsidRDefault="001578FD" w:rsidP="001578FD">
      <w:pPr>
        <w:widowControl w:val="0"/>
        <w:jc w:val="left"/>
        <w:rPr>
          <w:b/>
        </w:rPr>
      </w:pPr>
      <w:r w:rsidRPr="001578FD">
        <w:rPr>
          <w:b/>
        </w:rPr>
        <w:t>H. 5020</w:t>
      </w:r>
    </w:p>
    <w:p w:rsidR="001578FD" w:rsidRDefault="001578FD" w:rsidP="001578FD">
      <w:pPr>
        <w:widowControl w:val="0"/>
        <w:jc w:val="left"/>
        <w:rPr>
          <w:b/>
        </w:rPr>
      </w:pPr>
    </w:p>
    <w:p w:rsidR="001578FD" w:rsidRDefault="001578FD" w:rsidP="001578FD">
      <w:pPr>
        <w:widowControl w:val="0"/>
        <w:jc w:val="left"/>
      </w:pPr>
      <w:r w:rsidRPr="001578FD">
        <w:rPr>
          <w:b/>
        </w:rPr>
        <w:t>STATUS INFORMATION</w:t>
      </w:r>
    </w:p>
    <w:p w:rsidR="001578FD" w:rsidRDefault="001578FD" w:rsidP="001578FD">
      <w:pPr>
        <w:widowControl w:val="0"/>
        <w:jc w:val="left"/>
      </w:pPr>
    </w:p>
    <w:p w:rsidR="001578FD" w:rsidRDefault="001578FD" w:rsidP="001578FD">
      <w:pPr>
        <w:widowControl w:val="0"/>
        <w:jc w:val="left"/>
      </w:pPr>
      <w:r>
        <w:t>House Resolution</w:t>
      </w:r>
    </w:p>
    <w:p w:rsidR="001578FD" w:rsidRDefault="001578FD" w:rsidP="001578FD">
      <w:pPr>
        <w:widowControl w:val="0"/>
        <w:jc w:val="left"/>
      </w:pPr>
      <w:r>
        <w:t>Sponsors: Reps. Horne, Harrell, Knight and A.D. Young</w:t>
      </w:r>
    </w:p>
    <w:p w:rsidR="001578FD" w:rsidRDefault="001578FD" w:rsidP="001578FD">
      <w:pPr>
        <w:widowControl w:val="0"/>
        <w:jc w:val="left"/>
      </w:pPr>
      <w:r>
        <w:t>Document Path: l:\council\bills\gm\24552dw10.docx</w:t>
      </w:r>
    </w:p>
    <w:p w:rsidR="001578FD" w:rsidRDefault="001578FD" w:rsidP="001578FD">
      <w:pPr>
        <w:widowControl w:val="0"/>
        <w:jc w:val="left"/>
      </w:pPr>
    </w:p>
    <w:p w:rsidR="001578FD" w:rsidRDefault="001578FD" w:rsidP="001578FD">
      <w:pPr>
        <w:widowControl w:val="0"/>
        <w:jc w:val="left"/>
      </w:pPr>
      <w:r>
        <w:t>Introduced in the House on May 25, 2010</w:t>
      </w:r>
    </w:p>
    <w:p w:rsidR="001578FD" w:rsidRDefault="001578FD" w:rsidP="001578FD">
      <w:pPr>
        <w:widowControl w:val="0"/>
        <w:jc w:val="left"/>
      </w:pPr>
      <w:r>
        <w:t>Adopted by the House on May 25, 2010</w:t>
      </w:r>
    </w:p>
    <w:p w:rsidR="001578FD" w:rsidRDefault="001578FD" w:rsidP="001578FD">
      <w:pPr>
        <w:widowControl w:val="0"/>
        <w:jc w:val="left"/>
      </w:pPr>
    </w:p>
    <w:p w:rsidR="001578FD" w:rsidRDefault="001578FD" w:rsidP="001578FD">
      <w:pPr>
        <w:widowControl w:val="0"/>
        <w:jc w:val="left"/>
      </w:pPr>
      <w:r>
        <w:t xml:space="preserve">Summary: </w:t>
      </w:r>
      <w:r w:rsidR="007F73D1">
        <w:t>E. James Atkinson</w:t>
      </w:r>
    </w:p>
    <w:p w:rsidR="001578FD" w:rsidRDefault="001578FD" w:rsidP="001578FD">
      <w:pPr>
        <w:widowControl w:val="0"/>
        <w:jc w:val="left"/>
      </w:pPr>
    </w:p>
    <w:p w:rsidR="001578FD" w:rsidRDefault="001578FD" w:rsidP="001578FD">
      <w:pPr>
        <w:widowControl w:val="0"/>
        <w:jc w:val="left"/>
      </w:pPr>
    </w:p>
    <w:p w:rsidR="001578FD" w:rsidRDefault="001578FD" w:rsidP="001578FD">
      <w:pPr>
        <w:widowControl w:val="0"/>
        <w:tabs>
          <w:tab w:val="center" w:pos="590"/>
          <w:tab w:val="center" w:pos="1440"/>
          <w:tab w:val="left" w:pos="1872"/>
          <w:tab w:val="left" w:pos="9187"/>
        </w:tabs>
        <w:jc w:val="left"/>
      </w:pPr>
      <w:r w:rsidRPr="001578FD">
        <w:rPr>
          <w:b/>
        </w:rPr>
        <w:t>HISTORY OF LEGISLATIVE ACTIONS</w:t>
      </w:r>
    </w:p>
    <w:p w:rsidR="001578FD" w:rsidRDefault="001578FD" w:rsidP="001578FD">
      <w:pPr>
        <w:widowControl w:val="0"/>
        <w:tabs>
          <w:tab w:val="center" w:pos="590"/>
          <w:tab w:val="center" w:pos="1440"/>
          <w:tab w:val="left" w:pos="1872"/>
          <w:tab w:val="left" w:pos="9187"/>
        </w:tabs>
        <w:jc w:val="left"/>
      </w:pPr>
    </w:p>
    <w:p w:rsidR="001578FD" w:rsidRPr="001578FD" w:rsidRDefault="001578FD" w:rsidP="001578FD">
      <w:pPr>
        <w:widowControl w:val="0"/>
        <w:tabs>
          <w:tab w:val="center" w:pos="590"/>
          <w:tab w:val="center" w:pos="1440"/>
          <w:tab w:val="left" w:pos="1872"/>
          <w:tab w:val="left" w:pos="9187"/>
        </w:tabs>
        <w:jc w:val="left"/>
      </w:pPr>
      <w:r w:rsidRPr="001578FD">
        <w:rPr>
          <w:u w:val="single"/>
        </w:rPr>
        <w:tab/>
        <w:t>Date</w:t>
      </w:r>
      <w:r w:rsidRPr="001578FD">
        <w:rPr>
          <w:u w:val="single"/>
        </w:rPr>
        <w:tab/>
        <w:t>Body</w:t>
      </w:r>
      <w:r w:rsidRPr="001578FD">
        <w:rPr>
          <w:u w:val="single"/>
        </w:rPr>
        <w:tab/>
        <w:t>Action Description with journal page number</w:t>
      </w:r>
      <w:r w:rsidRPr="001578FD">
        <w:rPr>
          <w:u w:val="single"/>
        </w:rPr>
        <w:tab/>
      </w:r>
    </w:p>
    <w:p w:rsidR="001A2D3B" w:rsidRDefault="001A2D3B" w:rsidP="001A2D3B">
      <w:pPr>
        <w:widowControl w:val="0"/>
        <w:tabs>
          <w:tab w:val="right" w:pos="1008"/>
          <w:tab w:val="left" w:pos="1152"/>
          <w:tab w:val="left" w:pos="1872"/>
          <w:tab w:val="left" w:pos="9187"/>
        </w:tabs>
        <w:ind w:left="2088" w:hanging="2088"/>
        <w:jc w:val="left"/>
      </w:pPr>
      <w:r>
        <w:tab/>
        <w:t>5/25/2010</w:t>
      </w:r>
      <w:r>
        <w:tab/>
        <w:t>House</w:t>
      </w:r>
      <w:r>
        <w:tab/>
      </w:r>
      <w:r w:rsidRPr="001F46DE">
        <w:t xml:space="preserve">Introduced and adopted </w:t>
      </w:r>
      <w:hyperlink r:id="rId7" w:history="1">
        <w:r w:rsidRPr="00F25010">
          <w:rPr>
            <w:rStyle w:val="Hyperlink"/>
          </w:rPr>
          <w:t>HJ</w:t>
        </w:r>
      </w:hyperlink>
      <w:r>
        <w:noBreakHyphen/>
      </w:r>
      <w:r w:rsidRPr="001F46DE">
        <w:t>32</w:t>
      </w:r>
    </w:p>
    <w:p w:rsidR="001A2D3B" w:rsidRDefault="001A2D3B" w:rsidP="001A2D3B">
      <w:pPr>
        <w:widowControl w:val="0"/>
        <w:tabs>
          <w:tab w:val="right" w:pos="1008"/>
          <w:tab w:val="left" w:pos="1152"/>
          <w:tab w:val="left" w:pos="1872"/>
          <w:tab w:val="left" w:pos="9187"/>
        </w:tabs>
        <w:ind w:left="2088" w:hanging="2088"/>
        <w:jc w:val="left"/>
      </w:pPr>
    </w:p>
    <w:p w:rsidR="001578FD" w:rsidRPr="001578FD" w:rsidRDefault="001578FD" w:rsidP="001578FD">
      <w:pPr>
        <w:widowControl w:val="0"/>
        <w:tabs>
          <w:tab w:val="right" w:pos="1008"/>
          <w:tab w:val="left" w:pos="1152"/>
          <w:tab w:val="left" w:pos="1872"/>
          <w:tab w:val="left" w:pos="9187"/>
        </w:tabs>
        <w:ind w:left="2088" w:hanging="2088"/>
        <w:jc w:val="left"/>
      </w:pPr>
    </w:p>
    <w:p w:rsidR="001578FD" w:rsidRDefault="001578FD" w:rsidP="001578FD">
      <w:r w:rsidRPr="001578FD">
        <w:rPr>
          <w:b/>
        </w:rPr>
        <w:t>VERSIONS OF THIS BILL</w:t>
      </w:r>
    </w:p>
    <w:p w:rsidR="001578FD" w:rsidRDefault="001578FD" w:rsidP="001578FD"/>
    <w:p w:rsidR="001578FD" w:rsidRDefault="00DB57F8" w:rsidP="001578FD">
      <w:hyperlink r:id="rId8" w:history="1">
        <w:r w:rsidR="001578FD">
          <w:rPr>
            <w:rStyle w:val="Hyperlink"/>
          </w:rPr>
          <w:t>5/25/2010</w:t>
        </w:r>
      </w:hyperlink>
    </w:p>
    <w:p w:rsidR="001578FD" w:rsidRDefault="001578FD" w:rsidP="001578FD"/>
    <w:p w:rsidR="001578FD" w:rsidRDefault="001578FD" w:rsidP="001578FD">
      <w:pPr>
        <w:sectPr w:rsidR="001578FD" w:rsidSect="001578F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73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E. JAMES “JIM” ATKINSON, UPON THE OCCASION OF HIS RETIREMENT, AND TO WISH HIM CONTINUED SUCCESS IN ALL HIS FUTURE ENDEAVORS.</w:t>
      </w: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13A"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613A">
        <w:t>the members of the South Carolina House of Representatives are pleased to learn that E. Jam</w:t>
      </w:r>
      <w:r w:rsidR="002E728D">
        <w:t xml:space="preserve">es “Jim” Atkinson will begin a </w:t>
      </w:r>
      <w:r w:rsidR="0061613A">
        <w:t xml:space="preserve">much deserved retirement after </w:t>
      </w:r>
      <w:r w:rsidR="007662AB">
        <w:t>thirty</w:t>
      </w:r>
      <w:r w:rsidR="00ED7B65">
        <w:noBreakHyphen/>
      </w:r>
      <w:r w:rsidR="007662AB">
        <w:t>seven</w:t>
      </w:r>
      <w:r w:rsidR="0061613A">
        <w:t xml:space="preserve"> years of distinguished service</w:t>
      </w:r>
      <w:r w:rsidR="007662AB">
        <w:t xml:space="preserve"> in the field of education</w:t>
      </w:r>
      <w:r w:rsidR="0061613A">
        <w:t>; and</w:t>
      </w:r>
    </w:p>
    <w:p w:rsidR="0061613A" w:rsidRDefault="0061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AB" w:rsidRDefault="0061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F383B">
        <w:t xml:space="preserve"> the </w:t>
      </w:r>
      <w:r w:rsidR="002E728D">
        <w:t>oldest</w:t>
      </w:r>
      <w:r w:rsidR="002F383B">
        <w:t xml:space="preserve"> of four children, he was</w:t>
      </w:r>
      <w:r>
        <w:t xml:space="preserve"> </w:t>
      </w:r>
      <w:r w:rsidR="007662AB">
        <w:t>born</w:t>
      </w:r>
      <w:r w:rsidR="00D800E5">
        <w:t xml:space="preserve"> on J</w:t>
      </w:r>
      <w:r w:rsidR="002F383B">
        <w:t>anuary 18, 1951, and</w:t>
      </w:r>
      <w:r w:rsidR="00D800E5">
        <w:t xml:space="preserve"> grew up in Marion County in a community called Ariel Crossroads on a farm where his father grew tobacco and some livestock; and</w:t>
      </w: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00E5">
        <w:t>at age fourteen, he</w:t>
      </w:r>
      <w:r>
        <w:t xml:space="preserve"> won </w:t>
      </w:r>
      <w:r w:rsidR="00D800E5">
        <w:t xml:space="preserve">the county </w:t>
      </w:r>
      <w:r>
        <w:t>spelling bee</w:t>
      </w:r>
      <w:r w:rsidR="00D800E5">
        <w:t>,</w:t>
      </w:r>
      <w:r>
        <w:t xml:space="preserve"> and</w:t>
      </w:r>
      <w:r w:rsidR="00D800E5">
        <w:t xml:space="preserve"> he</w:t>
      </w:r>
      <w:r>
        <w:t xml:space="preserve"> played basketball </w:t>
      </w:r>
      <w:r w:rsidR="00D800E5">
        <w:t xml:space="preserve">and baseball at </w:t>
      </w:r>
      <w:r w:rsidR="002F383B">
        <w:t>Rains</w:t>
      </w:r>
      <w:r w:rsidR="00ED7B65">
        <w:noBreakHyphen/>
      </w:r>
      <w:r w:rsidR="002F383B">
        <w:t>Centenary High School graduating in 1969</w:t>
      </w:r>
      <w:r w:rsidR="00D800E5">
        <w:t>; and</w:t>
      </w: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1973</w:t>
      </w:r>
      <w:r w:rsidR="00D800E5">
        <w:t>,</w:t>
      </w:r>
      <w:r>
        <w:t xml:space="preserve"> </w:t>
      </w:r>
      <w:r w:rsidR="002F383B">
        <w:t xml:space="preserve">he </w:t>
      </w:r>
      <w:r>
        <w:t>earned a bachelor</w:t>
      </w:r>
      <w:r w:rsidR="00ED7B65" w:rsidRPr="00ED7B65">
        <w:t>’</w:t>
      </w:r>
      <w:r>
        <w:t>s degree in education from The Citadel where he played basketball</w:t>
      </w:r>
      <w:r w:rsidR="002F383B">
        <w:t>,</w:t>
      </w:r>
      <w:r>
        <w:t xml:space="preserve"> and </w:t>
      </w:r>
      <w:r w:rsidR="002F383B">
        <w:t xml:space="preserve">two years later, he </w:t>
      </w:r>
      <w:r>
        <w:t>earned a master</w:t>
      </w:r>
      <w:r w:rsidR="00ED7B65" w:rsidRPr="00ED7B65">
        <w:t>’</w:t>
      </w:r>
      <w:r>
        <w:t>s degree in administration and supervision</w:t>
      </w:r>
      <w:r w:rsidR="002F383B">
        <w:t>; and</w:t>
      </w: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57BF">
        <w:t>Jim Atkinson</w:t>
      </w:r>
      <w:r>
        <w:t xml:space="preserve"> </w:t>
      </w:r>
      <w:r w:rsidR="004E0619">
        <w:t xml:space="preserve">began his career in education </w:t>
      </w:r>
      <w:r>
        <w:t>at Middleton High School</w:t>
      </w:r>
      <w:r w:rsidR="004E0619">
        <w:t xml:space="preserve"> and served there</w:t>
      </w:r>
      <w:r w:rsidR="002F383B">
        <w:t xml:space="preserve"> for ten years, first as a basketball coach and a </w:t>
      </w:r>
      <w:r>
        <w:t>teacher of social studies</w:t>
      </w:r>
      <w:r w:rsidR="00D800E5">
        <w:t xml:space="preserve">, for which he was named Teacher of the Year, </w:t>
      </w:r>
      <w:r>
        <w:t xml:space="preserve">and then as </w:t>
      </w:r>
      <w:r w:rsidR="00DD4E94">
        <w:t xml:space="preserve">assistant </w:t>
      </w:r>
      <w:r>
        <w:t>principal</w:t>
      </w:r>
      <w:r w:rsidR="00D800E5">
        <w:t>; a</w:t>
      </w:r>
      <w:r>
        <w:t>nd</w:t>
      </w:r>
    </w:p>
    <w:p w:rsidR="004E0619" w:rsidRDefault="004E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19" w:rsidRDefault="004E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00E5">
        <w:t xml:space="preserve">for seven more years, </w:t>
      </w:r>
      <w:r w:rsidR="003757BF">
        <w:t>he</w:t>
      </w:r>
      <w:r>
        <w:t xml:space="preserve"> served in Charleston County</w:t>
      </w:r>
      <w:r w:rsidR="007662AB">
        <w:t xml:space="preserve"> </w:t>
      </w:r>
      <w:r>
        <w:t xml:space="preserve">schools </w:t>
      </w:r>
      <w:r w:rsidR="007662AB">
        <w:t xml:space="preserve">as </w:t>
      </w:r>
      <w:r w:rsidR="00D800E5">
        <w:t xml:space="preserve">the </w:t>
      </w:r>
      <w:r w:rsidR="007662AB">
        <w:t xml:space="preserve">principal at Orange Grove Elementary </w:t>
      </w:r>
      <w:r w:rsidR="00401044">
        <w:t>S</w:t>
      </w:r>
      <w:r w:rsidR="007662AB">
        <w:t xml:space="preserve">chool </w:t>
      </w:r>
      <w:r w:rsidR="00D800E5">
        <w:t>from 1983 to 1988 and</w:t>
      </w:r>
      <w:r w:rsidR="00401044">
        <w:t xml:space="preserve"> at St. Andrews High School from </w:t>
      </w:r>
      <w:r w:rsidR="00DD4E94">
        <w:t>1</w:t>
      </w:r>
      <w:r w:rsidR="00401044">
        <w:t>988 to 1990</w:t>
      </w:r>
      <w:r>
        <w:t>; and</w:t>
      </w:r>
    </w:p>
    <w:p w:rsidR="004E0619" w:rsidRDefault="004E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AB" w:rsidRDefault="004E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principal at</w:t>
      </w:r>
      <w:r w:rsidR="00401044">
        <w:t xml:space="preserve"> the Gregg Campus of Summerville High School</w:t>
      </w:r>
      <w:r>
        <w:t xml:space="preserve"> from 1990 to 1992, </w:t>
      </w:r>
      <w:r w:rsidR="00401044">
        <w:t>at Fort Dorchester</w:t>
      </w:r>
      <w:r>
        <w:t xml:space="preserve"> High School</w:t>
      </w:r>
      <w:r w:rsidR="00401044">
        <w:t xml:space="preserve"> from 1992 to 1996</w:t>
      </w:r>
      <w:r>
        <w:t xml:space="preserve"> and again from 2007</w:t>
      </w:r>
      <w:r w:rsidR="00DD4E94">
        <w:t xml:space="preserve"> to 2010, </w:t>
      </w:r>
      <w:r w:rsidR="00B14651">
        <w:t xml:space="preserve">at Givhans Elementary School from 1996 to 1997, </w:t>
      </w:r>
      <w:r w:rsidR="00401044">
        <w:t xml:space="preserve">and </w:t>
      </w:r>
      <w:r>
        <w:t xml:space="preserve">at </w:t>
      </w:r>
      <w:r w:rsidR="00DD4E94">
        <w:t>Windsor</w:t>
      </w:r>
      <w:r w:rsidR="00E06FB5">
        <w:t xml:space="preserve"> Hill</w:t>
      </w:r>
      <w:r w:rsidR="00DD4E94">
        <w:t xml:space="preserve"> Elementary</w:t>
      </w:r>
      <w:r>
        <w:t xml:space="preserve"> School</w:t>
      </w:r>
      <w:r w:rsidR="00DD4E94">
        <w:t xml:space="preserve"> from 1997 to </w:t>
      </w:r>
      <w:r>
        <w:t>2</w:t>
      </w:r>
      <w:r w:rsidR="00DD4E94">
        <w:t>007, for a total of twenty</w:t>
      </w:r>
      <w:r>
        <w:t xml:space="preserve"> </w:t>
      </w:r>
      <w:r w:rsidR="00DD4E94">
        <w:t>years</w:t>
      </w:r>
      <w:r>
        <w:t xml:space="preserve"> in Dorchester District 2 schools</w:t>
      </w:r>
      <w:r w:rsidR="00DD4E94">
        <w:t>; and</w:t>
      </w:r>
    </w:p>
    <w:p w:rsidR="00D800E5" w:rsidRDefault="00D80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0E5" w:rsidRDefault="00D80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married </w:t>
      </w:r>
      <w:r w:rsidR="002F383B">
        <w:t>to the former Jacki Rushing for almost fifteen years, he has four fine children, Jamy, Jennifer, Evan, and Alli, and has been blessed with two wonderful grandchildren; and</w:t>
      </w: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3B0"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3445">
        <w:t>the members of the South Carolina House of Representatives are grateful for the dedication and standard of excellence that E. James “Jim” Atkinson has provided for students in South Carolina</w:t>
      </w:r>
      <w:r w:rsidR="002E728D">
        <w:t xml:space="preserve"> for almost four decades and are pleased to learn that he will be enjoying a </w:t>
      </w:r>
      <w:r w:rsidR="004B1E62">
        <w:t>well</w:t>
      </w:r>
      <w:r w:rsidR="002E728D">
        <w:t xml:space="preserve"> deserved retirement with time for his favorite activities</w:t>
      </w:r>
      <w:r w:rsidR="003573B0">
        <w:t>.  Now, therefore,</w:t>
      </w: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613A">
        <w:t xml:space="preserve"> the members of the South Carolina House of Representatives, by this resolution, recognize and honor E. James “Jim” Atkinson, upon the occasion of his retirement, and wish him continued success in all his future endeavors.</w:t>
      </w: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1613A">
        <w:t>present</w:t>
      </w:r>
      <w:r>
        <w:t>ed to</w:t>
      </w:r>
      <w:r w:rsidR="007662AB">
        <w:t xml:space="preserve"> E. James “Jim” Atkinson.</w:t>
      </w:r>
    </w:p>
    <w:p w:rsidR="006826D1" w:rsidRDefault="00ED7B65" w:rsidP="008E4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26D1" w:rsidRDefault="006826D1" w:rsidP="001578FD">
      <w:pPr>
        <w:suppressAutoHyphens/>
      </w:pPr>
    </w:p>
    <w:sectPr w:rsidR="006826D1" w:rsidSect="001578F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FB5" w:rsidRDefault="00E06FB5" w:rsidP="009F0C77">
      <w:r>
        <w:separator/>
      </w:r>
    </w:p>
  </w:endnote>
  <w:endnote w:type="continuationSeparator" w:id="0">
    <w:p w:rsidR="00E06FB5" w:rsidRDefault="00E06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8AA23C-59E2-4E5D-B370-D07F2D4F5F51}"/>
    <w:embedBold r:id="rId2" w:fontKey="{14396B5A-CF21-4C68-B3C3-C42607988DF2}"/>
  </w:font>
  <w:font w:name="Calibri">
    <w:panose1 w:val="020F0502020204030204"/>
    <w:charset w:val="00"/>
    <w:family w:val="swiss"/>
    <w:pitch w:val="variable"/>
    <w:sig w:usb0="E10002FF" w:usb1="4000ACFF" w:usb2="00000009" w:usb3="00000000" w:csb0="0000019F" w:csb1="00000000"/>
    <w:embedRegular r:id="rId3" w:fontKey="{1C3BAE5B-BD64-4A79-9074-A192F663F1C7}"/>
  </w:font>
  <w:font w:name="Tahoma">
    <w:panose1 w:val="020B0604030504040204"/>
    <w:charset w:val="00"/>
    <w:family w:val="swiss"/>
    <w:pitch w:val="variable"/>
    <w:sig w:usb0="21002A87" w:usb1="80000000" w:usb2="00000008" w:usb3="00000000" w:csb0="000101FF" w:csb1="00000000"/>
    <w:embedRegular r:id="rId4" w:fontKey="{2E6CE178-EDC1-45DB-BDF5-6054AA53BB2E}"/>
  </w:font>
  <w:font w:name="Cambria">
    <w:panose1 w:val="02040503050406030204"/>
    <w:charset w:val="00"/>
    <w:family w:val="roman"/>
    <w:pitch w:val="variable"/>
    <w:sig w:usb0="E00002FF" w:usb1="400004FF" w:usb2="00000000" w:usb3="00000000" w:csb0="0000019F" w:csb1="00000000"/>
    <w:embedRegular r:id="rId5" w:fontKey="{8AF47A2C-0E43-47E3-BEF7-741052A295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FD" w:rsidRPr="006826D1" w:rsidRDefault="001578FD" w:rsidP="006826D1">
    <w:pPr>
      <w:pStyle w:val="Footer"/>
      <w:tabs>
        <w:tab w:val="clear" w:pos="4680"/>
        <w:tab w:val="clear" w:pos="9360"/>
        <w:tab w:val="center" w:pos="2995"/>
      </w:tabs>
      <w:spacing w:before="120"/>
    </w:pPr>
    <w:r>
      <w:t>[5020]</w:t>
    </w:r>
    <w:r>
      <w:tab/>
    </w:r>
    <w:r w:rsidR="00DB57F8">
      <w:fldChar w:fldCharType="begin"/>
    </w:r>
    <w:r w:rsidR="00DB57F8">
      <w:instrText xml:space="preserve"> PAGE  \* MERGEFORMAT </w:instrText>
    </w:r>
    <w:r w:rsidR="00DB57F8">
      <w:fldChar w:fldCharType="separate"/>
    </w:r>
    <w:r w:rsidR="00DB57F8">
      <w:rPr>
        <w:noProof/>
      </w:rPr>
      <w:t>1</w:t>
    </w:r>
    <w:r w:rsidR="00DB57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FB5" w:rsidRDefault="00E06FB5" w:rsidP="009F0C77">
      <w:r>
        <w:separator/>
      </w:r>
    </w:p>
  </w:footnote>
  <w:footnote w:type="continuationSeparator" w:id="0">
    <w:p w:rsidR="00E06FB5" w:rsidRDefault="00E06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52DW10"/>
    <w:docVar w:name="CoverBillType" w:val="r"/>
    <w:docVar w:name="docpath" w:val="L:\Council\bills\GM\24552DW10.DOCX"/>
    <w:docVar w:name="dvBillNumber" w:val="5020"/>
    <w:docVar w:name="dvBillNumberPrefix" w:val="H. "/>
    <w:docVar w:name="dvOriginalBody" w:val="House"/>
    <w:docVar w:name="dvSteno" w:val="GM"/>
    <w:docVar w:name="NameofBody" w:val="h"/>
    <w:docVar w:name="vgroup2" w:val="Council"/>
  </w:docVars>
  <w:rsids>
    <w:rsidRoot w:val="006233FF"/>
    <w:rsid w:val="00011869"/>
    <w:rsid w:val="000E1785"/>
    <w:rsid w:val="000F40FA"/>
    <w:rsid w:val="00104D63"/>
    <w:rsid w:val="0010776B"/>
    <w:rsid w:val="00133E66"/>
    <w:rsid w:val="001435A3"/>
    <w:rsid w:val="001578FD"/>
    <w:rsid w:val="001A2D3B"/>
    <w:rsid w:val="001D08F2"/>
    <w:rsid w:val="001D525B"/>
    <w:rsid w:val="001D7F4F"/>
    <w:rsid w:val="002321B6"/>
    <w:rsid w:val="00250967"/>
    <w:rsid w:val="002543C8"/>
    <w:rsid w:val="00284AAE"/>
    <w:rsid w:val="00296C8A"/>
    <w:rsid w:val="002A545A"/>
    <w:rsid w:val="002B3445"/>
    <w:rsid w:val="002E5912"/>
    <w:rsid w:val="002E728D"/>
    <w:rsid w:val="002F383B"/>
    <w:rsid w:val="00325348"/>
    <w:rsid w:val="0032732C"/>
    <w:rsid w:val="00336AD0"/>
    <w:rsid w:val="003573B0"/>
    <w:rsid w:val="0037079A"/>
    <w:rsid w:val="003757BF"/>
    <w:rsid w:val="003D01E8"/>
    <w:rsid w:val="003D5D17"/>
    <w:rsid w:val="003E5288"/>
    <w:rsid w:val="003F6D79"/>
    <w:rsid w:val="00401044"/>
    <w:rsid w:val="0041760A"/>
    <w:rsid w:val="00417C01"/>
    <w:rsid w:val="004261F6"/>
    <w:rsid w:val="00444E53"/>
    <w:rsid w:val="004809EE"/>
    <w:rsid w:val="00482A5A"/>
    <w:rsid w:val="004A3F07"/>
    <w:rsid w:val="004B1E62"/>
    <w:rsid w:val="004E0619"/>
    <w:rsid w:val="004E7D54"/>
    <w:rsid w:val="00523E28"/>
    <w:rsid w:val="005273C6"/>
    <w:rsid w:val="00530A69"/>
    <w:rsid w:val="00545593"/>
    <w:rsid w:val="0054690F"/>
    <w:rsid w:val="00577C6C"/>
    <w:rsid w:val="0059392D"/>
    <w:rsid w:val="005C2FE2"/>
    <w:rsid w:val="005E2BC9"/>
    <w:rsid w:val="00605102"/>
    <w:rsid w:val="0061613A"/>
    <w:rsid w:val="006215AA"/>
    <w:rsid w:val="006233FF"/>
    <w:rsid w:val="006826D1"/>
    <w:rsid w:val="006913C9"/>
    <w:rsid w:val="0069470D"/>
    <w:rsid w:val="00734F00"/>
    <w:rsid w:val="007662AB"/>
    <w:rsid w:val="007A70AE"/>
    <w:rsid w:val="007F73D1"/>
    <w:rsid w:val="008362E8"/>
    <w:rsid w:val="00870A9E"/>
    <w:rsid w:val="008A1768"/>
    <w:rsid w:val="008B075E"/>
    <w:rsid w:val="008E4D29"/>
    <w:rsid w:val="008F4429"/>
    <w:rsid w:val="0094021A"/>
    <w:rsid w:val="009C6A0B"/>
    <w:rsid w:val="009F0C77"/>
    <w:rsid w:val="009F4DD1"/>
    <w:rsid w:val="00A41684"/>
    <w:rsid w:val="00A64E80"/>
    <w:rsid w:val="00A72BCD"/>
    <w:rsid w:val="00A741D9"/>
    <w:rsid w:val="00A833AB"/>
    <w:rsid w:val="00A9741D"/>
    <w:rsid w:val="00AD4B17"/>
    <w:rsid w:val="00B14651"/>
    <w:rsid w:val="00B412D4"/>
    <w:rsid w:val="00BE3C22"/>
    <w:rsid w:val="00BF2F54"/>
    <w:rsid w:val="00C0345E"/>
    <w:rsid w:val="00C3483A"/>
    <w:rsid w:val="00C74E9D"/>
    <w:rsid w:val="00C82FD3"/>
    <w:rsid w:val="00C92819"/>
    <w:rsid w:val="00CC6B7B"/>
    <w:rsid w:val="00CD2089"/>
    <w:rsid w:val="00D73A67"/>
    <w:rsid w:val="00D73F64"/>
    <w:rsid w:val="00D800E5"/>
    <w:rsid w:val="00D93ED2"/>
    <w:rsid w:val="00D970A9"/>
    <w:rsid w:val="00DB57F8"/>
    <w:rsid w:val="00DD4E94"/>
    <w:rsid w:val="00DF3845"/>
    <w:rsid w:val="00DF60AC"/>
    <w:rsid w:val="00E06FB5"/>
    <w:rsid w:val="00E41911"/>
    <w:rsid w:val="00E92EEF"/>
    <w:rsid w:val="00EB7564"/>
    <w:rsid w:val="00ED7B65"/>
    <w:rsid w:val="00EE5447"/>
    <w:rsid w:val="00F027B4"/>
    <w:rsid w:val="00F24442"/>
    <w:rsid w:val="00F25010"/>
    <w:rsid w:val="00F50AE3"/>
    <w:rsid w:val="00F67CF1"/>
    <w:rsid w:val="00F840F0"/>
    <w:rsid w:val="00F877D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09DEA7-10C5-42DF-B971-62B4B01C3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728D"/>
    <w:rPr>
      <w:rFonts w:ascii="Tahoma" w:hAnsi="Tahoma" w:cs="Tahoma"/>
      <w:sz w:val="16"/>
      <w:szCs w:val="16"/>
    </w:rPr>
  </w:style>
  <w:style w:type="character" w:customStyle="1" w:styleId="BalloonTextChar">
    <w:name w:val="Balloon Text Char"/>
    <w:basedOn w:val="DefaultParagraphFont"/>
    <w:link w:val="BalloonText"/>
    <w:uiPriority w:val="99"/>
    <w:semiHidden/>
    <w:rsid w:val="002E728D"/>
    <w:rPr>
      <w:rFonts w:ascii="Tahoma" w:eastAsia="Times New Roman" w:hAnsi="Tahoma" w:cs="Tahoma"/>
      <w:sz w:val="16"/>
      <w:szCs w:val="16"/>
    </w:rPr>
  </w:style>
  <w:style w:type="character" w:styleId="Hyperlink">
    <w:name w:val="Hyperlink"/>
    <w:basedOn w:val="DefaultParagraphFont"/>
    <w:uiPriority w:val="99"/>
    <w:unhideWhenUsed/>
    <w:rsid w:val="001578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20_20100525.docx" TargetMode="External"/><Relationship Id="rId3" Type="http://schemas.openxmlformats.org/officeDocument/2006/relationships/settings" Target="settings.xml"/><Relationship Id="rId7" Type="http://schemas.openxmlformats.org/officeDocument/2006/relationships/hyperlink" Target="file:///h:\HJ%20Archive\2010\05-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43D3C-4C27-4018-98CF-42B7D5C44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514</Words>
  <Characters>2627</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5020: E. James Atkinson - South Carolina Legislature Online</dc:title>
  <dc:subject/>
  <dc:creator>gailmoore</dc:creator>
  <cp:keywords/>
  <dc:description/>
  <cp:lastModifiedBy>N Cumfer</cp:lastModifiedBy>
  <cp:revision>7</cp:revision>
  <cp:lastPrinted>2010-05-25T14:03:00Z</cp:lastPrinted>
  <dcterms:created xsi:type="dcterms:W3CDTF">2010-05-25T17:14:00Z</dcterms:created>
  <dcterms:modified xsi:type="dcterms:W3CDTF">2014-11-24T16:40:00Z</dcterms:modified>
</cp:coreProperties>
</file>