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254" w:rsidRDefault="00112254" w:rsidP="00112254">
      <w:pPr>
        <w:widowControl w:val="0"/>
        <w:jc w:val="center"/>
      </w:pPr>
      <w:bookmarkStart w:id="0" w:name="_GoBack"/>
      <w:bookmarkEnd w:id="0"/>
      <w:r w:rsidRPr="00112254">
        <w:rPr>
          <w:b/>
        </w:rPr>
        <w:t>South Carolina General Assembly</w:t>
      </w:r>
    </w:p>
    <w:p w:rsidR="00112254" w:rsidRDefault="00112254" w:rsidP="00112254">
      <w:pPr>
        <w:widowControl w:val="0"/>
        <w:jc w:val="center"/>
      </w:pPr>
      <w:r>
        <w:t>118th Session, 2009-2010</w:t>
      </w:r>
    </w:p>
    <w:p w:rsidR="00112254" w:rsidRDefault="00112254" w:rsidP="00112254">
      <w:pPr>
        <w:widowControl w:val="0"/>
        <w:jc w:val="left"/>
      </w:pPr>
    </w:p>
    <w:p w:rsidR="00112254" w:rsidRDefault="00112254" w:rsidP="00112254">
      <w:pPr>
        <w:widowControl w:val="0"/>
        <w:jc w:val="left"/>
        <w:rPr>
          <w:b/>
        </w:rPr>
      </w:pPr>
      <w:r w:rsidRPr="00112254">
        <w:rPr>
          <w:b/>
        </w:rPr>
        <w:t>H. 5022</w:t>
      </w:r>
    </w:p>
    <w:p w:rsidR="00112254" w:rsidRDefault="00112254" w:rsidP="00112254">
      <w:pPr>
        <w:widowControl w:val="0"/>
        <w:jc w:val="left"/>
        <w:rPr>
          <w:b/>
        </w:rPr>
      </w:pPr>
    </w:p>
    <w:p w:rsidR="00112254" w:rsidRDefault="00112254" w:rsidP="00112254">
      <w:pPr>
        <w:widowControl w:val="0"/>
        <w:jc w:val="left"/>
      </w:pPr>
      <w:r w:rsidRPr="00112254">
        <w:rPr>
          <w:b/>
        </w:rPr>
        <w:t>STATUS INFORMATION</w:t>
      </w:r>
    </w:p>
    <w:p w:rsidR="00112254" w:rsidRDefault="00112254" w:rsidP="00112254">
      <w:pPr>
        <w:widowControl w:val="0"/>
        <w:jc w:val="left"/>
      </w:pPr>
    </w:p>
    <w:p w:rsidR="00112254" w:rsidRDefault="00112254" w:rsidP="00112254">
      <w:pPr>
        <w:widowControl w:val="0"/>
        <w:jc w:val="left"/>
      </w:pPr>
      <w:r>
        <w:t>House Resolution</w:t>
      </w:r>
    </w:p>
    <w:p w:rsidR="00112254" w:rsidRDefault="00112254" w:rsidP="00112254">
      <w:pPr>
        <w:widowControl w:val="0"/>
        <w:jc w:val="left"/>
      </w:pPr>
      <w:r>
        <w:t>Sponsors: Rep. G.A. Brown</w:t>
      </w:r>
    </w:p>
    <w:p w:rsidR="00112254" w:rsidRDefault="00112254" w:rsidP="00112254">
      <w:pPr>
        <w:widowControl w:val="0"/>
        <w:jc w:val="left"/>
      </w:pPr>
      <w:r>
        <w:t>Document Path: l:\council\bills\rm\1289bh10.docx</w:t>
      </w:r>
    </w:p>
    <w:p w:rsidR="00112254" w:rsidRDefault="00112254" w:rsidP="00112254">
      <w:pPr>
        <w:widowControl w:val="0"/>
        <w:jc w:val="left"/>
      </w:pPr>
    </w:p>
    <w:p w:rsidR="00112254" w:rsidRDefault="00112254" w:rsidP="00112254">
      <w:pPr>
        <w:widowControl w:val="0"/>
        <w:jc w:val="left"/>
      </w:pPr>
      <w:r>
        <w:t>Introduced in the House on May 25, 2010</w:t>
      </w:r>
    </w:p>
    <w:p w:rsidR="00112254" w:rsidRDefault="00112254" w:rsidP="00112254">
      <w:pPr>
        <w:widowControl w:val="0"/>
        <w:jc w:val="left"/>
      </w:pPr>
      <w:r>
        <w:t>Adopted by the House on May 25, 2010</w:t>
      </w:r>
    </w:p>
    <w:p w:rsidR="00112254" w:rsidRDefault="00112254" w:rsidP="00112254">
      <w:pPr>
        <w:widowControl w:val="0"/>
        <w:jc w:val="left"/>
      </w:pPr>
    </w:p>
    <w:p w:rsidR="00112254" w:rsidRDefault="00112254" w:rsidP="00112254">
      <w:pPr>
        <w:widowControl w:val="0"/>
        <w:jc w:val="left"/>
      </w:pPr>
      <w:r>
        <w:t xml:space="preserve">Summary: </w:t>
      </w:r>
      <w:r w:rsidR="002B280F">
        <w:t>Johnny Kiser</w:t>
      </w:r>
    </w:p>
    <w:p w:rsidR="00112254" w:rsidRDefault="00112254" w:rsidP="00112254">
      <w:pPr>
        <w:widowControl w:val="0"/>
        <w:jc w:val="left"/>
      </w:pPr>
    </w:p>
    <w:p w:rsidR="00112254" w:rsidRDefault="00112254" w:rsidP="00112254">
      <w:pPr>
        <w:widowControl w:val="0"/>
        <w:jc w:val="left"/>
      </w:pPr>
    </w:p>
    <w:p w:rsidR="00112254" w:rsidRDefault="00112254" w:rsidP="00112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254">
        <w:rPr>
          <w:b/>
        </w:rPr>
        <w:t>HISTORY OF LEGISLATIVE ACTIONS</w:t>
      </w:r>
    </w:p>
    <w:p w:rsidR="00112254" w:rsidRDefault="00112254" w:rsidP="00112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254" w:rsidRPr="00112254" w:rsidRDefault="00112254" w:rsidP="00112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254">
        <w:rPr>
          <w:u w:val="single"/>
        </w:rPr>
        <w:tab/>
        <w:t>Date</w:t>
      </w:r>
      <w:r w:rsidRPr="00112254">
        <w:rPr>
          <w:u w:val="single"/>
        </w:rPr>
        <w:tab/>
        <w:t>Body</w:t>
      </w:r>
      <w:r w:rsidRPr="00112254">
        <w:rPr>
          <w:u w:val="single"/>
        </w:rPr>
        <w:tab/>
        <w:t>Action Description with journal page number</w:t>
      </w:r>
      <w:r w:rsidRPr="00112254">
        <w:rPr>
          <w:u w:val="single"/>
        </w:rPr>
        <w:tab/>
      </w:r>
    </w:p>
    <w:p w:rsidR="00825506" w:rsidRDefault="00825506" w:rsidP="00825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5/25/2010</w:t>
      </w:r>
      <w:r>
        <w:tab/>
        <w:t>House</w:t>
      </w:r>
      <w:r>
        <w:tab/>
      </w:r>
      <w:r w:rsidRPr="00762B9A">
        <w:t xml:space="preserve">Introduced and adopted </w:t>
      </w:r>
      <w:hyperlink r:id="rId7" w:history="1">
        <w:r w:rsidRPr="00306CE8">
          <w:rPr>
            <w:rStyle w:val="Hyperlink"/>
          </w:rPr>
          <w:t>HJ</w:t>
        </w:r>
      </w:hyperlink>
      <w:r>
        <w:noBreakHyphen/>
      </w:r>
      <w:r w:rsidRPr="00762B9A">
        <w:t>33</w:t>
      </w:r>
    </w:p>
    <w:p w:rsidR="00825506" w:rsidRDefault="00825506" w:rsidP="00825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254" w:rsidRPr="00112254" w:rsidRDefault="00112254" w:rsidP="00112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254" w:rsidRDefault="00112254" w:rsidP="00112254">
      <w:r w:rsidRPr="00112254">
        <w:rPr>
          <w:b/>
        </w:rPr>
        <w:t>VERSIONS OF THIS BILL</w:t>
      </w:r>
    </w:p>
    <w:p w:rsidR="00112254" w:rsidRDefault="00112254" w:rsidP="00112254"/>
    <w:p w:rsidR="00112254" w:rsidRDefault="00C9614F" w:rsidP="00112254">
      <w:hyperlink r:id="rId8" w:history="1">
        <w:r w:rsidR="00112254">
          <w:rPr>
            <w:rStyle w:val="Hyperlink"/>
          </w:rPr>
          <w:t>5/25/2010</w:t>
        </w:r>
      </w:hyperlink>
    </w:p>
    <w:p w:rsidR="00112254" w:rsidRDefault="00112254" w:rsidP="00112254"/>
    <w:p w:rsidR="00112254" w:rsidRDefault="00112254" w:rsidP="00112254">
      <w:pPr>
        <w:sectPr w:rsidR="00112254" w:rsidSect="001122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7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3FA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BF4" w:rsidRDefault="00F54DC9" w:rsidP="00FF2B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2BF4">
        <w:t>EXPRESS THE PROFOUND SORROW</w:t>
      </w:r>
      <w:r w:rsidR="001C5722">
        <w:t xml:space="preserve"> OF THE MEMBERS OF THE SOUTH CAROLINA HOUSE OF REPRESENTATIVES UPON THE PASSING OF </w:t>
      </w:r>
      <w:r w:rsidR="004A5BDB">
        <w:t>JOHNNY KISER</w:t>
      </w:r>
      <w:r w:rsidR="001C5722">
        <w:t xml:space="preserve"> OF </w:t>
      </w:r>
      <w:r w:rsidR="004A5BDB">
        <w:t>BISHOPVILLE</w:t>
      </w:r>
      <w:r w:rsidR="001C5722">
        <w:t xml:space="preserve"> AND TO EXTEND THE DEEPEST SYMPATHY TO HIS FAMILY</w:t>
      </w:r>
      <w:r w:rsidR="00FF2BF4">
        <w:t xml:space="preserve"> AND MANY FRIENDS.</w:t>
      </w:r>
    </w:p>
    <w:p w:rsidR="00EA3FAC" w:rsidRDefault="00EA3F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5722" w:rsidRDefault="00EA3FAC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5722">
        <w:t xml:space="preserve">the members of the South Carolina House of Representatives were deeply saddened to learn of the death of </w:t>
      </w:r>
      <w:r w:rsidR="005039E6">
        <w:t>Johnny Kiser</w:t>
      </w:r>
      <w:r w:rsidR="001C5722">
        <w:t xml:space="preserve"> of </w:t>
      </w:r>
      <w:r w:rsidR="005039E6">
        <w:t>Bishopville</w:t>
      </w:r>
      <w:r w:rsidR="001C5722">
        <w:t xml:space="preserve"> on </w:t>
      </w:r>
      <w:r w:rsidR="005039E6">
        <w:t>April 7</w:t>
      </w:r>
      <w:r w:rsidR="001C5722">
        <w:t>, 2010</w:t>
      </w:r>
      <w:r w:rsidR="00D27387">
        <w:t>, at the age of seventy</w:t>
      </w:r>
      <w:r w:rsidR="001C5722">
        <w:t>; and</w:t>
      </w: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5722" w:rsidRDefault="001C5722" w:rsidP="00D2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27387">
        <w:t>known affectionately as “Johnny Boy” to family and friends, Johnny Kiser was born in Kershaw County</w:t>
      </w:r>
      <w:r w:rsidR="005D496D">
        <w:t xml:space="preserve"> to</w:t>
      </w:r>
      <w:r w:rsidRPr="00495A0F">
        <w:rPr>
          <w:color w:val="000000" w:themeColor="text1"/>
          <w:u w:color="000000" w:themeColor="text1"/>
        </w:rPr>
        <w:t xml:space="preserve"> the late </w:t>
      </w:r>
      <w:r w:rsidR="005039E6">
        <w:rPr>
          <w:color w:val="000000" w:themeColor="text1"/>
          <w:u w:color="000000" w:themeColor="text1"/>
        </w:rPr>
        <w:t>Brantley E. and Carrie Hornsby Kiser</w:t>
      </w:r>
      <w:r w:rsidR="00D27387">
        <w:rPr>
          <w:color w:val="000000" w:themeColor="text1"/>
          <w:u w:color="000000" w:themeColor="text1"/>
        </w:rPr>
        <w:t>; and</w:t>
      </w:r>
    </w:p>
    <w:p w:rsidR="00D27387" w:rsidRDefault="00D27387" w:rsidP="00D2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AEE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5AEE">
        <w:rPr>
          <w:color w:val="000000" w:themeColor="text1"/>
          <w:u w:color="000000" w:themeColor="text1"/>
        </w:rPr>
        <w:t xml:space="preserve">growing up, </w:t>
      </w:r>
      <w:r>
        <w:rPr>
          <w:color w:val="000000" w:themeColor="text1"/>
          <w:u w:color="000000" w:themeColor="text1"/>
        </w:rPr>
        <w:t>h</w:t>
      </w:r>
      <w:r w:rsidRPr="00495A0F">
        <w:rPr>
          <w:color w:val="000000" w:themeColor="text1"/>
          <w:u w:color="000000" w:themeColor="text1"/>
        </w:rPr>
        <w:t xml:space="preserve">e learned </w:t>
      </w:r>
      <w:r w:rsidR="00575AEE">
        <w:rPr>
          <w:color w:val="000000" w:themeColor="text1"/>
          <w:u w:color="000000" w:themeColor="text1"/>
        </w:rPr>
        <w:t>to enjoy farming and anything to do with the outdoors, espe</w:t>
      </w:r>
      <w:r w:rsidR="00062475">
        <w:rPr>
          <w:color w:val="000000" w:themeColor="text1"/>
          <w:u w:color="000000" w:themeColor="text1"/>
        </w:rPr>
        <w:t xml:space="preserve">cially fishing, two loves that </w:t>
      </w:r>
      <w:r w:rsidR="00575AEE">
        <w:rPr>
          <w:color w:val="000000" w:themeColor="text1"/>
          <w:u w:color="000000" w:themeColor="text1"/>
        </w:rPr>
        <w:t>stayed with him all his life; and</w:t>
      </w:r>
    </w:p>
    <w:p w:rsidR="00575AEE" w:rsidRDefault="00575AEE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AB2" w:rsidRDefault="00575AEE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7AB2">
        <w:rPr>
          <w:color w:val="000000" w:themeColor="text1"/>
          <w:u w:color="000000" w:themeColor="text1"/>
        </w:rPr>
        <w:t>as a man of faith, he found satisfaction in serving his God at Lucknow Baptist Church and was a loving husband, father, and grandfather; and</w:t>
      </w:r>
    </w:p>
    <w:p w:rsidR="00B57AB2" w:rsidRDefault="00B57AB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6EED" w:rsidRDefault="001C5722" w:rsidP="00165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E6EED">
        <w:t xml:space="preserve">to cherish his memory, </w:t>
      </w:r>
      <w:r>
        <w:t xml:space="preserve">he </w:t>
      </w:r>
      <w:r w:rsidR="000E6EED">
        <w:t xml:space="preserve">leaves </w:t>
      </w:r>
      <w:r>
        <w:t>his dear wife</w:t>
      </w:r>
      <w:r w:rsidR="000E6EED">
        <w:t xml:space="preserve">, </w:t>
      </w:r>
      <w:r w:rsidR="00B57AB2">
        <w:t>Donnie Lee</w:t>
      </w:r>
      <w:r>
        <w:t xml:space="preserve"> </w:t>
      </w:r>
      <w:r w:rsidR="00B57AB2">
        <w:t>Gainey</w:t>
      </w:r>
      <w:r w:rsidR="000E6EED">
        <w:t xml:space="preserve"> Kiser; </w:t>
      </w:r>
      <w:r w:rsidR="00B57AB2">
        <w:t>son Tommy Kiser; foster son Chan Hall; daughters Della Rhodes</w:t>
      </w:r>
      <w:r w:rsidR="00045771">
        <w:noBreakHyphen/>
      </w:r>
      <w:r w:rsidR="00B57AB2">
        <w:t>Clark and Charlene Johnson</w:t>
      </w:r>
      <w:r w:rsidR="000E6EED">
        <w:t xml:space="preserve">; </w:t>
      </w:r>
      <w:r w:rsidR="00B57AB2">
        <w:t>five</w:t>
      </w:r>
      <w:r>
        <w:t xml:space="preserve"> grandchildren</w:t>
      </w:r>
      <w:r w:rsidR="000E6EED">
        <w:t xml:space="preserve">; </w:t>
      </w:r>
      <w:r w:rsidR="00B57AB2">
        <w:t>one</w:t>
      </w:r>
      <w:r>
        <w:t xml:space="preserve"> great</w:t>
      </w:r>
      <w:r w:rsidR="00045771">
        <w:noBreakHyphen/>
      </w:r>
      <w:r>
        <w:t>grandchild</w:t>
      </w:r>
      <w:r w:rsidR="000E6EED">
        <w:t xml:space="preserve">; </w:t>
      </w:r>
      <w:r w:rsidR="000E6EED">
        <w:rPr>
          <w:color w:val="000000" w:themeColor="text1"/>
          <w:u w:color="000000" w:themeColor="text1"/>
        </w:rPr>
        <w:t>a</w:t>
      </w:r>
      <w:r w:rsidR="000E6EED">
        <w:t>nd a host of other family members and friends. He will be greatly missed</w:t>
      </w:r>
      <w:r w:rsidR="0016527E">
        <w:t xml:space="preserve">. </w:t>
      </w:r>
      <w:r w:rsidR="000E6EED">
        <w:t>Now, therefore,</w:t>
      </w:r>
    </w:p>
    <w:p w:rsidR="000E6EED" w:rsidRDefault="000E6EED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express their profound sorrow upon the passing of </w:t>
      </w:r>
      <w:r w:rsidR="00E64F22">
        <w:t xml:space="preserve">Johnny Kiser of Bishopville </w:t>
      </w:r>
      <w:r>
        <w:t>and extend the deepest sympathy to his family and many friends.</w:t>
      </w: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5722" w:rsidRDefault="001C5722" w:rsidP="001C57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E64F22">
        <w:t>Donnie Kiser</w:t>
      </w:r>
      <w:r>
        <w:t xml:space="preserve"> for the family.</w:t>
      </w:r>
    </w:p>
    <w:p w:rsidR="00C4791F" w:rsidRDefault="000457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791F" w:rsidRDefault="00C4791F" w:rsidP="00112254">
      <w:pPr>
        <w:suppressAutoHyphens/>
      </w:pPr>
    </w:p>
    <w:sectPr w:rsidR="00C4791F" w:rsidSect="001122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AB2" w:rsidRDefault="00B57AB2" w:rsidP="009F0C77">
      <w:r>
        <w:separator/>
      </w:r>
    </w:p>
  </w:endnote>
  <w:endnote w:type="continuationSeparator" w:id="0">
    <w:p w:rsidR="00B57AB2" w:rsidRDefault="00B57A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84C23D-69A5-48E1-9DD0-9DFA3D9D4451}"/>
    <w:embedBold r:id="rId2" w:fontKey="{92C05F3A-CE59-4DC6-93CE-ADFC1E5384A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D4295B-F050-4844-A3F7-FE12AACB63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3FB522-B71A-46DE-B693-19782754E9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C8DF81-6FC8-44D4-AFF0-1CFF2608E6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54" w:rsidRPr="00C4791F" w:rsidRDefault="00112254" w:rsidP="00C47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[5022]</w:t>
    </w:r>
    <w:r>
      <w:tab/>
    </w:r>
    <w:r w:rsidR="00C9614F">
      <w:fldChar w:fldCharType="begin"/>
    </w:r>
    <w:r w:rsidR="00C9614F">
      <w:instrText xml:space="preserve"> PAGE  \* MERGEFORMAT </w:instrText>
    </w:r>
    <w:r w:rsidR="00C9614F">
      <w:fldChar w:fldCharType="separate"/>
    </w:r>
    <w:r w:rsidR="00C9614F">
      <w:rPr>
        <w:noProof/>
      </w:rPr>
      <w:t>1</w:t>
    </w:r>
    <w:r w:rsidR="00C961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AB2" w:rsidRDefault="00B57AB2" w:rsidP="009F0C77">
      <w:r>
        <w:separator/>
      </w:r>
    </w:p>
  </w:footnote>
  <w:footnote w:type="continuationSeparator" w:id="0">
    <w:p w:rsidR="00B57AB2" w:rsidRDefault="00B57A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9BH10"/>
    <w:docVar w:name="CoverBillType" w:val="r"/>
    <w:docVar w:name="docpath" w:val="L:\Council\bills\RM\1289BH10.DOCX"/>
    <w:docVar w:name="dvBillNumber" w:val="50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42F23"/>
    <w:rsid w:val="00011869"/>
    <w:rsid w:val="00042F23"/>
    <w:rsid w:val="00045771"/>
    <w:rsid w:val="00060703"/>
    <w:rsid w:val="00062475"/>
    <w:rsid w:val="000E1785"/>
    <w:rsid w:val="000E6EED"/>
    <w:rsid w:val="000F40FA"/>
    <w:rsid w:val="0010776B"/>
    <w:rsid w:val="00112254"/>
    <w:rsid w:val="00133E66"/>
    <w:rsid w:val="001435A3"/>
    <w:rsid w:val="0016527E"/>
    <w:rsid w:val="001C5722"/>
    <w:rsid w:val="001D08F2"/>
    <w:rsid w:val="001D525B"/>
    <w:rsid w:val="001D7F4F"/>
    <w:rsid w:val="00224A77"/>
    <w:rsid w:val="002321B6"/>
    <w:rsid w:val="00250967"/>
    <w:rsid w:val="002543C8"/>
    <w:rsid w:val="00284AAE"/>
    <w:rsid w:val="002B039B"/>
    <w:rsid w:val="002B280F"/>
    <w:rsid w:val="002E5912"/>
    <w:rsid w:val="00306CE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D36"/>
    <w:rsid w:val="004809EE"/>
    <w:rsid w:val="004A5BDB"/>
    <w:rsid w:val="004E7D54"/>
    <w:rsid w:val="005039E6"/>
    <w:rsid w:val="005273C6"/>
    <w:rsid w:val="00530A69"/>
    <w:rsid w:val="00545593"/>
    <w:rsid w:val="00575AEE"/>
    <w:rsid w:val="00577C6C"/>
    <w:rsid w:val="005C2FE2"/>
    <w:rsid w:val="005D496D"/>
    <w:rsid w:val="005E2BC9"/>
    <w:rsid w:val="00605102"/>
    <w:rsid w:val="006215AA"/>
    <w:rsid w:val="006913C9"/>
    <w:rsid w:val="0069470D"/>
    <w:rsid w:val="006D383B"/>
    <w:rsid w:val="00734F00"/>
    <w:rsid w:val="007A1CB7"/>
    <w:rsid w:val="007A70AE"/>
    <w:rsid w:val="00825506"/>
    <w:rsid w:val="008362E8"/>
    <w:rsid w:val="008A1768"/>
    <w:rsid w:val="008F4429"/>
    <w:rsid w:val="0093154A"/>
    <w:rsid w:val="0094021A"/>
    <w:rsid w:val="009C6A0B"/>
    <w:rsid w:val="009D4A27"/>
    <w:rsid w:val="009F0C77"/>
    <w:rsid w:val="009F4DD1"/>
    <w:rsid w:val="00A41684"/>
    <w:rsid w:val="00A64E80"/>
    <w:rsid w:val="00A72BCD"/>
    <w:rsid w:val="00A741D9"/>
    <w:rsid w:val="00A833AB"/>
    <w:rsid w:val="00A9741D"/>
    <w:rsid w:val="00AB1584"/>
    <w:rsid w:val="00AD4B17"/>
    <w:rsid w:val="00AF19C9"/>
    <w:rsid w:val="00B412D4"/>
    <w:rsid w:val="00B57AB2"/>
    <w:rsid w:val="00BE3C22"/>
    <w:rsid w:val="00C0345E"/>
    <w:rsid w:val="00C3483A"/>
    <w:rsid w:val="00C4791F"/>
    <w:rsid w:val="00C74E9D"/>
    <w:rsid w:val="00C82FD3"/>
    <w:rsid w:val="00C92819"/>
    <w:rsid w:val="00C9614F"/>
    <w:rsid w:val="00CC6B7B"/>
    <w:rsid w:val="00CD2089"/>
    <w:rsid w:val="00CD2C74"/>
    <w:rsid w:val="00CD4C83"/>
    <w:rsid w:val="00D27387"/>
    <w:rsid w:val="00D73A67"/>
    <w:rsid w:val="00D970A9"/>
    <w:rsid w:val="00DF3845"/>
    <w:rsid w:val="00E11101"/>
    <w:rsid w:val="00E34C86"/>
    <w:rsid w:val="00E41911"/>
    <w:rsid w:val="00E64F22"/>
    <w:rsid w:val="00E92EEF"/>
    <w:rsid w:val="00EA3FAC"/>
    <w:rsid w:val="00F24442"/>
    <w:rsid w:val="00F50AE3"/>
    <w:rsid w:val="00F54DC9"/>
    <w:rsid w:val="00F67CF1"/>
    <w:rsid w:val="00F71127"/>
    <w:rsid w:val="00F840F0"/>
    <w:rsid w:val="00FB0D0D"/>
    <w:rsid w:val="00FB43B4"/>
    <w:rsid w:val="00FF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4C045E-5446-4548-BEA3-5B1D21AB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4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47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2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22_201005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070D4-1B69-4FEB-BC19-E4996B076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325</Words>
  <Characters>1690</Characters>
  <Application>Microsoft Office Word</Application>
  <DocSecurity>0</DocSecurity>
  <Lines>77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5022: Johnny Kiser - South Carolina Legislature Online</dc:title>
  <dc:subject/>
  <dc:creator>rosannemcdowell</dc:creator>
  <cp:keywords/>
  <dc:description/>
  <cp:lastModifiedBy>N Cumfer</cp:lastModifiedBy>
  <cp:revision>7</cp:revision>
  <cp:lastPrinted>2010-05-24T19:42:00Z</cp:lastPrinted>
  <dcterms:created xsi:type="dcterms:W3CDTF">2010-05-25T17:15:00Z</dcterms:created>
  <dcterms:modified xsi:type="dcterms:W3CDTF">2014-11-24T16:40:00Z</dcterms:modified>
</cp:coreProperties>
</file>