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58D" w:rsidRDefault="0038658D" w:rsidP="0038658D">
      <w:pPr>
        <w:widowControl w:val="0"/>
        <w:jc w:val="center"/>
      </w:pPr>
      <w:bookmarkStart w:id="0" w:name="_GoBack"/>
      <w:bookmarkEnd w:id="0"/>
      <w:r w:rsidRPr="0038658D">
        <w:rPr>
          <w:b/>
        </w:rPr>
        <w:t>South Carolina General Assembly</w:t>
      </w:r>
    </w:p>
    <w:p w:rsidR="0038658D" w:rsidRDefault="0038658D" w:rsidP="0038658D">
      <w:pPr>
        <w:widowControl w:val="0"/>
        <w:jc w:val="center"/>
      </w:pPr>
      <w:r>
        <w:t>118th Session, 2009-2010</w:t>
      </w:r>
    </w:p>
    <w:p w:rsidR="0038658D" w:rsidRDefault="0038658D" w:rsidP="0038658D">
      <w:pPr>
        <w:widowControl w:val="0"/>
        <w:jc w:val="left"/>
      </w:pPr>
    </w:p>
    <w:p w:rsidR="0038658D" w:rsidRDefault="0038658D" w:rsidP="0038658D">
      <w:pPr>
        <w:widowControl w:val="0"/>
        <w:jc w:val="left"/>
        <w:rPr>
          <w:b/>
        </w:rPr>
      </w:pPr>
      <w:r w:rsidRPr="0038658D">
        <w:rPr>
          <w:b/>
        </w:rPr>
        <w:t>H. 5059</w:t>
      </w:r>
    </w:p>
    <w:p w:rsidR="0038658D" w:rsidRDefault="0038658D" w:rsidP="0038658D">
      <w:pPr>
        <w:widowControl w:val="0"/>
        <w:jc w:val="left"/>
        <w:rPr>
          <w:b/>
        </w:rPr>
      </w:pPr>
    </w:p>
    <w:p w:rsidR="0038658D" w:rsidRDefault="0038658D" w:rsidP="0038658D">
      <w:pPr>
        <w:widowControl w:val="0"/>
        <w:jc w:val="left"/>
      </w:pPr>
      <w:r w:rsidRPr="0038658D">
        <w:rPr>
          <w:b/>
        </w:rPr>
        <w:t>STATUS INFORMATION</w:t>
      </w:r>
    </w:p>
    <w:p w:rsidR="0038658D" w:rsidRDefault="0038658D" w:rsidP="0038658D">
      <w:pPr>
        <w:widowControl w:val="0"/>
        <w:jc w:val="left"/>
      </w:pPr>
    </w:p>
    <w:p w:rsidR="0038658D" w:rsidRDefault="0038658D" w:rsidP="0038658D">
      <w:pPr>
        <w:widowControl w:val="0"/>
        <w:jc w:val="left"/>
      </w:pPr>
      <w:r>
        <w:t>House Resolution</w:t>
      </w:r>
    </w:p>
    <w:p w:rsidR="0038658D" w:rsidRDefault="0038658D" w:rsidP="0038658D">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8658D" w:rsidRDefault="0038658D" w:rsidP="0038658D">
      <w:pPr>
        <w:widowControl w:val="0"/>
        <w:jc w:val="left"/>
      </w:pPr>
      <w:r>
        <w:t>Document Path: l:\council\bills\gm\24564ab10.docx</w:t>
      </w:r>
    </w:p>
    <w:p w:rsidR="0038658D" w:rsidRDefault="0038658D" w:rsidP="0038658D">
      <w:pPr>
        <w:widowControl w:val="0"/>
        <w:jc w:val="left"/>
      </w:pPr>
    </w:p>
    <w:p w:rsidR="0038658D" w:rsidRDefault="0038658D" w:rsidP="0038658D">
      <w:pPr>
        <w:widowControl w:val="0"/>
        <w:jc w:val="left"/>
      </w:pPr>
      <w:r>
        <w:t>Introduced in the House on June 1, 2010</w:t>
      </w:r>
    </w:p>
    <w:p w:rsidR="0038658D" w:rsidRDefault="0038658D" w:rsidP="0038658D">
      <w:pPr>
        <w:widowControl w:val="0"/>
        <w:jc w:val="left"/>
      </w:pPr>
      <w:r>
        <w:t>Adopted by the House on June 1, 2010</w:t>
      </w:r>
    </w:p>
    <w:p w:rsidR="0038658D" w:rsidRDefault="0038658D" w:rsidP="0038658D">
      <w:pPr>
        <w:widowControl w:val="0"/>
        <w:jc w:val="left"/>
      </w:pPr>
    </w:p>
    <w:p w:rsidR="0038658D" w:rsidRDefault="0038658D" w:rsidP="0038658D">
      <w:pPr>
        <w:widowControl w:val="0"/>
        <w:jc w:val="left"/>
      </w:pPr>
      <w:r>
        <w:t xml:space="preserve">Summary: </w:t>
      </w:r>
      <w:r w:rsidR="00BE1693">
        <w:t>Lauren Elizabeth Barton</w:t>
      </w:r>
    </w:p>
    <w:p w:rsidR="0038658D" w:rsidRDefault="0038658D" w:rsidP="0038658D">
      <w:pPr>
        <w:widowControl w:val="0"/>
        <w:jc w:val="left"/>
      </w:pPr>
    </w:p>
    <w:p w:rsidR="0038658D" w:rsidRDefault="0038658D" w:rsidP="0038658D">
      <w:pPr>
        <w:widowControl w:val="0"/>
        <w:jc w:val="left"/>
      </w:pPr>
    </w:p>
    <w:p w:rsidR="0038658D" w:rsidRDefault="0038658D" w:rsidP="0038658D">
      <w:pPr>
        <w:widowControl w:val="0"/>
        <w:tabs>
          <w:tab w:val="center" w:pos="590"/>
          <w:tab w:val="center" w:pos="1440"/>
          <w:tab w:val="left" w:pos="1872"/>
          <w:tab w:val="left" w:pos="9187"/>
        </w:tabs>
        <w:jc w:val="left"/>
      </w:pPr>
      <w:r w:rsidRPr="0038658D">
        <w:rPr>
          <w:b/>
        </w:rPr>
        <w:t>HISTORY OF LEGISLATIVE ACTIONS</w:t>
      </w:r>
    </w:p>
    <w:p w:rsidR="0038658D" w:rsidRDefault="0038658D" w:rsidP="0038658D">
      <w:pPr>
        <w:widowControl w:val="0"/>
        <w:tabs>
          <w:tab w:val="center" w:pos="590"/>
          <w:tab w:val="center" w:pos="1440"/>
          <w:tab w:val="left" w:pos="1872"/>
          <w:tab w:val="left" w:pos="9187"/>
        </w:tabs>
        <w:jc w:val="left"/>
      </w:pPr>
    </w:p>
    <w:p w:rsidR="0038658D" w:rsidRPr="0038658D" w:rsidRDefault="0038658D" w:rsidP="0038658D">
      <w:pPr>
        <w:widowControl w:val="0"/>
        <w:tabs>
          <w:tab w:val="center" w:pos="590"/>
          <w:tab w:val="center" w:pos="1440"/>
          <w:tab w:val="left" w:pos="1872"/>
          <w:tab w:val="left" w:pos="9187"/>
        </w:tabs>
        <w:jc w:val="left"/>
      </w:pPr>
      <w:r w:rsidRPr="0038658D">
        <w:rPr>
          <w:u w:val="single"/>
        </w:rPr>
        <w:tab/>
        <w:t>Date</w:t>
      </w:r>
      <w:r w:rsidRPr="0038658D">
        <w:rPr>
          <w:u w:val="single"/>
        </w:rPr>
        <w:tab/>
        <w:t>Body</w:t>
      </w:r>
      <w:r w:rsidRPr="0038658D">
        <w:rPr>
          <w:u w:val="single"/>
        </w:rPr>
        <w:tab/>
        <w:t>Action Description with journal page number</w:t>
      </w:r>
      <w:r w:rsidRPr="0038658D">
        <w:rPr>
          <w:u w:val="single"/>
        </w:rPr>
        <w:tab/>
      </w:r>
    </w:p>
    <w:p w:rsidR="006C1997" w:rsidRDefault="006C1997" w:rsidP="006C1997">
      <w:pPr>
        <w:widowControl w:val="0"/>
        <w:tabs>
          <w:tab w:val="right" w:pos="1008"/>
          <w:tab w:val="left" w:pos="1152"/>
          <w:tab w:val="left" w:pos="1872"/>
          <w:tab w:val="left" w:pos="9187"/>
        </w:tabs>
        <w:ind w:left="2088" w:hanging="2088"/>
        <w:jc w:val="left"/>
      </w:pPr>
      <w:r>
        <w:tab/>
        <w:t>6/1/2010</w:t>
      </w:r>
      <w:r>
        <w:tab/>
        <w:t>House</w:t>
      </w:r>
      <w:r>
        <w:tab/>
      </w:r>
      <w:r w:rsidRPr="00300017">
        <w:t xml:space="preserve">Introduced and adopted </w:t>
      </w:r>
      <w:hyperlink r:id="rId7" w:history="1">
        <w:r w:rsidRPr="00E44073">
          <w:rPr>
            <w:rStyle w:val="Hyperlink"/>
          </w:rPr>
          <w:t>HJ</w:t>
        </w:r>
      </w:hyperlink>
      <w:r>
        <w:noBreakHyphen/>
      </w:r>
      <w:r w:rsidRPr="00300017">
        <w:t>115</w:t>
      </w:r>
    </w:p>
    <w:p w:rsidR="006C1997" w:rsidRDefault="006C1997" w:rsidP="006C1997">
      <w:pPr>
        <w:widowControl w:val="0"/>
        <w:tabs>
          <w:tab w:val="right" w:pos="1008"/>
          <w:tab w:val="left" w:pos="1152"/>
          <w:tab w:val="left" w:pos="1872"/>
          <w:tab w:val="left" w:pos="9187"/>
        </w:tabs>
        <w:ind w:left="2088" w:hanging="2088"/>
        <w:jc w:val="left"/>
      </w:pPr>
    </w:p>
    <w:p w:rsidR="0038658D" w:rsidRPr="0038658D" w:rsidRDefault="0038658D" w:rsidP="0038658D">
      <w:pPr>
        <w:widowControl w:val="0"/>
        <w:tabs>
          <w:tab w:val="right" w:pos="1008"/>
          <w:tab w:val="left" w:pos="1152"/>
          <w:tab w:val="left" w:pos="1872"/>
          <w:tab w:val="left" w:pos="9187"/>
        </w:tabs>
        <w:ind w:left="2088" w:hanging="2088"/>
        <w:jc w:val="left"/>
      </w:pPr>
    </w:p>
    <w:p w:rsidR="0038658D" w:rsidRDefault="0038658D" w:rsidP="0038658D">
      <w:r w:rsidRPr="0038658D">
        <w:rPr>
          <w:b/>
        </w:rPr>
        <w:t>VERSIONS OF THIS BILL</w:t>
      </w:r>
    </w:p>
    <w:p w:rsidR="0038658D" w:rsidRDefault="0038658D" w:rsidP="0038658D"/>
    <w:p w:rsidR="0038658D" w:rsidRDefault="006505A7" w:rsidP="0038658D">
      <w:hyperlink r:id="rId8" w:history="1">
        <w:r w:rsidR="0038658D">
          <w:rPr>
            <w:rStyle w:val="Hyperlink"/>
          </w:rPr>
          <w:t>6/1/2010</w:t>
        </w:r>
      </w:hyperlink>
    </w:p>
    <w:p w:rsidR="0038658D" w:rsidRDefault="0038658D" w:rsidP="0038658D"/>
    <w:p w:rsidR="0038658D" w:rsidRDefault="0038658D" w:rsidP="0038658D">
      <w:pPr>
        <w:sectPr w:rsidR="0038658D" w:rsidSect="0038658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1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66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1DC2" w:rsidP="00C4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LAUREN ELIZABETH BARTON, OF LEXINGTON COUNTY, ON BEING SELECTED TO RECEIVE THE 2010 JOHN DEWEY WINBURN, JR., SCHOLARSHIP, AND TO WISH HER SUCCESS AS SHE EMBARKS ON HER COLLEGE CAREER AT CLEMSON UNIVERSITY.</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CFC"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E22DC">
        <w:t xml:space="preserve"> the members of the South Carolina House of Representatives pause to honor Lauren Elizabeth Barton of Chapin, the daughter of Mary and Steve Barton, who has been awarded the 2010 John Dewey Winburn, Jr., Scholarship; and</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22DC">
        <w:t xml:space="preserve">planning to study business at Clemson University, Lauren Barton has been a leader </w:t>
      </w:r>
      <w:r w:rsidR="00BB642D">
        <w:t xml:space="preserve">not only </w:t>
      </w:r>
      <w:r w:rsidR="000E22DC">
        <w:t xml:space="preserve">in the classroom, earning membership in Beta Club, National Honor Society, and AB Honor Roll, </w:t>
      </w:r>
      <w:r w:rsidR="00BB642D">
        <w:t>but also on the field as a</w:t>
      </w:r>
      <w:r w:rsidR="00C16E73">
        <w:t>n</w:t>
      </w:r>
      <w:r w:rsidR="00BB642D">
        <w:t xml:space="preserve"> all</w:t>
      </w:r>
      <w:r w:rsidR="00C16E73">
        <w:noBreakHyphen/>
      </w:r>
      <w:r w:rsidR="00BB642D">
        <w:t>region player in softball; and</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73" w:rsidRDefault="00C1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contributed to the success of numerous service projects in the community and now holds a part</w:t>
      </w:r>
      <w:r>
        <w:noBreakHyphen/>
        <w:t>time job while maintaining standards of excellence at school; and</w:t>
      </w:r>
    </w:p>
    <w:p w:rsidR="00C16E73" w:rsidRDefault="00C1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42D"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42D">
        <w:t xml:space="preserve">an active member of Chapin Presbyterian Church, </w:t>
      </w:r>
      <w:r w:rsidR="00BA4975">
        <w:t>Lauren</w:t>
      </w:r>
      <w:r w:rsidR="00BB642D">
        <w:t xml:space="preserve"> has served in the praise band and on five missions trips around the country and has been a vacation Bible school and Bible study leader, along with her participation in the Fellowship of Christian Athletes; and </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88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John Dewey Winburn, Jr., Scholarship was established in 2006 by Representative Nathan Ballentine in honor of his maternal grandfather who passed away in 2000 and in furtherance of his commitment to return his legislative salary to the community.  Mr. Winburn was a former school teacher and </w:t>
      </w:r>
      <w:r>
        <w:lastRenderedPageBreak/>
        <w:t>salesman and a Navy veteran of World War II.  He loved high school football and served as a South Carolina football official for over twenty</w:t>
      </w:r>
      <w:r w:rsidR="00C16E73">
        <w:noBreakHyphen/>
      </w:r>
      <w:r>
        <w:t>five years; and</w:t>
      </w:r>
    </w:p>
    <w:p w:rsidR="00880CFC" w:rsidRDefault="00880CFC" w:rsidP="0088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Mr. Winburn was a graduate of Clemson University, this scholarship is aw</w:t>
      </w:r>
      <w:r w:rsidR="00C16E73">
        <w:t xml:space="preserve">arded annually to a high school </w:t>
      </w:r>
      <w:r>
        <w:t xml:space="preserve">senior who plans to attend Clemson University; and </w:t>
      </w:r>
    </w:p>
    <w:p w:rsidR="00880CFC"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880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w:t>
      </w:r>
      <w:r w:rsidR="003E4243">
        <w:t xml:space="preserve"> the South Carolina House of Re</w:t>
      </w:r>
      <w:r>
        <w:t>pr</w:t>
      </w:r>
      <w:r w:rsidR="003E4243">
        <w:t>e</w:t>
      </w:r>
      <w:r>
        <w:t>sentatives are pleased to have the opportunity to recognize such a notable student and leader as Lauren Elizabeth Barton, an outstanding daughter of Chapin</w:t>
      </w:r>
      <w:r w:rsidR="003E4243">
        <w:t xml:space="preserve"> and of this State, who has brought great pride to her family, school, and community</w:t>
      </w:r>
      <w:r w:rsidR="00270660">
        <w:t xml:space="preserve"> .  Now, therefore,</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80CFC">
        <w:t xml:space="preserve"> the members of the South Carolina House of Representatives, by this resolution, recognize and congratulate Lauren Elizabeth Barton, of Lexington County, on being selected to receive the 2010 John Dewey Winburn, Jr., Scholarship, and wish her success as she embarks on her college career at Clemson University.</w:t>
      </w:r>
    </w:p>
    <w:p w:rsidR="00270660"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880CFC">
        <w:t>t a copy of this resolution be provi</w:t>
      </w:r>
      <w:r>
        <w:t>ded to</w:t>
      </w:r>
      <w:r w:rsidR="00880CFC">
        <w:t xml:space="preserve"> Lauren Elizabeth Barton.</w:t>
      </w:r>
    </w:p>
    <w:p w:rsidR="000B1163" w:rsidRDefault="00C16E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1163" w:rsidRDefault="000B1163" w:rsidP="0038658D">
      <w:pPr>
        <w:suppressAutoHyphens/>
      </w:pPr>
    </w:p>
    <w:sectPr w:rsidR="000B1163" w:rsidSect="003865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42D" w:rsidRDefault="00BB642D" w:rsidP="009F0C77">
      <w:r>
        <w:separator/>
      </w:r>
    </w:p>
  </w:endnote>
  <w:endnote w:type="continuationSeparator" w:id="0">
    <w:p w:rsidR="00BB642D" w:rsidRDefault="00BB64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B86192-614E-45E3-B903-C2D15F445031}"/>
    <w:embedBold r:id="rId2" w:fontKey="{545502EE-C0E0-476F-B09D-99B25E362226}"/>
  </w:font>
  <w:font w:name="Calibri">
    <w:panose1 w:val="020F0502020204030204"/>
    <w:charset w:val="00"/>
    <w:family w:val="swiss"/>
    <w:pitch w:val="variable"/>
    <w:sig w:usb0="E10002FF" w:usb1="4000ACFF" w:usb2="00000009" w:usb3="00000000" w:csb0="0000019F" w:csb1="00000000"/>
    <w:embedRegular r:id="rId3" w:fontKey="{C6477C37-8986-434E-B758-666AFE6D28D7}"/>
  </w:font>
  <w:font w:name="Tahoma">
    <w:panose1 w:val="020B0604030504040204"/>
    <w:charset w:val="00"/>
    <w:family w:val="swiss"/>
    <w:pitch w:val="variable"/>
    <w:sig w:usb0="21002A87" w:usb1="80000000" w:usb2="00000008" w:usb3="00000000" w:csb0="000101FF" w:csb1="00000000"/>
    <w:embedRegular r:id="rId4" w:fontKey="{2AF6A166-D868-472C-AAA0-CC3FC4E8AE25}"/>
  </w:font>
  <w:font w:name="Cambria">
    <w:panose1 w:val="02040503050406030204"/>
    <w:charset w:val="00"/>
    <w:family w:val="roman"/>
    <w:pitch w:val="variable"/>
    <w:sig w:usb0="E00002FF" w:usb1="400004FF" w:usb2="00000000" w:usb3="00000000" w:csb0="0000019F" w:csb1="00000000"/>
    <w:embedRegular r:id="rId5" w:fontKey="{9E6D6DB7-A3EA-4352-9BB0-41559A3D6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D" w:rsidRPr="000B1163" w:rsidRDefault="0038658D" w:rsidP="000B1163">
    <w:pPr>
      <w:pStyle w:val="Footer"/>
      <w:tabs>
        <w:tab w:val="clear" w:pos="4680"/>
        <w:tab w:val="clear" w:pos="9360"/>
        <w:tab w:val="center" w:pos="2995"/>
      </w:tabs>
      <w:spacing w:before="120"/>
    </w:pPr>
    <w:r>
      <w:t>[5059]</w:t>
    </w:r>
    <w:r>
      <w:tab/>
    </w:r>
    <w:r w:rsidR="006505A7">
      <w:fldChar w:fldCharType="begin"/>
    </w:r>
    <w:r w:rsidR="006505A7">
      <w:instrText xml:space="preserve"> PAGE  \* MERGEFORMAT </w:instrText>
    </w:r>
    <w:r w:rsidR="006505A7">
      <w:fldChar w:fldCharType="separate"/>
    </w:r>
    <w:r w:rsidR="006505A7">
      <w:rPr>
        <w:noProof/>
      </w:rPr>
      <w:t>1</w:t>
    </w:r>
    <w:r w:rsidR="006505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42D" w:rsidRDefault="00BB642D" w:rsidP="009F0C77">
      <w:r>
        <w:separator/>
      </w:r>
    </w:p>
  </w:footnote>
  <w:footnote w:type="continuationSeparator" w:id="0">
    <w:p w:rsidR="00BB642D" w:rsidRDefault="00BB64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64AB10"/>
    <w:docVar w:name="CoverBillType" w:val="r"/>
    <w:docVar w:name="docpath" w:val="L:\Council\bills\GM\24564AB10.DOCX"/>
    <w:docVar w:name="dvBillNumber" w:val="5059"/>
    <w:docVar w:name="dvBillNumberPrefix" w:val="H. "/>
    <w:docVar w:name="dvOriginalBody" w:val="House"/>
    <w:docVar w:name="dvSteno" w:val="GM"/>
    <w:docVar w:name="NameofBody" w:val="h"/>
    <w:docVar w:name="vgroup2" w:val="Council"/>
  </w:docVars>
  <w:rsids>
    <w:rsidRoot w:val="000E4158"/>
    <w:rsid w:val="00011869"/>
    <w:rsid w:val="000B05B9"/>
    <w:rsid w:val="000B1163"/>
    <w:rsid w:val="000E1785"/>
    <w:rsid w:val="000E22DC"/>
    <w:rsid w:val="000E4158"/>
    <w:rsid w:val="000F40FA"/>
    <w:rsid w:val="0010776B"/>
    <w:rsid w:val="00133E66"/>
    <w:rsid w:val="001435A3"/>
    <w:rsid w:val="001D08F2"/>
    <w:rsid w:val="001D525B"/>
    <w:rsid w:val="001D7F4F"/>
    <w:rsid w:val="002321B6"/>
    <w:rsid w:val="00250967"/>
    <w:rsid w:val="002543C8"/>
    <w:rsid w:val="00270660"/>
    <w:rsid w:val="00284AAE"/>
    <w:rsid w:val="002E5912"/>
    <w:rsid w:val="003068DB"/>
    <w:rsid w:val="00325348"/>
    <w:rsid w:val="0032732C"/>
    <w:rsid w:val="00336AD0"/>
    <w:rsid w:val="0037079A"/>
    <w:rsid w:val="0038658D"/>
    <w:rsid w:val="003D01E8"/>
    <w:rsid w:val="003E4243"/>
    <w:rsid w:val="003E5288"/>
    <w:rsid w:val="003F6D79"/>
    <w:rsid w:val="0041760A"/>
    <w:rsid w:val="00417C01"/>
    <w:rsid w:val="004809EE"/>
    <w:rsid w:val="004E7D54"/>
    <w:rsid w:val="00516B6C"/>
    <w:rsid w:val="005273C6"/>
    <w:rsid w:val="00530A69"/>
    <w:rsid w:val="00545593"/>
    <w:rsid w:val="00577C6C"/>
    <w:rsid w:val="005C2FE2"/>
    <w:rsid w:val="005E2BC9"/>
    <w:rsid w:val="005F48F4"/>
    <w:rsid w:val="00605102"/>
    <w:rsid w:val="006215AA"/>
    <w:rsid w:val="006505A7"/>
    <w:rsid w:val="006913C9"/>
    <w:rsid w:val="0069470D"/>
    <w:rsid w:val="006C1997"/>
    <w:rsid w:val="00734F00"/>
    <w:rsid w:val="00741D61"/>
    <w:rsid w:val="007A70AE"/>
    <w:rsid w:val="00801B23"/>
    <w:rsid w:val="008362E8"/>
    <w:rsid w:val="00880CFC"/>
    <w:rsid w:val="00886D81"/>
    <w:rsid w:val="008A1768"/>
    <w:rsid w:val="008F4429"/>
    <w:rsid w:val="0094021A"/>
    <w:rsid w:val="009C6A0B"/>
    <w:rsid w:val="009D3BB5"/>
    <w:rsid w:val="009F0C77"/>
    <w:rsid w:val="009F4DD1"/>
    <w:rsid w:val="00A41684"/>
    <w:rsid w:val="00A64E80"/>
    <w:rsid w:val="00A72BCD"/>
    <w:rsid w:val="00A741D9"/>
    <w:rsid w:val="00A833AB"/>
    <w:rsid w:val="00A9741D"/>
    <w:rsid w:val="00AD4B17"/>
    <w:rsid w:val="00AD5B46"/>
    <w:rsid w:val="00B05D34"/>
    <w:rsid w:val="00B412D4"/>
    <w:rsid w:val="00BA4975"/>
    <w:rsid w:val="00BB642D"/>
    <w:rsid w:val="00BE1693"/>
    <w:rsid w:val="00BE3C22"/>
    <w:rsid w:val="00C0345E"/>
    <w:rsid w:val="00C16E73"/>
    <w:rsid w:val="00C3483A"/>
    <w:rsid w:val="00C41DC2"/>
    <w:rsid w:val="00C74E9D"/>
    <w:rsid w:val="00C82FD3"/>
    <w:rsid w:val="00C92819"/>
    <w:rsid w:val="00CC6B7B"/>
    <w:rsid w:val="00CD2089"/>
    <w:rsid w:val="00D73A67"/>
    <w:rsid w:val="00D970A9"/>
    <w:rsid w:val="00DF3845"/>
    <w:rsid w:val="00E41911"/>
    <w:rsid w:val="00E44073"/>
    <w:rsid w:val="00E81F3B"/>
    <w:rsid w:val="00E92EEF"/>
    <w:rsid w:val="00EC1571"/>
    <w:rsid w:val="00F24442"/>
    <w:rsid w:val="00F40DCD"/>
    <w:rsid w:val="00F434A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47C235-70A1-4DEB-A48B-464D74C8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E73"/>
    <w:rPr>
      <w:rFonts w:ascii="Tahoma" w:hAnsi="Tahoma" w:cs="Tahoma"/>
      <w:sz w:val="16"/>
      <w:szCs w:val="16"/>
    </w:rPr>
  </w:style>
  <w:style w:type="character" w:customStyle="1" w:styleId="BalloonTextChar">
    <w:name w:val="Balloon Text Char"/>
    <w:basedOn w:val="DefaultParagraphFont"/>
    <w:link w:val="BalloonText"/>
    <w:uiPriority w:val="99"/>
    <w:semiHidden/>
    <w:rsid w:val="00C16E73"/>
    <w:rPr>
      <w:rFonts w:ascii="Tahoma" w:eastAsia="Times New Roman" w:hAnsi="Tahoma" w:cs="Tahoma"/>
      <w:sz w:val="16"/>
      <w:szCs w:val="16"/>
    </w:rPr>
  </w:style>
  <w:style w:type="character" w:styleId="Hyperlink">
    <w:name w:val="Hyperlink"/>
    <w:basedOn w:val="DefaultParagraphFont"/>
    <w:uiPriority w:val="99"/>
    <w:unhideWhenUsed/>
    <w:rsid w:val="00386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9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63C9-5FB5-45B6-BA6D-0505A332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3539</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5059: Lauren Elizabeth Barton - South Carolina Legislature Online</dc:title>
  <dc:subject/>
  <dc:creator>gailmoore</dc:creator>
  <cp:keywords/>
  <dc:description/>
  <cp:lastModifiedBy>N Cumfer</cp:lastModifiedBy>
  <cp:revision>7</cp:revision>
  <cp:lastPrinted>2010-05-27T13:04:00Z</cp:lastPrinted>
  <dcterms:created xsi:type="dcterms:W3CDTF">2010-06-01T20:58:00Z</dcterms:created>
  <dcterms:modified xsi:type="dcterms:W3CDTF">2014-11-24T16:40:00Z</dcterms:modified>
</cp:coreProperties>
</file>