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FA6" w:rsidRDefault="001A5FA6" w:rsidP="001A5FA6">
      <w:pPr>
        <w:widowControl w:val="0"/>
        <w:jc w:val="center"/>
      </w:pPr>
      <w:bookmarkStart w:id="0" w:name="_GoBack"/>
      <w:bookmarkEnd w:id="0"/>
      <w:r w:rsidRPr="001A5FA6">
        <w:rPr>
          <w:b/>
        </w:rPr>
        <w:t>South Carolina General Assembly</w:t>
      </w:r>
    </w:p>
    <w:p w:rsidR="001A5FA6" w:rsidRDefault="001A5FA6" w:rsidP="001A5FA6">
      <w:pPr>
        <w:widowControl w:val="0"/>
        <w:jc w:val="center"/>
      </w:pPr>
      <w:r>
        <w:t>118th Session, 2009-2010</w:t>
      </w: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jc w:val="left"/>
        <w:rPr>
          <w:b/>
        </w:rPr>
      </w:pPr>
      <w:r w:rsidRPr="001A5FA6">
        <w:rPr>
          <w:b/>
        </w:rPr>
        <w:t>H. 5078</w:t>
      </w:r>
    </w:p>
    <w:p w:rsidR="001A5FA6" w:rsidRDefault="001A5FA6" w:rsidP="001A5FA6">
      <w:pPr>
        <w:widowControl w:val="0"/>
        <w:jc w:val="left"/>
        <w:rPr>
          <w:b/>
        </w:rPr>
      </w:pPr>
    </w:p>
    <w:p w:rsidR="001A5FA6" w:rsidRDefault="001A5FA6" w:rsidP="001A5FA6">
      <w:pPr>
        <w:widowControl w:val="0"/>
        <w:jc w:val="left"/>
      </w:pPr>
      <w:r w:rsidRPr="001A5FA6">
        <w:rPr>
          <w:b/>
        </w:rPr>
        <w:t>STATUS INFORMATION</w:t>
      </w: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jc w:val="left"/>
      </w:pPr>
      <w:r>
        <w:t>House Resolution</w:t>
      </w:r>
    </w:p>
    <w:p w:rsidR="001A5FA6" w:rsidRDefault="001A5FA6" w:rsidP="001A5FA6">
      <w:pPr>
        <w:widowControl w:val="0"/>
        <w:jc w:val="left"/>
      </w:pPr>
      <w:r>
        <w:t>Sponsors: Rep. Frye</w:t>
      </w:r>
    </w:p>
    <w:p w:rsidR="001A5FA6" w:rsidRDefault="001A5FA6" w:rsidP="001A5FA6">
      <w:pPr>
        <w:widowControl w:val="0"/>
        <w:jc w:val="left"/>
      </w:pPr>
      <w:r>
        <w:t>Document Path: l:\council\bills\gm\24582ahb10.docx</w:t>
      </w: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jc w:val="left"/>
      </w:pPr>
      <w:r>
        <w:t>Introduced in the House on June 3, 2010</w:t>
      </w:r>
    </w:p>
    <w:p w:rsidR="001A5FA6" w:rsidRDefault="001A5FA6" w:rsidP="001A5FA6">
      <w:pPr>
        <w:widowControl w:val="0"/>
        <w:jc w:val="left"/>
      </w:pPr>
      <w:r>
        <w:t>Adopted by the House on June 3, 2010</w:t>
      </w: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jc w:val="left"/>
      </w:pPr>
      <w:r>
        <w:t xml:space="preserve">Summary: </w:t>
      </w:r>
      <w:r w:rsidR="00AD445F">
        <w:t>Batesburg-Leesville High School Varsity Boys Soccer Team</w:t>
      </w: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jc w:val="left"/>
      </w:pPr>
    </w:p>
    <w:p w:rsidR="001A5FA6" w:rsidRDefault="001A5FA6" w:rsidP="001A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A6">
        <w:rPr>
          <w:b/>
        </w:rPr>
        <w:t>HISTORY OF LEGISLATIVE ACTIONS</w:t>
      </w:r>
    </w:p>
    <w:p w:rsidR="001A5FA6" w:rsidRDefault="001A5FA6" w:rsidP="001A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FA6" w:rsidRPr="001A5FA6" w:rsidRDefault="001A5FA6" w:rsidP="001A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A6">
        <w:rPr>
          <w:u w:val="single"/>
        </w:rPr>
        <w:tab/>
        <w:t>Date</w:t>
      </w:r>
      <w:r w:rsidRPr="001A5FA6">
        <w:rPr>
          <w:u w:val="single"/>
        </w:rPr>
        <w:tab/>
        <w:t>Body</w:t>
      </w:r>
      <w:r w:rsidRPr="001A5FA6">
        <w:rPr>
          <w:u w:val="single"/>
        </w:rPr>
        <w:tab/>
        <w:t>Action Description with journal page number</w:t>
      </w:r>
      <w:r w:rsidRPr="001A5FA6">
        <w:rPr>
          <w:u w:val="single"/>
        </w:rPr>
        <w:tab/>
      </w:r>
    </w:p>
    <w:p w:rsidR="001962C8" w:rsidRDefault="001962C8" w:rsidP="00196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F95232">
        <w:t xml:space="preserve">Introduced and adopted </w:t>
      </w:r>
      <w:hyperlink r:id="rId7" w:history="1">
        <w:r w:rsidRPr="00354A42">
          <w:rPr>
            <w:rStyle w:val="Hyperlink"/>
          </w:rPr>
          <w:t>HJ</w:t>
        </w:r>
      </w:hyperlink>
      <w:r>
        <w:noBreakHyphen/>
      </w:r>
      <w:r w:rsidRPr="00F95232">
        <w:t>81</w:t>
      </w:r>
    </w:p>
    <w:p w:rsidR="001962C8" w:rsidRDefault="001962C8" w:rsidP="00196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A6" w:rsidRPr="001A5FA6" w:rsidRDefault="001A5FA6" w:rsidP="001A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A6" w:rsidRDefault="001A5FA6" w:rsidP="001A5FA6">
      <w:r w:rsidRPr="001A5FA6">
        <w:rPr>
          <w:b/>
        </w:rPr>
        <w:t>VERSIONS OF THIS BILL</w:t>
      </w:r>
    </w:p>
    <w:p w:rsidR="001A5FA6" w:rsidRDefault="001A5FA6" w:rsidP="001A5FA6"/>
    <w:p w:rsidR="001A5FA6" w:rsidRDefault="00F270AA" w:rsidP="001A5FA6">
      <w:hyperlink r:id="rId8" w:history="1">
        <w:r w:rsidR="001A5FA6">
          <w:rPr>
            <w:rStyle w:val="Hyperlink"/>
          </w:rPr>
          <w:t>6/3/2010</w:t>
        </w:r>
      </w:hyperlink>
    </w:p>
    <w:p w:rsidR="001A5FA6" w:rsidRDefault="001A5FA6" w:rsidP="001A5FA6"/>
    <w:p w:rsidR="001A5FA6" w:rsidRDefault="001A5FA6" w:rsidP="001A5FA6">
      <w:pPr>
        <w:sectPr w:rsidR="001A5FA6" w:rsidSect="001A5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0F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="001D3A31">
        <w:t xml:space="preserve">VARSITY BOYS SOCCER TEAM OF </w:t>
      </w:r>
      <w:r w:rsidR="00BE78F3">
        <w:t>BATESBURG</w:t>
      </w:r>
      <w:r w:rsidR="001D3A31">
        <w:noBreakHyphen/>
      </w:r>
      <w:r w:rsidR="00BE78F3">
        <w:t>LEESVILLE</w:t>
      </w:r>
      <w:r>
        <w:t xml:space="preserve"> HIGH SCHOOL </w:t>
      </w:r>
      <w:r w:rsidR="001D3A31">
        <w:t>IN</w:t>
      </w:r>
      <w:r>
        <w:t xml:space="preserve"> </w:t>
      </w:r>
      <w:r w:rsidR="00BE78F3">
        <w:t>LEXINGTON</w:t>
      </w:r>
      <w:r w:rsidR="001D3A31">
        <w:t xml:space="preserve"> COUNTY</w:t>
      </w:r>
      <w:r>
        <w:t xml:space="preserve"> FOR A SUCCESSFUL SEASON, AND TO CONGRATULATE THE PLAYERS AND COACHES FOR CAPTURING THE 20</w:t>
      </w:r>
      <w:r w:rsidR="00BE78F3">
        <w:t>10</w:t>
      </w:r>
      <w:r>
        <w:t xml:space="preserve"> STATE CLASS AA CHAMPIONSHIP TITLE.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60A" w:rsidRDefault="00650F94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160A">
        <w:t xml:space="preserve">the members of the South Carolina House of Representatives are pleased to learn that the </w:t>
      </w:r>
      <w:r w:rsidR="00BE78F3">
        <w:t>Batesburg</w:t>
      </w:r>
      <w:r w:rsidR="001D3A31">
        <w:noBreakHyphen/>
      </w:r>
      <w:r w:rsidR="00BE78F3">
        <w:t>Leesville</w:t>
      </w:r>
      <w:r w:rsidR="0063160A">
        <w:t xml:space="preserve"> High School </w:t>
      </w:r>
      <w:r w:rsidR="00BE78F3">
        <w:t>boy</w:t>
      </w:r>
      <w:r w:rsidR="0063160A">
        <w:t>s soccer team had a winning seas</w:t>
      </w:r>
      <w:r w:rsidR="00BE78F3">
        <w:t>on and took first place in the</w:t>
      </w:r>
      <w:r w:rsidR="0063160A">
        <w:t xml:space="preserve"> </w:t>
      </w:r>
      <w:r w:rsidR="00BE78F3">
        <w:t>state</w:t>
      </w:r>
      <w:r w:rsidR="0063160A">
        <w:t xml:space="preserve"> competition</w:t>
      </w:r>
      <w:r w:rsidR="00BE78F3">
        <w:t xml:space="preserve"> on May 23, 2010</w:t>
      </w:r>
      <w:r w:rsidR="0063160A"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78F3">
        <w:t xml:space="preserve">making school history in their first state soccer championship victory, </w:t>
      </w:r>
      <w:r>
        <w:t xml:space="preserve">the </w:t>
      </w:r>
      <w:r w:rsidR="00BE78F3">
        <w:t>Batesburg</w:t>
      </w:r>
      <w:r w:rsidR="001D3A31">
        <w:noBreakHyphen/>
      </w:r>
      <w:r w:rsidR="00BE78F3">
        <w:t xml:space="preserve">Leesville Panthers </w:t>
      </w:r>
      <w:r>
        <w:t xml:space="preserve">defeated the </w:t>
      </w:r>
      <w:r w:rsidR="00BE78F3">
        <w:t>five</w:t>
      </w:r>
      <w:r w:rsidR="001D3A31">
        <w:noBreakHyphen/>
      </w:r>
      <w:r w:rsidR="00BE78F3">
        <w:t>time crowned state soccer champions of Bishop England</w:t>
      </w:r>
      <w:r>
        <w:t xml:space="preserve"> High School</w:t>
      </w:r>
      <w:r w:rsidR="00BE78F3">
        <w:t xml:space="preserve"> 1 </w:t>
      </w:r>
      <w:r w:rsidR="00CE1861">
        <w:t>–</w:t>
      </w:r>
      <w:r w:rsidR="00BE78F3">
        <w:t xml:space="preserve"> 0</w:t>
      </w:r>
      <w:r w:rsidR="00CE1861">
        <w:t xml:space="preserve"> </w:t>
      </w:r>
      <w:r w:rsidR="00BE78F3">
        <w:t>in triple</w:t>
      </w:r>
      <w:r w:rsidR="00143591">
        <w:t xml:space="preserve"> overtime</w:t>
      </w:r>
      <w:r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F33" w:rsidRDefault="00143591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dogged determination</w:t>
      </w:r>
      <w:r w:rsidR="00285F33">
        <w:t xml:space="preserve"> and </w:t>
      </w:r>
      <w:r>
        <w:t>grueling</w:t>
      </w:r>
      <w:r w:rsidR="00285F33">
        <w:t xml:space="preserve"> practices</w:t>
      </w:r>
      <w:r>
        <w:t>, the Panthers maintained the goals they wanted to accomplish this season, and they those goals were realized with the winning goal of junior Carlos Hernandez; and</w:t>
      </w:r>
    </w:p>
    <w:p w:rsidR="00285F33" w:rsidRDefault="00285F33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1D3A31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</w:t>
      </w:r>
      <w:r w:rsidR="0063160A">
        <w:t xml:space="preserve"> </w:t>
      </w:r>
      <w:r>
        <w:t xml:space="preserve">Panthers </w:t>
      </w:r>
      <w:r w:rsidR="00285F33">
        <w:t xml:space="preserve">Michael Oswald, Kurt Bostelaar, Elliott Jeffcoat, and Austin White </w:t>
      </w:r>
      <w:r w:rsidR="0063160A">
        <w:t xml:space="preserve">led their teammates to a </w:t>
      </w:r>
      <w:r>
        <w:t>20</w:t>
      </w:r>
      <w:r>
        <w:noBreakHyphen/>
        <w:t>8</w:t>
      </w:r>
      <w:r w:rsidR="0063160A">
        <w:t xml:space="preserve"> season and to victory over the </w:t>
      </w:r>
      <w:r w:rsidR="00285F33">
        <w:t>Bishop England Battling Bishops</w:t>
      </w:r>
      <w:r w:rsidR="0063160A"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strength, speed, and skill, Coach </w:t>
      </w:r>
      <w:r w:rsidR="00285F33">
        <w:t>Jason Mouzon</w:t>
      </w:r>
      <w:r>
        <w:t xml:space="preserve"> and </w:t>
      </w:r>
      <w:r w:rsidR="00285F33">
        <w:t>his coaching staff</w:t>
      </w:r>
      <w:r>
        <w:t xml:space="preserve"> us</w:t>
      </w:r>
      <w:r w:rsidR="00285F33">
        <w:t>ed their own athletic ability</w:t>
      </w:r>
      <w:r>
        <w:t xml:space="preserve"> and </w:t>
      </w:r>
      <w:r w:rsidR="00285F33">
        <w:t>leadership skills to</w:t>
      </w:r>
      <w:r>
        <w:t xml:space="preserve"> forge a championship team </w:t>
      </w:r>
      <w:r w:rsidR="00285F33">
        <w:t>and to instill a standard of excellence that will prove invaluable to these athletes throughout life</w:t>
      </w:r>
      <w:r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commend the talent and hard work of the </w:t>
      </w:r>
      <w:r w:rsidR="00285F33">
        <w:t>Batesburg</w:t>
      </w:r>
      <w:r w:rsidR="001D3A31">
        <w:noBreakHyphen/>
      </w:r>
      <w:r w:rsidR="00285F33">
        <w:t>Leesville</w:t>
      </w:r>
      <w:r>
        <w:t xml:space="preserve"> High School </w:t>
      </w:r>
      <w:r w:rsidR="00285F33">
        <w:t>boy</w:t>
      </w:r>
      <w:r>
        <w:t>s varsity soccer team and look to hear of future success from this outstanding team</w:t>
      </w:r>
      <w:r w:rsidR="00650F94">
        <w:t>.  Now, therefore,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160A">
        <w:t xml:space="preserve"> the members of the House of Representatives of the State of South Carolina, by this resolution,</w:t>
      </w:r>
      <w:r w:rsidR="00BE78F3">
        <w:t xml:space="preserve"> recognize and honor the </w:t>
      </w:r>
      <w:r w:rsidR="001D3A31">
        <w:t>boy</w:t>
      </w:r>
      <w:r w:rsidR="00BE78F3">
        <w:t>s soccer team</w:t>
      </w:r>
      <w:r w:rsidR="001D3A31">
        <w:t xml:space="preserve"> of Batesburg</w:t>
      </w:r>
      <w:r w:rsidR="001D3A31">
        <w:noBreakHyphen/>
        <w:t>Leesville High School in</w:t>
      </w:r>
      <w:r w:rsidR="00BE78F3">
        <w:t xml:space="preserve"> </w:t>
      </w:r>
      <w:r w:rsidR="00285F33">
        <w:t>Lexington</w:t>
      </w:r>
      <w:r w:rsidR="00BE78F3">
        <w:t xml:space="preserve"> County for a successful season, and congratulate the players and coaches for capturing the 20</w:t>
      </w:r>
      <w:r w:rsidR="00285F33">
        <w:t>10</w:t>
      </w:r>
      <w:r w:rsidR="00BE78F3">
        <w:t xml:space="preserve"> State Class AA Championship title.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160A">
        <w:t>provi</w:t>
      </w:r>
      <w:r>
        <w:t>ded to</w:t>
      </w:r>
      <w:r w:rsidR="00BE78F3">
        <w:t xml:space="preserve"> Principal Raymond P. Padgett and Coach Jason Mouzon.</w:t>
      </w:r>
      <w:r w:rsidR="0063160A">
        <w:t xml:space="preserve"> </w:t>
      </w:r>
    </w:p>
    <w:p w:rsidR="008D26E6" w:rsidRDefault="001D3A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6E6" w:rsidRDefault="008D26E6" w:rsidP="001A5FA6">
      <w:pPr>
        <w:suppressAutoHyphens/>
      </w:pPr>
    </w:p>
    <w:sectPr w:rsidR="008D26E6" w:rsidSect="001A5F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591" w:rsidRDefault="00143591" w:rsidP="009F0C77">
      <w:r>
        <w:separator/>
      </w:r>
    </w:p>
  </w:endnote>
  <w:endnote w:type="continuationSeparator" w:id="0">
    <w:p w:rsidR="00143591" w:rsidRDefault="00143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FB8476-712D-48E8-A5AB-D6CD3AA07A48}"/>
    <w:embedBold r:id="rId2" w:fontKey="{DA39E2FB-B522-45C8-9842-FB978DFC19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F54A9D-AE2C-4DE6-AF6D-8D5F58DB43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5A3D9D-9055-4D8D-96E7-60169CA42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97CC25-F8CC-44CB-A8C6-D8F727302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FA6" w:rsidRPr="008D26E6" w:rsidRDefault="001A5FA6" w:rsidP="008D2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r w:rsidR="00F270AA">
      <w:fldChar w:fldCharType="begin"/>
    </w:r>
    <w:r w:rsidR="00F270AA">
      <w:instrText xml:space="preserve"> PAGE  \* MERGEFORMAT </w:instrText>
    </w:r>
    <w:r w:rsidR="00F270AA">
      <w:fldChar w:fldCharType="separate"/>
    </w:r>
    <w:r w:rsidR="00F270AA">
      <w:rPr>
        <w:noProof/>
      </w:rPr>
      <w:t>1</w:t>
    </w:r>
    <w:r w:rsidR="00F270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591" w:rsidRDefault="00143591" w:rsidP="009F0C77">
      <w:r>
        <w:separator/>
      </w:r>
    </w:p>
  </w:footnote>
  <w:footnote w:type="continuationSeparator" w:id="0">
    <w:p w:rsidR="00143591" w:rsidRDefault="00143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82AHB10"/>
    <w:docVar w:name="CoverBillType" w:val="r"/>
    <w:docVar w:name="docpath" w:val="L:\Council\bills\GM\24582AHB10.DOCX"/>
    <w:docVar w:name="dvBillNumber" w:val="50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317B"/>
    <w:rsid w:val="00011869"/>
    <w:rsid w:val="000E1785"/>
    <w:rsid w:val="000F40FA"/>
    <w:rsid w:val="0010776B"/>
    <w:rsid w:val="00133E66"/>
    <w:rsid w:val="00143591"/>
    <w:rsid w:val="001435A3"/>
    <w:rsid w:val="00165E5D"/>
    <w:rsid w:val="001962C8"/>
    <w:rsid w:val="001A5FA6"/>
    <w:rsid w:val="001D08F2"/>
    <w:rsid w:val="001D3A31"/>
    <w:rsid w:val="001D525B"/>
    <w:rsid w:val="001D7F4F"/>
    <w:rsid w:val="002321B6"/>
    <w:rsid w:val="00250967"/>
    <w:rsid w:val="002543C8"/>
    <w:rsid w:val="00284AAE"/>
    <w:rsid w:val="00285F33"/>
    <w:rsid w:val="002E5912"/>
    <w:rsid w:val="00325348"/>
    <w:rsid w:val="0032732C"/>
    <w:rsid w:val="00336AD0"/>
    <w:rsid w:val="00354A42"/>
    <w:rsid w:val="0037079A"/>
    <w:rsid w:val="003B21F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60A"/>
    <w:rsid w:val="00650F94"/>
    <w:rsid w:val="006913C9"/>
    <w:rsid w:val="0069470D"/>
    <w:rsid w:val="00734F00"/>
    <w:rsid w:val="007A70AE"/>
    <w:rsid w:val="007B2920"/>
    <w:rsid w:val="008362E8"/>
    <w:rsid w:val="008A1768"/>
    <w:rsid w:val="008D26E6"/>
    <w:rsid w:val="008D6D7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17B"/>
    <w:rsid w:val="00A833AB"/>
    <w:rsid w:val="00A9741D"/>
    <w:rsid w:val="00AD445F"/>
    <w:rsid w:val="00AD4B17"/>
    <w:rsid w:val="00B0043E"/>
    <w:rsid w:val="00B335CB"/>
    <w:rsid w:val="00B412D4"/>
    <w:rsid w:val="00BC53A1"/>
    <w:rsid w:val="00BC753F"/>
    <w:rsid w:val="00BE3C22"/>
    <w:rsid w:val="00BE78F3"/>
    <w:rsid w:val="00C0345E"/>
    <w:rsid w:val="00C3483A"/>
    <w:rsid w:val="00C74E9D"/>
    <w:rsid w:val="00C82FD3"/>
    <w:rsid w:val="00C92819"/>
    <w:rsid w:val="00CA4B11"/>
    <w:rsid w:val="00CC6B7B"/>
    <w:rsid w:val="00CD2089"/>
    <w:rsid w:val="00CE1861"/>
    <w:rsid w:val="00D73A67"/>
    <w:rsid w:val="00D970A9"/>
    <w:rsid w:val="00DF3845"/>
    <w:rsid w:val="00E41911"/>
    <w:rsid w:val="00E92EEF"/>
    <w:rsid w:val="00F24442"/>
    <w:rsid w:val="00F270AA"/>
    <w:rsid w:val="00F50AE3"/>
    <w:rsid w:val="00F67CF1"/>
    <w:rsid w:val="00F840F0"/>
    <w:rsid w:val="00F9734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ADCA36-42B3-409E-9A42-81AA0A9B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5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8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CA20-F040-44E5-899D-CECC48E3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404</Words>
  <Characters>2240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5078: Batesburg-Leesville High School Varsity Boys Soccer Team - South Carolina Legislature Online</dc:title>
  <dc:subject/>
  <dc:creator>gailmoore</dc:creator>
  <cp:keywords/>
  <dc:description/>
  <cp:lastModifiedBy>N Cumfer</cp:lastModifiedBy>
  <cp:revision>7</cp:revision>
  <cp:lastPrinted>2010-06-03T15:23:00Z</cp:lastPrinted>
  <dcterms:created xsi:type="dcterms:W3CDTF">2010-06-03T21:09:00Z</dcterms:created>
  <dcterms:modified xsi:type="dcterms:W3CDTF">2014-11-24T16:42:00Z</dcterms:modified>
</cp:coreProperties>
</file>