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059" w:rsidRDefault="00D43059" w:rsidP="00D43059">
      <w:pPr>
        <w:widowControl w:val="0"/>
        <w:jc w:val="center"/>
      </w:pPr>
      <w:bookmarkStart w:id="0" w:name="_GoBack"/>
      <w:bookmarkEnd w:id="0"/>
      <w:r w:rsidRPr="00D43059">
        <w:rPr>
          <w:b/>
        </w:rPr>
        <w:t>South Carolina General Assembly</w:t>
      </w:r>
    </w:p>
    <w:p w:rsidR="00D43059" w:rsidRDefault="00D43059" w:rsidP="00D43059">
      <w:pPr>
        <w:widowControl w:val="0"/>
        <w:jc w:val="center"/>
      </w:pPr>
      <w:r>
        <w:t>118th Session, 2009-2010</w:t>
      </w:r>
    </w:p>
    <w:p w:rsidR="00D43059" w:rsidRDefault="00D43059" w:rsidP="00D43059">
      <w:pPr>
        <w:widowControl w:val="0"/>
        <w:jc w:val="left"/>
      </w:pPr>
    </w:p>
    <w:p w:rsidR="00D43059" w:rsidRDefault="00D43059" w:rsidP="00D43059">
      <w:pPr>
        <w:widowControl w:val="0"/>
        <w:jc w:val="left"/>
        <w:rPr>
          <w:b/>
        </w:rPr>
      </w:pPr>
      <w:r w:rsidRPr="00D43059">
        <w:rPr>
          <w:b/>
        </w:rPr>
        <w:t>H. 5101</w:t>
      </w:r>
    </w:p>
    <w:p w:rsidR="00D43059" w:rsidRDefault="00D43059" w:rsidP="00D43059">
      <w:pPr>
        <w:widowControl w:val="0"/>
        <w:jc w:val="left"/>
        <w:rPr>
          <w:b/>
        </w:rPr>
      </w:pPr>
    </w:p>
    <w:p w:rsidR="00D43059" w:rsidRDefault="00D43059" w:rsidP="00D43059">
      <w:pPr>
        <w:widowControl w:val="0"/>
        <w:jc w:val="left"/>
      </w:pPr>
      <w:r w:rsidRPr="00D43059">
        <w:rPr>
          <w:b/>
        </w:rPr>
        <w:t>STATUS INFORMATION</w:t>
      </w:r>
    </w:p>
    <w:p w:rsidR="00D43059" w:rsidRDefault="00D43059" w:rsidP="00D43059">
      <w:pPr>
        <w:widowControl w:val="0"/>
        <w:jc w:val="left"/>
      </w:pPr>
    </w:p>
    <w:p w:rsidR="00D43059" w:rsidRDefault="00D43059" w:rsidP="00D43059">
      <w:pPr>
        <w:widowControl w:val="0"/>
        <w:jc w:val="left"/>
      </w:pPr>
      <w:r>
        <w:t>House Resolution</w:t>
      </w:r>
    </w:p>
    <w:p w:rsidR="00D43059" w:rsidRDefault="00D43059" w:rsidP="00D43059">
      <w:pPr>
        <w:widowControl w:val="0"/>
        <w:jc w:val="left"/>
      </w:pPr>
      <w:r>
        <w:t>Sponsors: Reps. Ott, Bingham, Toole, Spires, Frye, Huggins, Haley, Ballentine, McLeod, Agnew, Alexander, Allen, Allison, Anderson, Anthony, Bales, Bannister, Barfield, Battle, Bedingfield,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Funderburk, Gambrell, Gilliard, Govan, Gunn, Hamilton, Hardwick, Harrell, Harrison, Hart, Harvin, Hayes, Hearn, Herbkersman, Hiott, Hodges, Horne, Hosey, Howard, Hutto, Jefferson, Jennings, Kelly, Kennedy, King, Kirsh, Knight, Limehouse, Littlejohn, Loftis, Long, Lowe, Lucas, Mack, McEachern, Merrill, Miller, Millwood, Mitchell, D.C. Moss, V.S. Moss, Nanney, J.H. Neal, J.M. Neal, Neilson, Norman, Owens, Parker, Parks, Pinson, E.H. Pitts, M.A. Pitts, Rice, Rutherford, Sandifer, Scott, Sellers, Simrill, Skelton, D.C. Smith, G.M. Smith, G.R. Smith, J.E. Smith, J.R. Smith, Sottile, Stavrinakis, Stewart, Stringer, Thompson, Umphlett, Vick, Viers, Weeks, Whipper, White, Whitmire, Williams, Willis, Wylie, A.D. Young and T.R. Young</w:t>
      </w:r>
    </w:p>
    <w:p w:rsidR="00D43059" w:rsidRDefault="00D43059" w:rsidP="00D43059">
      <w:pPr>
        <w:widowControl w:val="0"/>
        <w:jc w:val="left"/>
      </w:pPr>
      <w:r>
        <w:t>Document Path: l:\council\bills\rm\1341cm10.docx</w:t>
      </w:r>
    </w:p>
    <w:p w:rsidR="00D43059" w:rsidRDefault="00D43059" w:rsidP="00D43059">
      <w:pPr>
        <w:widowControl w:val="0"/>
        <w:jc w:val="left"/>
      </w:pPr>
    </w:p>
    <w:p w:rsidR="00D43059" w:rsidRDefault="00D43059" w:rsidP="00D43059">
      <w:pPr>
        <w:widowControl w:val="0"/>
        <w:jc w:val="left"/>
      </w:pPr>
      <w:r>
        <w:t>Introduced in the House on June 16, 2010</w:t>
      </w:r>
    </w:p>
    <w:p w:rsidR="00D43059" w:rsidRDefault="00D43059" w:rsidP="00D43059">
      <w:pPr>
        <w:widowControl w:val="0"/>
        <w:jc w:val="left"/>
      </w:pPr>
      <w:r>
        <w:t>Adopted by the House on June 16, 2010</w:t>
      </w:r>
    </w:p>
    <w:p w:rsidR="00D43059" w:rsidRDefault="00D43059" w:rsidP="00D43059">
      <w:pPr>
        <w:widowControl w:val="0"/>
        <w:jc w:val="left"/>
      </w:pPr>
    </w:p>
    <w:p w:rsidR="00D43059" w:rsidRDefault="00D43059" w:rsidP="00D43059">
      <w:pPr>
        <w:widowControl w:val="0"/>
        <w:jc w:val="left"/>
      </w:pPr>
      <w:r>
        <w:t xml:space="preserve">Summary: </w:t>
      </w:r>
      <w:r w:rsidR="00A921AB">
        <w:t>John Douglas Petrey</w:t>
      </w:r>
    </w:p>
    <w:p w:rsidR="00D43059" w:rsidRDefault="00D43059" w:rsidP="00D43059">
      <w:pPr>
        <w:widowControl w:val="0"/>
        <w:jc w:val="left"/>
      </w:pPr>
    </w:p>
    <w:p w:rsidR="00D43059" w:rsidRDefault="00D43059" w:rsidP="00D43059">
      <w:pPr>
        <w:widowControl w:val="0"/>
        <w:jc w:val="left"/>
      </w:pPr>
    </w:p>
    <w:p w:rsidR="00D43059" w:rsidRDefault="00D43059" w:rsidP="00D430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059">
        <w:rPr>
          <w:b/>
        </w:rPr>
        <w:t>HISTORY OF LEGISLATIVE ACTIONS</w:t>
      </w:r>
    </w:p>
    <w:p w:rsidR="00D43059" w:rsidRDefault="00D43059" w:rsidP="00D430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3059" w:rsidRPr="00D43059" w:rsidRDefault="00D43059" w:rsidP="00D430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059">
        <w:rPr>
          <w:u w:val="single"/>
        </w:rPr>
        <w:tab/>
        <w:t>Date</w:t>
      </w:r>
      <w:r w:rsidRPr="00D43059">
        <w:rPr>
          <w:u w:val="single"/>
        </w:rPr>
        <w:tab/>
        <w:t>Body</w:t>
      </w:r>
      <w:r w:rsidRPr="00D43059">
        <w:rPr>
          <w:u w:val="single"/>
        </w:rPr>
        <w:tab/>
        <w:t>Action Description with journal page number</w:t>
      </w:r>
      <w:r w:rsidRPr="00D43059">
        <w:rPr>
          <w:u w:val="single"/>
        </w:rPr>
        <w:tab/>
      </w:r>
    </w:p>
    <w:p w:rsidR="00067516" w:rsidRDefault="00067516" w:rsidP="00067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6/16/2010</w:t>
      </w:r>
      <w:r>
        <w:tab/>
        <w:t>House</w:t>
      </w:r>
      <w:r>
        <w:tab/>
      </w:r>
      <w:r w:rsidRPr="0028239E">
        <w:t xml:space="preserve">Introduced and adopted </w:t>
      </w:r>
      <w:hyperlink r:id="rId7" w:history="1">
        <w:r w:rsidRPr="00082EED">
          <w:rPr>
            <w:rStyle w:val="Hyperlink"/>
          </w:rPr>
          <w:t>HJ</w:t>
        </w:r>
      </w:hyperlink>
      <w:r>
        <w:noBreakHyphen/>
      </w:r>
      <w:r w:rsidRPr="0028239E">
        <w:t>13</w:t>
      </w:r>
    </w:p>
    <w:p w:rsidR="00067516" w:rsidRDefault="00067516" w:rsidP="00067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059" w:rsidRPr="00D43059" w:rsidRDefault="00D43059" w:rsidP="00D430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059" w:rsidRDefault="00D43059" w:rsidP="00D43059">
      <w:r w:rsidRPr="00D43059">
        <w:rPr>
          <w:b/>
        </w:rPr>
        <w:t>VERSIONS OF THIS BILL</w:t>
      </w:r>
    </w:p>
    <w:p w:rsidR="00D43059" w:rsidRDefault="00D43059" w:rsidP="00D43059"/>
    <w:p w:rsidR="00D43059" w:rsidRDefault="00DB03FB" w:rsidP="00D43059">
      <w:hyperlink r:id="rId8" w:history="1">
        <w:r w:rsidR="00D43059">
          <w:rPr>
            <w:rStyle w:val="Hyperlink"/>
          </w:rPr>
          <w:t>6/16/2010</w:t>
        </w:r>
      </w:hyperlink>
    </w:p>
    <w:p w:rsidR="00D43059" w:rsidRDefault="00D43059" w:rsidP="00D43059"/>
    <w:p w:rsidR="00D43059" w:rsidRDefault="00D43059" w:rsidP="00D43059">
      <w:pPr>
        <w:sectPr w:rsidR="00D43059" w:rsidSect="00D430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52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03F" w:rsidRDefault="00AC21CE" w:rsidP="00C56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5603F">
        <w:t xml:space="preserve">EXPRESS THE PROFOUND SORROW OF THE MEMBERS OF THE SOUTH CAROLINA </w:t>
      </w:r>
      <w:r w:rsidR="004C0A8A">
        <w:t xml:space="preserve">HOUSE OF REPRESENTATIVES </w:t>
      </w:r>
      <w:r w:rsidR="00C5603F">
        <w:t xml:space="preserve">UPON THE PASSING OF </w:t>
      </w:r>
      <w:r w:rsidR="00626461">
        <w:t xml:space="preserve">JOHN DOUGLAS PETREY </w:t>
      </w:r>
      <w:r w:rsidR="00C5603F">
        <w:t xml:space="preserve">OF </w:t>
      </w:r>
      <w:r w:rsidR="00626461">
        <w:t>WEST COLUMBIA</w:t>
      </w:r>
      <w:r w:rsidR="00C5603F">
        <w:t xml:space="preserve"> AND TO EXTEND THE DEEPEST SYMPATHY TO HIS FAMILY AND MANY FRIENDS.</w:t>
      </w:r>
    </w:p>
    <w:p w:rsidR="001C526D" w:rsidRDefault="001C52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036E" w:rsidRDefault="001C526D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036E">
        <w:t xml:space="preserve">the members of the South Carolina </w:t>
      </w:r>
      <w:r w:rsidR="00B94F5F">
        <w:t xml:space="preserve">House of Representatives </w:t>
      </w:r>
      <w:r w:rsidR="004C036E">
        <w:t xml:space="preserve">were deeply saddened to learn of the death of </w:t>
      </w:r>
      <w:r w:rsidR="0001553B">
        <w:t xml:space="preserve">John Douglas Petrey </w:t>
      </w:r>
      <w:r w:rsidR="004C036E">
        <w:t xml:space="preserve">of </w:t>
      </w:r>
      <w:r w:rsidR="0001553B">
        <w:t>West Columbia</w:t>
      </w:r>
      <w:r w:rsidR="004C036E">
        <w:t xml:space="preserve"> on </w:t>
      </w:r>
      <w:r w:rsidR="0001553B">
        <w:t>June 13, 2010</w:t>
      </w:r>
      <w:r w:rsidR="004C036E">
        <w:t>; and</w:t>
      </w:r>
    </w:p>
    <w:p w:rsidR="0001553B" w:rsidRDefault="0001553B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553B" w:rsidRDefault="0001553B" w:rsidP="00015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Columbia, </w:t>
      </w:r>
      <w:r w:rsidR="00EC6EF7">
        <w:t>John</w:t>
      </w:r>
      <w:r>
        <w:t xml:space="preserve"> Douglas Petrey was a son of the</w:t>
      </w:r>
      <w:r w:rsidRPr="00D45480">
        <w:rPr>
          <w:color w:val="000000" w:themeColor="text1"/>
          <w:u w:color="000000" w:themeColor="text1"/>
        </w:rPr>
        <w:t xml:space="preserve"> late Eugene Petrey and Samantha Cupstid Petrey of Swansea</w:t>
      </w:r>
      <w:r>
        <w:rPr>
          <w:color w:val="000000" w:themeColor="text1"/>
          <w:u w:color="000000" w:themeColor="text1"/>
        </w:rPr>
        <w:t>; and</w:t>
      </w:r>
    </w:p>
    <w:p w:rsidR="0001553B" w:rsidRDefault="0001553B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553B" w:rsidRDefault="0001553B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D3964">
        <w:rPr>
          <w:color w:val="000000" w:themeColor="text1"/>
          <w:u w:color="000000" w:themeColor="text1"/>
        </w:rPr>
        <w:t>the young John</w:t>
      </w:r>
      <w:r w:rsidR="00B649E4">
        <w:rPr>
          <w:color w:val="000000" w:themeColor="text1"/>
          <w:u w:color="000000" w:themeColor="text1"/>
        </w:rPr>
        <w:t xml:space="preserve">, </w:t>
      </w:r>
      <w:r w:rsidR="00B649E4" w:rsidRPr="00D45480">
        <w:rPr>
          <w:color w:val="000000" w:themeColor="text1"/>
          <w:u w:color="000000" w:themeColor="text1"/>
        </w:rPr>
        <w:t>a graduate of Swansea High School</w:t>
      </w:r>
      <w:r w:rsidR="00B649E4">
        <w:rPr>
          <w:color w:val="000000" w:themeColor="text1"/>
          <w:u w:color="000000" w:themeColor="text1"/>
        </w:rPr>
        <w:t xml:space="preserve">, </w:t>
      </w:r>
      <w:r w:rsidR="006D3964" w:rsidRPr="00D45480">
        <w:rPr>
          <w:color w:val="000000" w:themeColor="text1"/>
          <w:u w:color="000000" w:themeColor="text1"/>
        </w:rPr>
        <w:t>played football, basketball</w:t>
      </w:r>
      <w:r w:rsidR="006D3964">
        <w:rPr>
          <w:color w:val="000000" w:themeColor="text1"/>
          <w:u w:color="000000" w:themeColor="text1"/>
        </w:rPr>
        <w:t>,</w:t>
      </w:r>
      <w:r w:rsidR="006D3964" w:rsidRPr="00D45480">
        <w:rPr>
          <w:color w:val="000000" w:themeColor="text1"/>
          <w:u w:color="000000" w:themeColor="text1"/>
        </w:rPr>
        <w:t xml:space="preserve"> and baseball</w:t>
      </w:r>
      <w:r w:rsidR="006D3964">
        <w:rPr>
          <w:color w:val="000000" w:themeColor="text1"/>
          <w:u w:color="000000" w:themeColor="text1"/>
        </w:rPr>
        <w:t xml:space="preserve"> </w:t>
      </w:r>
      <w:r w:rsidR="00B649E4">
        <w:rPr>
          <w:color w:val="000000" w:themeColor="text1"/>
          <w:u w:color="000000" w:themeColor="text1"/>
        </w:rPr>
        <w:t xml:space="preserve">for his </w:t>
      </w:r>
      <w:r w:rsidR="006D3964">
        <w:rPr>
          <w:color w:val="000000" w:themeColor="text1"/>
          <w:u w:color="000000" w:themeColor="text1"/>
        </w:rPr>
        <w:t>alma mater</w:t>
      </w:r>
      <w:r w:rsidR="00B649E4">
        <w:rPr>
          <w:color w:val="000000" w:themeColor="text1"/>
          <w:u w:color="000000" w:themeColor="text1"/>
        </w:rPr>
        <w:t xml:space="preserve"> while studying there</w:t>
      </w:r>
      <w:r w:rsidR="006D3964" w:rsidRPr="00D45480">
        <w:rPr>
          <w:color w:val="000000" w:themeColor="text1"/>
          <w:u w:color="000000" w:themeColor="text1"/>
        </w:rPr>
        <w:t>. He was selected to several All</w:t>
      </w:r>
      <w:r w:rsidR="00773DFD">
        <w:rPr>
          <w:color w:val="000000" w:themeColor="text1"/>
          <w:u w:color="000000" w:themeColor="text1"/>
        </w:rPr>
        <w:noBreakHyphen/>
      </w:r>
      <w:r w:rsidR="006D3964" w:rsidRPr="00D45480">
        <w:rPr>
          <w:color w:val="000000" w:themeColor="text1"/>
          <w:u w:color="000000" w:themeColor="text1"/>
        </w:rPr>
        <w:t>State teams</w:t>
      </w:r>
      <w:r w:rsidR="006D3964">
        <w:rPr>
          <w:color w:val="000000" w:themeColor="text1"/>
          <w:u w:color="000000" w:themeColor="text1"/>
        </w:rPr>
        <w:t>,</w:t>
      </w:r>
      <w:r w:rsidR="006D3964" w:rsidRPr="00D45480">
        <w:rPr>
          <w:color w:val="000000" w:themeColor="text1"/>
          <w:u w:color="000000" w:themeColor="text1"/>
        </w:rPr>
        <w:t xml:space="preserve"> and he was </w:t>
      </w:r>
      <w:r w:rsidR="006D3964">
        <w:rPr>
          <w:color w:val="000000" w:themeColor="text1"/>
          <w:u w:color="000000" w:themeColor="text1"/>
        </w:rPr>
        <w:t>tapped</w:t>
      </w:r>
      <w:r w:rsidR="006D3964" w:rsidRPr="00D45480">
        <w:rPr>
          <w:color w:val="000000" w:themeColor="text1"/>
          <w:u w:color="000000" w:themeColor="text1"/>
        </w:rPr>
        <w:t xml:space="preserve"> to play in the Shrine Bowl his senior year. He went on to play college baseball at USC</w:t>
      </w:r>
      <w:r w:rsidR="00773DFD">
        <w:rPr>
          <w:color w:val="000000" w:themeColor="text1"/>
          <w:u w:color="000000" w:themeColor="text1"/>
        </w:rPr>
        <w:noBreakHyphen/>
      </w:r>
      <w:r w:rsidR="006D3964" w:rsidRPr="00D45480">
        <w:rPr>
          <w:color w:val="000000" w:themeColor="text1"/>
          <w:u w:color="000000" w:themeColor="text1"/>
        </w:rPr>
        <w:t>Aiken</w:t>
      </w:r>
      <w:r w:rsidR="006D3964">
        <w:rPr>
          <w:color w:val="000000" w:themeColor="text1"/>
          <w:u w:color="000000" w:themeColor="text1"/>
        </w:rPr>
        <w:t>; and</w:t>
      </w:r>
    </w:p>
    <w:p w:rsidR="006D3964" w:rsidRDefault="006D3964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9E4" w:rsidRDefault="006D3964" w:rsidP="006D3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649E4">
        <w:rPr>
          <w:color w:val="000000" w:themeColor="text1"/>
          <w:u w:color="000000" w:themeColor="text1"/>
        </w:rPr>
        <w:t xml:space="preserve">most recently a </w:t>
      </w:r>
      <w:r w:rsidR="00B649E4" w:rsidRPr="00D45480">
        <w:rPr>
          <w:color w:val="000000" w:themeColor="text1"/>
          <w:u w:color="000000" w:themeColor="text1"/>
        </w:rPr>
        <w:t>school administrator at Granby Alternative School in Cayce</w:t>
      </w:r>
      <w:r w:rsidR="00B649E4">
        <w:rPr>
          <w:color w:val="000000" w:themeColor="text1"/>
          <w:u w:color="000000" w:themeColor="text1"/>
        </w:rPr>
        <w:t>, J</w:t>
      </w:r>
      <w:r w:rsidR="0001553B" w:rsidRPr="00D45480">
        <w:rPr>
          <w:color w:val="000000" w:themeColor="text1"/>
          <w:u w:color="000000" w:themeColor="text1"/>
        </w:rPr>
        <w:t xml:space="preserve">ohn </w:t>
      </w:r>
      <w:r w:rsidR="006D0A31">
        <w:rPr>
          <w:color w:val="000000" w:themeColor="text1"/>
          <w:u w:color="000000" w:themeColor="text1"/>
        </w:rPr>
        <w:t xml:space="preserve">Petrey </w:t>
      </w:r>
      <w:r w:rsidR="0001553B" w:rsidRPr="00D45480">
        <w:rPr>
          <w:color w:val="000000" w:themeColor="text1"/>
          <w:u w:color="000000" w:themeColor="text1"/>
        </w:rPr>
        <w:t xml:space="preserve">was a longtime teacher, administrator, and coach of </w:t>
      </w:r>
      <w:r w:rsidR="00B649E4">
        <w:rPr>
          <w:color w:val="000000" w:themeColor="text1"/>
          <w:u w:color="000000" w:themeColor="text1"/>
        </w:rPr>
        <w:t>h</w:t>
      </w:r>
      <w:r w:rsidR="0001553B" w:rsidRPr="00D45480">
        <w:rPr>
          <w:color w:val="000000" w:themeColor="text1"/>
          <w:u w:color="000000" w:themeColor="text1"/>
        </w:rPr>
        <w:t xml:space="preserve">igh </w:t>
      </w:r>
      <w:r w:rsidR="00B649E4">
        <w:rPr>
          <w:color w:val="000000" w:themeColor="text1"/>
          <w:u w:color="000000" w:themeColor="text1"/>
        </w:rPr>
        <w:t>s</w:t>
      </w:r>
      <w:r w:rsidR="0001553B" w:rsidRPr="00D45480">
        <w:rPr>
          <w:color w:val="000000" w:themeColor="text1"/>
          <w:u w:color="000000" w:themeColor="text1"/>
        </w:rPr>
        <w:t xml:space="preserve">chool athletics and Little League </w:t>
      </w:r>
      <w:r w:rsidR="00B649E4">
        <w:rPr>
          <w:color w:val="000000" w:themeColor="text1"/>
          <w:u w:color="000000" w:themeColor="text1"/>
        </w:rPr>
        <w:t>s</w:t>
      </w:r>
      <w:r w:rsidR="0001553B" w:rsidRPr="00D45480">
        <w:rPr>
          <w:color w:val="000000" w:themeColor="text1"/>
          <w:u w:color="000000" w:themeColor="text1"/>
        </w:rPr>
        <w:t xml:space="preserve">ports. </w:t>
      </w:r>
      <w:r w:rsidR="00B649E4">
        <w:rPr>
          <w:color w:val="000000" w:themeColor="text1"/>
          <w:u w:color="000000" w:themeColor="text1"/>
        </w:rPr>
        <w:t>P</w:t>
      </w:r>
      <w:r w:rsidR="0001553B" w:rsidRPr="00D45480">
        <w:rPr>
          <w:color w:val="000000" w:themeColor="text1"/>
          <w:u w:color="000000" w:themeColor="text1"/>
        </w:rPr>
        <w:t>assionate about coaching and teaching children</w:t>
      </w:r>
      <w:r w:rsidR="00B649E4">
        <w:rPr>
          <w:color w:val="000000" w:themeColor="text1"/>
          <w:u w:color="000000" w:themeColor="text1"/>
        </w:rPr>
        <w:t xml:space="preserve">, </w:t>
      </w:r>
      <w:r w:rsidR="0001553B" w:rsidRPr="00D45480">
        <w:rPr>
          <w:color w:val="000000" w:themeColor="text1"/>
          <w:u w:color="000000" w:themeColor="text1"/>
        </w:rPr>
        <w:t xml:space="preserve">he helped lead three teams to </w:t>
      </w:r>
      <w:r w:rsidR="00B649E4">
        <w:rPr>
          <w:color w:val="000000" w:themeColor="text1"/>
          <w:u w:color="000000" w:themeColor="text1"/>
        </w:rPr>
        <w:t>s</w:t>
      </w:r>
      <w:r w:rsidR="0001553B" w:rsidRPr="00D45480">
        <w:rPr>
          <w:color w:val="000000" w:themeColor="text1"/>
          <w:u w:color="000000" w:themeColor="text1"/>
        </w:rPr>
        <w:t xml:space="preserve">tate </w:t>
      </w:r>
      <w:r w:rsidR="00B649E4">
        <w:rPr>
          <w:color w:val="000000" w:themeColor="text1"/>
          <w:u w:color="000000" w:themeColor="text1"/>
        </w:rPr>
        <w:t>f</w:t>
      </w:r>
      <w:r w:rsidR="0001553B" w:rsidRPr="00D45480">
        <w:rPr>
          <w:color w:val="000000" w:themeColor="text1"/>
          <w:u w:color="000000" w:themeColor="text1"/>
        </w:rPr>
        <w:t xml:space="preserve">ootball </w:t>
      </w:r>
      <w:r w:rsidR="00B649E4">
        <w:rPr>
          <w:color w:val="000000" w:themeColor="text1"/>
          <w:u w:color="000000" w:themeColor="text1"/>
        </w:rPr>
        <w:t>c</w:t>
      </w:r>
      <w:r w:rsidR="0001553B" w:rsidRPr="00D45480">
        <w:rPr>
          <w:color w:val="000000" w:themeColor="text1"/>
          <w:u w:color="000000" w:themeColor="text1"/>
        </w:rPr>
        <w:t>hampionships</w:t>
      </w:r>
      <w:r w:rsidR="00B649E4">
        <w:rPr>
          <w:color w:val="000000" w:themeColor="text1"/>
          <w:u w:color="000000" w:themeColor="text1"/>
        </w:rPr>
        <w:t xml:space="preserve"> w</w:t>
      </w:r>
      <w:r w:rsidR="00B649E4" w:rsidRPr="00D45480">
        <w:rPr>
          <w:color w:val="000000" w:themeColor="text1"/>
          <w:u w:color="000000" w:themeColor="text1"/>
        </w:rPr>
        <w:t>hile at Swansea High School</w:t>
      </w:r>
      <w:r w:rsidR="00B649E4">
        <w:rPr>
          <w:color w:val="000000" w:themeColor="text1"/>
          <w:u w:color="000000" w:themeColor="text1"/>
        </w:rPr>
        <w:t xml:space="preserve">. </w:t>
      </w:r>
      <w:r w:rsidR="0001553B" w:rsidRPr="00D45480">
        <w:rPr>
          <w:color w:val="000000" w:themeColor="text1"/>
          <w:u w:color="000000" w:themeColor="text1"/>
        </w:rPr>
        <w:t>He also coached Dixie Youth Baseball</w:t>
      </w:r>
      <w:r w:rsidR="00B649E4">
        <w:rPr>
          <w:color w:val="000000" w:themeColor="text1"/>
          <w:u w:color="000000" w:themeColor="text1"/>
        </w:rPr>
        <w:t>,</w:t>
      </w:r>
      <w:r w:rsidR="0001553B" w:rsidRPr="00D45480">
        <w:rPr>
          <w:color w:val="000000" w:themeColor="text1"/>
          <w:u w:color="000000" w:themeColor="text1"/>
        </w:rPr>
        <w:t xml:space="preserve"> </w:t>
      </w:r>
      <w:r w:rsidR="004428C6">
        <w:rPr>
          <w:color w:val="000000" w:themeColor="text1"/>
          <w:u w:color="000000" w:themeColor="text1"/>
        </w:rPr>
        <w:t>helping to</w:t>
      </w:r>
      <w:r w:rsidR="0066387F">
        <w:rPr>
          <w:color w:val="000000" w:themeColor="text1"/>
          <w:u w:color="000000" w:themeColor="text1"/>
        </w:rPr>
        <w:t xml:space="preserve"> </w:t>
      </w:r>
      <w:r w:rsidR="0001553B" w:rsidRPr="00D45480">
        <w:rPr>
          <w:color w:val="000000" w:themeColor="text1"/>
          <w:u w:color="000000" w:themeColor="text1"/>
        </w:rPr>
        <w:t>lead a team to the Dixie Youth World Series</w:t>
      </w:r>
      <w:r w:rsidR="00B649E4">
        <w:rPr>
          <w:color w:val="000000" w:themeColor="text1"/>
          <w:u w:color="000000" w:themeColor="text1"/>
        </w:rPr>
        <w:t>; and</w:t>
      </w:r>
    </w:p>
    <w:p w:rsidR="00B649E4" w:rsidRDefault="00B649E4" w:rsidP="006D3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53B" w:rsidRDefault="00B649E4" w:rsidP="006D3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01553B" w:rsidRPr="00D45480">
        <w:rPr>
          <w:color w:val="000000" w:themeColor="text1"/>
          <w:u w:color="000000" w:themeColor="text1"/>
        </w:rPr>
        <w:t>ven though he had a successful teaching and coaching career</w:t>
      </w:r>
      <w:r w:rsidR="00162629">
        <w:rPr>
          <w:color w:val="000000" w:themeColor="text1"/>
          <w:u w:color="000000" w:themeColor="text1"/>
        </w:rPr>
        <w:t>,</w:t>
      </w:r>
      <w:r w:rsidR="0001553B" w:rsidRPr="00D45480">
        <w:rPr>
          <w:color w:val="000000" w:themeColor="text1"/>
          <w:u w:color="000000" w:themeColor="text1"/>
        </w:rPr>
        <w:t xml:space="preserve"> </w:t>
      </w:r>
      <w:r w:rsidR="00FE1295">
        <w:rPr>
          <w:color w:val="000000" w:themeColor="text1"/>
          <w:u w:color="000000" w:themeColor="text1"/>
        </w:rPr>
        <w:t>the posi</w:t>
      </w:r>
      <w:r w:rsidR="0001553B" w:rsidRPr="00D45480">
        <w:rPr>
          <w:color w:val="000000" w:themeColor="text1"/>
          <w:u w:color="000000" w:themeColor="text1"/>
        </w:rPr>
        <w:t xml:space="preserve">tive impact he </w:t>
      </w:r>
      <w:r w:rsidR="00663272">
        <w:rPr>
          <w:color w:val="000000" w:themeColor="text1"/>
          <w:u w:color="000000" w:themeColor="text1"/>
        </w:rPr>
        <w:t>had</w:t>
      </w:r>
      <w:r w:rsidR="0001553B" w:rsidRPr="00D45480">
        <w:rPr>
          <w:color w:val="000000" w:themeColor="text1"/>
          <w:u w:color="000000" w:themeColor="text1"/>
        </w:rPr>
        <w:t xml:space="preserve"> on the lives of </w:t>
      </w:r>
      <w:r w:rsidR="00FE1295">
        <w:rPr>
          <w:color w:val="000000" w:themeColor="text1"/>
          <w:u w:color="000000" w:themeColor="text1"/>
        </w:rPr>
        <w:t xml:space="preserve">those he </w:t>
      </w:r>
      <w:r w:rsidR="0001553B" w:rsidRPr="00D45480">
        <w:rPr>
          <w:color w:val="000000" w:themeColor="text1"/>
          <w:u w:color="000000" w:themeColor="text1"/>
        </w:rPr>
        <w:t>came in contact with</w:t>
      </w:r>
      <w:r w:rsidR="00FE1295">
        <w:rPr>
          <w:color w:val="000000" w:themeColor="text1"/>
          <w:u w:color="000000" w:themeColor="text1"/>
        </w:rPr>
        <w:t xml:space="preserve"> went well beyond his students</w:t>
      </w:r>
      <w:r w:rsidR="00754F4C">
        <w:rPr>
          <w:color w:val="000000" w:themeColor="text1"/>
          <w:u w:color="000000" w:themeColor="text1"/>
        </w:rPr>
        <w:t xml:space="preserve">, sons, and players, </w:t>
      </w:r>
      <w:r w:rsidR="00754F4C">
        <w:rPr>
          <w:color w:val="000000" w:themeColor="text1"/>
          <w:u w:color="000000" w:themeColor="text1"/>
        </w:rPr>
        <w:lastRenderedPageBreak/>
        <w:t>whom he t</w:t>
      </w:r>
      <w:r w:rsidR="0001553B" w:rsidRPr="00D45480">
        <w:rPr>
          <w:color w:val="000000" w:themeColor="text1"/>
          <w:u w:color="000000" w:themeColor="text1"/>
        </w:rPr>
        <w:t xml:space="preserve">aught </w:t>
      </w:r>
      <w:r w:rsidR="00162629">
        <w:rPr>
          <w:color w:val="000000" w:themeColor="text1"/>
          <w:u w:color="000000" w:themeColor="text1"/>
        </w:rPr>
        <w:t xml:space="preserve">to </w:t>
      </w:r>
      <w:r w:rsidR="0001553B" w:rsidRPr="00D45480">
        <w:rPr>
          <w:color w:val="000000" w:themeColor="text1"/>
          <w:u w:color="000000" w:themeColor="text1"/>
        </w:rPr>
        <w:t xml:space="preserve">put God first </w:t>
      </w:r>
      <w:r w:rsidR="00754F4C">
        <w:rPr>
          <w:color w:val="000000" w:themeColor="text1"/>
          <w:u w:color="000000" w:themeColor="text1"/>
        </w:rPr>
        <w:t xml:space="preserve">always </w:t>
      </w:r>
      <w:r w:rsidR="0001553B" w:rsidRPr="00D45480">
        <w:rPr>
          <w:color w:val="000000" w:themeColor="text1"/>
          <w:u w:color="000000" w:themeColor="text1"/>
        </w:rPr>
        <w:t>and to play with class, courage</w:t>
      </w:r>
      <w:r w:rsidR="00162629">
        <w:rPr>
          <w:color w:val="000000" w:themeColor="text1"/>
          <w:u w:color="000000" w:themeColor="text1"/>
        </w:rPr>
        <w:t>,</w:t>
      </w:r>
      <w:r w:rsidR="0001553B" w:rsidRPr="00D45480">
        <w:rPr>
          <w:color w:val="000000" w:themeColor="text1"/>
          <w:u w:color="000000" w:themeColor="text1"/>
        </w:rPr>
        <w:t xml:space="preserve"> and the will to win</w:t>
      </w:r>
      <w:r w:rsidR="00162629">
        <w:rPr>
          <w:color w:val="000000" w:themeColor="text1"/>
          <w:u w:color="000000" w:themeColor="text1"/>
        </w:rPr>
        <w:t>; and</w:t>
      </w:r>
    </w:p>
    <w:p w:rsidR="00162629" w:rsidRDefault="00162629" w:rsidP="006D3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036E" w:rsidRDefault="00162629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above all, </w:t>
      </w:r>
      <w:r w:rsidR="00091525" w:rsidRPr="00D45480">
        <w:rPr>
          <w:color w:val="000000" w:themeColor="text1"/>
          <w:u w:color="000000" w:themeColor="text1"/>
        </w:rPr>
        <w:t xml:space="preserve">John was a </w:t>
      </w:r>
      <w:r w:rsidR="00AD650C">
        <w:rPr>
          <w:color w:val="000000" w:themeColor="text1"/>
          <w:u w:color="000000" w:themeColor="text1"/>
        </w:rPr>
        <w:t>committed</w:t>
      </w:r>
      <w:r w:rsidR="00091525" w:rsidRPr="00D45480">
        <w:rPr>
          <w:color w:val="000000" w:themeColor="text1"/>
          <w:u w:color="000000" w:themeColor="text1"/>
        </w:rPr>
        <w:t xml:space="preserve"> husband and father who loved his wife and two sons </w:t>
      </w:r>
      <w:r w:rsidR="00AD650C">
        <w:rPr>
          <w:color w:val="000000" w:themeColor="text1"/>
          <w:u w:color="000000" w:themeColor="text1"/>
        </w:rPr>
        <w:t>devotedly</w:t>
      </w:r>
      <w:r w:rsidR="00091525" w:rsidRPr="00D45480">
        <w:rPr>
          <w:color w:val="000000" w:themeColor="text1"/>
          <w:u w:color="000000" w:themeColor="text1"/>
        </w:rPr>
        <w:t>. His family and his faith were the most important parts of his life</w:t>
      </w:r>
      <w:r w:rsidR="00AD650C">
        <w:rPr>
          <w:color w:val="000000" w:themeColor="text1"/>
          <w:u w:color="000000" w:themeColor="text1"/>
        </w:rPr>
        <w:t>; and</w:t>
      </w:r>
      <w:r w:rsidR="00091525" w:rsidRPr="00D45480">
        <w:rPr>
          <w:color w:val="000000" w:themeColor="text1"/>
          <w:u w:color="000000" w:themeColor="text1"/>
        </w:rPr>
        <w:t xml:space="preserve"> </w:t>
      </w:r>
    </w:p>
    <w:p w:rsidR="00091525" w:rsidRDefault="00091525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="000D1D96" w:rsidRPr="00D45480">
        <w:rPr>
          <w:color w:val="000000" w:themeColor="text1"/>
          <w:u w:color="000000" w:themeColor="text1"/>
        </w:rPr>
        <w:t xml:space="preserve">his </w:t>
      </w:r>
      <w:r w:rsidR="000D1D96">
        <w:rPr>
          <w:color w:val="000000" w:themeColor="text1"/>
          <w:u w:color="000000" w:themeColor="text1"/>
        </w:rPr>
        <w:t xml:space="preserve">beloved </w:t>
      </w:r>
      <w:r w:rsidR="000D1D96" w:rsidRPr="00D45480">
        <w:rPr>
          <w:color w:val="000000" w:themeColor="text1"/>
          <w:u w:color="000000" w:themeColor="text1"/>
        </w:rPr>
        <w:t>wife, Gay Petrey; sons Tanner Petrey and Grant Petrey</w:t>
      </w:r>
      <w:r w:rsidR="000D1D96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</w:t>
      </w:r>
      <w:r>
        <w:t>nd a host of other family members and friends. He will be greatly missed. Now, therefore,</w:t>
      </w: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B94F5F">
        <w:t>House of Representatives</w:t>
      </w:r>
      <w:r>
        <w:t>:</w:t>
      </w: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B94F5F">
        <w:t>House of Representatives</w:t>
      </w:r>
      <w:r>
        <w:t>, by this resolution, express their profound sorrow upon the passing of J</w:t>
      </w:r>
      <w:r w:rsidR="007B6AA7">
        <w:t>ohn Douglas Petrey of West Columbia</w:t>
      </w:r>
      <w:r>
        <w:t xml:space="preserve"> and extend the deepest sympathy to his family and many friends.</w:t>
      </w: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36E" w:rsidRDefault="004C036E" w:rsidP="004C0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B6AA7">
        <w:t>Mrs. Gay Petrey</w:t>
      </w:r>
      <w:r>
        <w:t xml:space="preserve"> for the family.</w:t>
      </w:r>
    </w:p>
    <w:p w:rsidR="00B26FE5" w:rsidRDefault="00773D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FE5" w:rsidRDefault="00B26FE5" w:rsidP="00D43059">
      <w:pPr>
        <w:suppressAutoHyphens/>
      </w:pPr>
    </w:p>
    <w:sectPr w:rsidR="00B26FE5" w:rsidSect="00D4305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F4C" w:rsidRDefault="00754F4C" w:rsidP="009F0C77">
      <w:r>
        <w:separator/>
      </w:r>
    </w:p>
  </w:endnote>
  <w:endnote w:type="continuationSeparator" w:id="0">
    <w:p w:rsidR="00754F4C" w:rsidRDefault="00754F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362E74-C35B-4430-A30A-E418AC35C86E}"/>
    <w:embedBold r:id="rId2" w:fontKey="{B99096A7-462F-433C-B1B5-4B1C6CEAA3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BBE085-AE7A-4FD8-8ECE-43F0216248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57D0EE3-920B-45E5-AD2C-B1E8B33AE5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A718E1-E256-4408-9CF0-AB7B8FDBA2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059" w:rsidRPr="00B26FE5" w:rsidRDefault="00D43059" w:rsidP="00B26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[5101]</w:t>
    </w:r>
    <w:r>
      <w:tab/>
    </w:r>
    <w:r w:rsidR="00DB03FB">
      <w:fldChar w:fldCharType="begin"/>
    </w:r>
    <w:r w:rsidR="00DB03FB">
      <w:instrText xml:space="preserve"> PAGE  \* MERGEFORMAT </w:instrText>
    </w:r>
    <w:r w:rsidR="00DB03FB">
      <w:fldChar w:fldCharType="separate"/>
    </w:r>
    <w:r w:rsidR="00DB03FB">
      <w:rPr>
        <w:noProof/>
      </w:rPr>
      <w:t>1</w:t>
    </w:r>
    <w:r w:rsidR="00DB03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F4C" w:rsidRDefault="00754F4C" w:rsidP="009F0C77">
      <w:r>
        <w:separator/>
      </w:r>
    </w:p>
  </w:footnote>
  <w:footnote w:type="continuationSeparator" w:id="0">
    <w:p w:rsidR="00754F4C" w:rsidRDefault="00754F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1CM10"/>
    <w:docVar w:name="CoverBillType" w:val="r"/>
    <w:docVar w:name="docpath" w:val="L:\Council\bills\RM\1341CM10.DOCX"/>
    <w:docVar w:name="dvBillNumber" w:val="51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4E64"/>
    <w:rsid w:val="00011869"/>
    <w:rsid w:val="0001553B"/>
    <w:rsid w:val="00067516"/>
    <w:rsid w:val="00082EED"/>
    <w:rsid w:val="00091525"/>
    <w:rsid w:val="00097E90"/>
    <w:rsid w:val="000D1D96"/>
    <w:rsid w:val="000E1785"/>
    <w:rsid w:val="000F40FA"/>
    <w:rsid w:val="0010776B"/>
    <w:rsid w:val="00133E66"/>
    <w:rsid w:val="001435A3"/>
    <w:rsid w:val="00162629"/>
    <w:rsid w:val="001C526D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1742"/>
    <w:rsid w:val="00344605"/>
    <w:rsid w:val="00362F52"/>
    <w:rsid w:val="0037079A"/>
    <w:rsid w:val="00390CC5"/>
    <w:rsid w:val="003D01E8"/>
    <w:rsid w:val="003E5288"/>
    <w:rsid w:val="003F6D79"/>
    <w:rsid w:val="0041760A"/>
    <w:rsid w:val="00417C01"/>
    <w:rsid w:val="004428C6"/>
    <w:rsid w:val="004809EE"/>
    <w:rsid w:val="004C036E"/>
    <w:rsid w:val="004C0A8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461"/>
    <w:rsid w:val="00663272"/>
    <w:rsid w:val="0066387F"/>
    <w:rsid w:val="006913C9"/>
    <w:rsid w:val="0069470D"/>
    <w:rsid w:val="006D0A31"/>
    <w:rsid w:val="006D3964"/>
    <w:rsid w:val="00734F00"/>
    <w:rsid w:val="00754F4C"/>
    <w:rsid w:val="00773DFD"/>
    <w:rsid w:val="007A70AE"/>
    <w:rsid w:val="007B4AA2"/>
    <w:rsid w:val="007B6AA7"/>
    <w:rsid w:val="008362E8"/>
    <w:rsid w:val="0087066D"/>
    <w:rsid w:val="00873113"/>
    <w:rsid w:val="008A1768"/>
    <w:rsid w:val="008C1CF3"/>
    <w:rsid w:val="008F4429"/>
    <w:rsid w:val="009316E6"/>
    <w:rsid w:val="0094021A"/>
    <w:rsid w:val="009516D9"/>
    <w:rsid w:val="009C6A0B"/>
    <w:rsid w:val="009F0C77"/>
    <w:rsid w:val="009F4DD1"/>
    <w:rsid w:val="00A41684"/>
    <w:rsid w:val="00A64E80"/>
    <w:rsid w:val="00A72BCD"/>
    <w:rsid w:val="00A741D9"/>
    <w:rsid w:val="00A833AB"/>
    <w:rsid w:val="00A921AB"/>
    <w:rsid w:val="00A94E64"/>
    <w:rsid w:val="00A9741D"/>
    <w:rsid w:val="00AC21CE"/>
    <w:rsid w:val="00AD4B17"/>
    <w:rsid w:val="00AD650C"/>
    <w:rsid w:val="00B26FE5"/>
    <w:rsid w:val="00B412D4"/>
    <w:rsid w:val="00B50F33"/>
    <w:rsid w:val="00B649E4"/>
    <w:rsid w:val="00B94F5F"/>
    <w:rsid w:val="00BE3C22"/>
    <w:rsid w:val="00C0345E"/>
    <w:rsid w:val="00C3483A"/>
    <w:rsid w:val="00C5603F"/>
    <w:rsid w:val="00C74E9D"/>
    <w:rsid w:val="00C82FD3"/>
    <w:rsid w:val="00C92819"/>
    <w:rsid w:val="00CC6B7B"/>
    <w:rsid w:val="00CD2089"/>
    <w:rsid w:val="00D43059"/>
    <w:rsid w:val="00D73A67"/>
    <w:rsid w:val="00D970A9"/>
    <w:rsid w:val="00DB03FB"/>
    <w:rsid w:val="00DD5A41"/>
    <w:rsid w:val="00DF3845"/>
    <w:rsid w:val="00E41911"/>
    <w:rsid w:val="00E92EEF"/>
    <w:rsid w:val="00EC6EF7"/>
    <w:rsid w:val="00F24442"/>
    <w:rsid w:val="00F50AE3"/>
    <w:rsid w:val="00F67CF1"/>
    <w:rsid w:val="00F840F0"/>
    <w:rsid w:val="00FB0D0D"/>
    <w:rsid w:val="00FB43B4"/>
    <w:rsid w:val="00FE1295"/>
    <w:rsid w:val="00FF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55AFF16-28FB-4F78-B0D0-6DC08C2B7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38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87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0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101_2010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CDF76-2270-4169-9B6A-D35F238FD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600</Words>
  <Characters>3285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5101: John Douglas Petrey - South Carolina Legislature Online</dc:title>
  <dc:subject/>
  <dc:creator>rosannemcdowell</dc:creator>
  <cp:keywords/>
  <dc:description/>
  <cp:lastModifiedBy>N Cumfer</cp:lastModifiedBy>
  <cp:revision>7</cp:revision>
  <cp:lastPrinted>2010-06-16T14:07:00Z</cp:lastPrinted>
  <dcterms:created xsi:type="dcterms:W3CDTF">2010-06-16T15:11:00Z</dcterms:created>
  <dcterms:modified xsi:type="dcterms:W3CDTF">2014-11-24T16:42:00Z</dcterms:modified>
</cp:coreProperties>
</file>