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AD4" w:rsidRDefault="002E2AD4" w:rsidP="002E2AD4">
      <w:pPr>
        <w:widowControl w:val="0"/>
        <w:jc w:val="center"/>
      </w:pPr>
      <w:bookmarkStart w:id="0" w:name="_GoBack"/>
      <w:bookmarkEnd w:id="0"/>
      <w:r w:rsidRPr="002E2AD4">
        <w:rPr>
          <w:b/>
        </w:rPr>
        <w:t>South Carolina General Assembly</w:t>
      </w:r>
    </w:p>
    <w:p w:rsidR="002E2AD4" w:rsidRDefault="002E2AD4" w:rsidP="002E2AD4">
      <w:pPr>
        <w:widowControl w:val="0"/>
        <w:jc w:val="center"/>
      </w:pPr>
      <w:r>
        <w:t>118th Session, 2009-2010</w:t>
      </w:r>
    </w:p>
    <w:p w:rsidR="002E2AD4" w:rsidRDefault="002E2AD4" w:rsidP="002E2AD4">
      <w:pPr>
        <w:widowControl w:val="0"/>
        <w:jc w:val="left"/>
      </w:pPr>
    </w:p>
    <w:p w:rsidR="002E2AD4" w:rsidRDefault="002E2AD4" w:rsidP="002E2AD4">
      <w:pPr>
        <w:widowControl w:val="0"/>
        <w:jc w:val="left"/>
        <w:rPr>
          <w:b/>
        </w:rPr>
      </w:pPr>
      <w:r w:rsidRPr="002E2AD4">
        <w:rPr>
          <w:b/>
        </w:rPr>
        <w:t>H. 5123</w:t>
      </w:r>
    </w:p>
    <w:p w:rsidR="002E2AD4" w:rsidRDefault="002E2AD4" w:rsidP="002E2AD4">
      <w:pPr>
        <w:widowControl w:val="0"/>
        <w:jc w:val="left"/>
        <w:rPr>
          <w:b/>
        </w:rPr>
      </w:pPr>
    </w:p>
    <w:p w:rsidR="002E2AD4" w:rsidRDefault="002E2AD4" w:rsidP="002E2AD4">
      <w:pPr>
        <w:widowControl w:val="0"/>
        <w:jc w:val="left"/>
      </w:pPr>
      <w:r w:rsidRPr="002E2AD4">
        <w:rPr>
          <w:b/>
        </w:rPr>
        <w:t>STATUS INFORMATION</w:t>
      </w:r>
    </w:p>
    <w:p w:rsidR="002E2AD4" w:rsidRDefault="002E2AD4" w:rsidP="002E2AD4">
      <w:pPr>
        <w:widowControl w:val="0"/>
        <w:jc w:val="left"/>
      </w:pPr>
    </w:p>
    <w:p w:rsidR="002E2AD4" w:rsidRDefault="002E2AD4" w:rsidP="002E2AD4">
      <w:pPr>
        <w:widowControl w:val="0"/>
        <w:jc w:val="left"/>
      </w:pPr>
      <w:r>
        <w:t>House Resolution</w:t>
      </w:r>
    </w:p>
    <w:p w:rsidR="002E2AD4" w:rsidRDefault="002E2AD4" w:rsidP="002E2AD4">
      <w:pPr>
        <w:widowControl w:val="0"/>
        <w:jc w:val="left"/>
      </w:pPr>
      <w:r>
        <w:t>Sponsors: Reps. Ott and Cobb</w:t>
      </w:r>
      <w:r>
        <w:noBreakHyphen/>
        <w:t>Hunter</w:t>
      </w:r>
    </w:p>
    <w:p w:rsidR="002E2AD4" w:rsidRDefault="002E2AD4" w:rsidP="002E2AD4">
      <w:pPr>
        <w:widowControl w:val="0"/>
        <w:jc w:val="left"/>
      </w:pPr>
      <w:r>
        <w:t>Document Path: l:\council\bills\swb\9814cm10.docx</w:t>
      </w:r>
    </w:p>
    <w:p w:rsidR="002E2AD4" w:rsidRDefault="002E2AD4" w:rsidP="002E2AD4">
      <w:pPr>
        <w:widowControl w:val="0"/>
        <w:jc w:val="left"/>
      </w:pPr>
    </w:p>
    <w:p w:rsidR="002E2AD4" w:rsidRDefault="002E2AD4" w:rsidP="002E2AD4">
      <w:pPr>
        <w:widowControl w:val="0"/>
        <w:jc w:val="left"/>
      </w:pPr>
      <w:r>
        <w:t>Introduced in the House on June 29, 2010</w:t>
      </w:r>
    </w:p>
    <w:p w:rsidR="002E2AD4" w:rsidRDefault="002E2AD4" w:rsidP="002E2AD4">
      <w:pPr>
        <w:widowControl w:val="0"/>
        <w:jc w:val="left"/>
      </w:pPr>
      <w:r>
        <w:t>Adopted by the House on June 29, 2010</w:t>
      </w:r>
    </w:p>
    <w:p w:rsidR="002E2AD4" w:rsidRDefault="002E2AD4" w:rsidP="002E2AD4">
      <w:pPr>
        <w:widowControl w:val="0"/>
        <w:jc w:val="left"/>
      </w:pPr>
    </w:p>
    <w:p w:rsidR="002E2AD4" w:rsidRDefault="002E2AD4" w:rsidP="002E2AD4">
      <w:pPr>
        <w:widowControl w:val="0"/>
        <w:jc w:val="left"/>
      </w:pPr>
      <w:r>
        <w:t xml:space="preserve">Summary: </w:t>
      </w:r>
      <w:r w:rsidR="008C7D6A">
        <w:t>Roscoe Cheeseboro</w:t>
      </w:r>
    </w:p>
    <w:p w:rsidR="002E2AD4" w:rsidRDefault="002E2AD4" w:rsidP="002E2AD4">
      <w:pPr>
        <w:widowControl w:val="0"/>
        <w:jc w:val="left"/>
      </w:pPr>
    </w:p>
    <w:p w:rsidR="002E2AD4" w:rsidRDefault="002E2AD4" w:rsidP="002E2AD4">
      <w:pPr>
        <w:widowControl w:val="0"/>
        <w:jc w:val="left"/>
      </w:pPr>
    </w:p>
    <w:p w:rsidR="002E2AD4" w:rsidRDefault="002E2AD4" w:rsidP="002E2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AD4">
        <w:rPr>
          <w:b/>
        </w:rPr>
        <w:t>HISTORY OF LEGISLATIVE ACTIONS</w:t>
      </w:r>
    </w:p>
    <w:p w:rsidR="002E2AD4" w:rsidRDefault="002E2AD4" w:rsidP="002E2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2AD4" w:rsidRPr="002E2AD4" w:rsidRDefault="002E2AD4" w:rsidP="002E2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AD4">
        <w:rPr>
          <w:u w:val="single"/>
        </w:rPr>
        <w:tab/>
        <w:t>Date</w:t>
      </w:r>
      <w:r w:rsidRPr="002E2AD4">
        <w:rPr>
          <w:u w:val="single"/>
        </w:rPr>
        <w:tab/>
        <w:t>Body</w:t>
      </w:r>
      <w:r w:rsidRPr="002E2AD4">
        <w:rPr>
          <w:u w:val="single"/>
        </w:rPr>
        <w:tab/>
        <w:t>Action Description with journal page number</w:t>
      </w:r>
      <w:r w:rsidRPr="002E2AD4">
        <w:rPr>
          <w:u w:val="single"/>
        </w:rPr>
        <w:tab/>
      </w:r>
    </w:p>
    <w:p w:rsidR="00D05502" w:rsidRDefault="00D05502" w:rsidP="00D055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6/29/2010</w:t>
      </w:r>
      <w:r>
        <w:tab/>
        <w:t>House</w:t>
      </w:r>
      <w:r>
        <w:tab/>
      </w:r>
      <w:r w:rsidRPr="002A00BF">
        <w:t xml:space="preserve">Introduced and adopted </w:t>
      </w:r>
      <w:hyperlink r:id="rId7" w:history="1">
        <w:r w:rsidRPr="003E7B0C">
          <w:rPr>
            <w:rStyle w:val="Hyperlink"/>
          </w:rPr>
          <w:t>HJ</w:t>
        </w:r>
      </w:hyperlink>
      <w:r>
        <w:noBreakHyphen/>
      </w:r>
      <w:r w:rsidRPr="002A00BF">
        <w:t>35</w:t>
      </w:r>
    </w:p>
    <w:p w:rsidR="00D05502" w:rsidRDefault="00D05502" w:rsidP="00D055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AD4" w:rsidRPr="002E2AD4" w:rsidRDefault="002E2AD4" w:rsidP="002E2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AD4" w:rsidRDefault="002E2AD4" w:rsidP="002E2AD4">
      <w:r w:rsidRPr="002E2AD4">
        <w:rPr>
          <w:b/>
        </w:rPr>
        <w:t>VERSIONS OF THIS BILL</w:t>
      </w:r>
    </w:p>
    <w:p w:rsidR="002E2AD4" w:rsidRDefault="002E2AD4" w:rsidP="002E2AD4"/>
    <w:p w:rsidR="002E2AD4" w:rsidRDefault="007931FF" w:rsidP="002E2AD4">
      <w:hyperlink r:id="rId8" w:history="1">
        <w:r w:rsidR="002E2AD4">
          <w:rPr>
            <w:rStyle w:val="Hyperlink"/>
          </w:rPr>
          <w:t>6/29/2010</w:t>
        </w:r>
      </w:hyperlink>
    </w:p>
    <w:p w:rsidR="002E2AD4" w:rsidRDefault="002E2AD4" w:rsidP="002E2AD4"/>
    <w:p w:rsidR="002E2AD4" w:rsidRDefault="002E2AD4" w:rsidP="002E2AD4">
      <w:pPr>
        <w:sectPr w:rsidR="002E2AD4" w:rsidSect="002E2A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09C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7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MR. ROSCOE CHEESEBORO OF CALHOUN COUNTY ON THE OCCASION OF HIS NINETY</w:t>
      </w:r>
      <w:r w:rsidR="005B74E8">
        <w:noBreakHyphen/>
      </w:r>
      <w:r>
        <w:t>SEVENTH BIRTHDAY, AND TO WISH HIM A JOYOUS BIRTHDAY CELEBRATION AND CONTINUED HEALTH AND HAPPINESS.</w:t>
      </w: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731F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3731F">
        <w:t xml:space="preserve"> the member</w:t>
      </w:r>
      <w:r w:rsidR="00973082">
        <w:t>s</w:t>
      </w:r>
      <w:r w:rsidR="0053731F">
        <w:t xml:space="preserve"> of the South Carolina House of Representatives are delighted to lea</w:t>
      </w:r>
      <w:r w:rsidR="00973082">
        <w:t>r</w:t>
      </w:r>
      <w:r w:rsidR="0053731F">
        <w:t>n that Mr. Roscoe Cheeseboro of Calhoun County will celebrate his ninety</w:t>
      </w:r>
      <w:r w:rsidR="005B74E8">
        <w:noBreakHyphen/>
      </w:r>
      <w:r w:rsidR="0053731F">
        <w:t>seventh</w:t>
      </w:r>
      <w:r>
        <w:t xml:space="preserve"> </w:t>
      </w:r>
      <w:r w:rsidR="0053731F">
        <w:t xml:space="preserve">birthday on </w:t>
      </w:r>
      <w:r w:rsidR="00945C22">
        <w:t>July</w:t>
      </w:r>
      <w:r w:rsidR="0053731F">
        <w:t xml:space="preserve"> 20, 2010; and</w:t>
      </w:r>
    </w:p>
    <w:p w:rsidR="0053731F" w:rsidRDefault="00537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31F" w:rsidRDefault="00537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affectionately known as </w:t>
      </w:r>
      <w:r w:rsidR="00CF46FD">
        <w:t>“</w:t>
      </w:r>
      <w:r>
        <w:t>Rev”</w:t>
      </w:r>
      <w:r w:rsidR="00F01D64">
        <w:t>,</w:t>
      </w:r>
      <w:r>
        <w:t xml:space="preserve"> Mr. Cheeseboro was born on July 20, 1914, in the </w:t>
      </w:r>
      <w:r w:rsidR="00F01D64">
        <w:t>T</w:t>
      </w:r>
      <w:r>
        <w:t>own of Saint Matthews, South Carolina, just a few years after the dawn of the twentieth century, and has witnessed nearly all of the incredible changes and developments that have trans</w:t>
      </w:r>
      <w:r w:rsidR="000226F1">
        <w:t>fo</w:t>
      </w:r>
      <w:r>
        <w:t>r</w:t>
      </w:r>
      <w:r w:rsidR="000226F1">
        <w:t>m</w:t>
      </w:r>
      <w:r>
        <w:t>ed our nation and wor</w:t>
      </w:r>
      <w:r w:rsidR="000226F1">
        <w:t>ld</w:t>
      </w:r>
      <w:r>
        <w:t xml:space="preserve"> from that time into the twenty</w:t>
      </w:r>
      <w:r w:rsidR="005B74E8">
        <w:noBreakHyphen/>
      </w:r>
      <w:r>
        <w:t>first century; and</w:t>
      </w:r>
    </w:p>
    <w:p w:rsidR="0053731F" w:rsidRDefault="00537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son of Alonzo and Celia Zeigler Cheeseboro, he was educated in Calhoun County at Providence Elementary School; and</w:t>
      </w: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married to the late Edna Harm</w:t>
      </w:r>
      <w:r w:rsidR="00CF46FD">
        <w:t>o</w:t>
      </w:r>
      <w:r>
        <w:t>n Cheeseboro, and together they proudly raised nine children</w:t>
      </w:r>
      <w:r w:rsidR="00EE09C8">
        <w:t>.</w:t>
      </w:r>
      <w:r>
        <w:t xml:space="preserve">  His children ha</w:t>
      </w:r>
      <w:r w:rsidR="00F01D64">
        <w:t>ve</w:t>
      </w:r>
      <w:r>
        <w:t xml:space="preserve"> blessed him with eighteen grandchildren, forty</w:t>
      </w:r>
      <w:r w:rsidR="005B74E8">
        <w:noBreakHyphen/>
      </w:r>
      <w:r w:rsidR="00A62923">
        <w:t>five great</w:t>
      </w:r>
      <w:r w:rsidR="005B74E8">
        <w:noBreakHyphen/>
      </w:r>
      <w:r>
        <w:t>grandchildren, and twenty</w:t>
      </w:r>
      <w:r w:rsidR="005B74E8">
        <w:noBreakHyphen/>
      </w:r>
      <w:r>
        <w:t>one great</w:t>
      </w:r>
      <w:r w:rsidR="005B74E8">
        <w:noBreakHyphen/>
      </w:r>
      <w:r w:rsidR="00A62923">
        <w:t>great</w:t>
      </w:r>
      <w:r w:rsidR="005B74E8">
        <w:noBreakHyphen/>
      </w:r>
      <w:r>
        <w:t>grandchildren; and</w:t>
      </w: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man of God whose songs and prayers are a</w:t>
      </w:r>
      <w:r w:rsidR="00F01D64">
        <w:t>n integral part of his daily life</w:t>
      </w:r>
      <w:r>
        <w:t>, Mr. Cheeseboro is a member of Providence African</w:t>
      </w:r>
      <w:r w:rsidR="00A02701">
        <w:t xml:space="preserve"> Methodist</w:t>
      </w:r>
      <w:r>
        <w:t xml:space="preserve"> Episcopal Church where he serves </w:t>
      </w:r>
      <w:r w:rsidR="00AD11C2">
        <w:t>i</w:t>
      </w:r>
      <w:r>
        <w:t>n the senior choir; and</w:t>
      </w: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past</w:t>
      </w:r>
      <w:r w:rsidR="005B74E8">
        <w:noBreakHyphen/>
      </w:r>
      <w:r>
        <w:t>times include calling his community</w:t>
      </w:r>
      <w:r w:rsidR="005B74E8" w:rsidRPr="005B74E8">
        <w:t>’</w:t>
      </w:r>
      <w:r>
        <w:t>s sick and shut</w:t>
      </w:r>
      <w:r w:rsidR="005B74E8">
        <w:noBreakHyphen/>
      </w:r>
      <w:r>
        <w:t>in individuals, attending senior citizen activities at the local center every day, whittling, hunting, and gardening; and</w:t>
      </w: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C22" w:rsidRDefault="00945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recognition of his ninety</w:t>
      </w:r>
      <w:r w:rsidR="005B74E8">
        <w:noBreakHyphen/>
      </w:r>
      <w:r>
        <w:t>seventh birthday, Mr. Cheeseboro</w:t>
      </w:r>
      <w:r w:rsidR="005B74E8" w:rsidRPr="005B74E8">
        <w:t>’</w:t>
      </w:r>
      <w:r>
        <w:t>s family and friends will host a birthday celebration on July 17, 2010, at Providence African Methodist Episcopal Church; and</w:t>
      </w:r>
    </w:p>
    <w:p w:rsidR="00945C22" w:rsidRDefault="00945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9C8" w:rsidRDefault="00945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proud to honor this man of God and son of South Carolina at the celebration of his ninety</w:t>
      </w:r>
      <w:r w:rsidR="005B74E8">
        <w:noBreakHyphen/>
      </w:r>
      <w:r>
        <w:t>seventh birthday and joins his family and friends in congratulating him on reaching this extraordinary milestone.</w:t>
      </w:r>
      <w:r w:rsidR="00EE09C8">
        <w:t xml:space="preserve">  Now, therefore,</w:t>
      </w: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5C22">
        <w:t xml:space="preserve"> the members of the South Carolina House of Representative</w:t>
      </w:r>
      <w:r w:rsidR="00A62923">
        <w:t>s</w:t>
      </w:r>
      <w:r w:rsidR="00945C22">
        <w:t>, by this resolution, congratulate Mr. Roscoe Cheeseboro of Calhoun County on the occasion of his ninety</w:t>
      </w:r>
      <w:r w:rsidR="005B74E8">
        <w:noBreakHyphen/>
      </w:r>
      <w:r w:rsidR="00945C22">
        <w:t>seventh birthday, and wish him a joyous birthday celebration and continued health and happiness.</w:t>
      </w: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5C22">
        <w:t>presented</w:t>
      </w:r>
      <w:r>
        <w:t xml:space="preserve"> to</w:t>
      </w:r>
      <w:r w:rsidR="00945C22">
        <w:t xml:space="preserve"> Mr. Roscoe Cheeseboro.</w:t>
      </w:r>
    </w:p>
    <w:p w:rsidR="00800574" w:rsidRDefault="005B74E8" w:rsidP="00DD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574" w:rsidRDefault="00800574" w:rsidP="002E2AD4">
      <w:pPr>
        <w:suppressAutoHyphens/>
      </w:pPr>
    </w:p>
    <w:sectPr w:rsidR="00800574" w:rsidSect="002E2A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082" w:rsidRDefault="00973082" w:rsidP="009F0C77">
      <w:r>
        <w:separator/>
      </w:r>
    </w:p>
  </w:endnote>
  <w:endnote w:type="continuationSeparator" w:id="0">
    <w:p w:rsidR="00973082" w:rsidRDefault="009730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A6BAD3-9DF4-40DF-8E02-8E8D345FA192}"/>
    <w:embedBold r:id="rId2" w:fontKey="{8463AD82-C496-4C78-A96D-EE452EC589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F93C60-01F6-4AB8-9886-7F4D23EE88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E48FCD4-4A04-4DB9-B6CE-542889CA7A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33378C-B2AB-482C-BBF6-EFB398D5F6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AD4" w:rsidRPr="00800574" w:rsidRDefault="002E2AD4" w:rsidP="008005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r w:rsidR="007931FF">
      <w:fldChar w:fldCharType="begin"/>
    </w:r>
    <w:r w:rsidR="007931FF">
      <w:instrText xml:space="preserve"> PAGE  \* MERGEFORMAT </w:instrText>
    </w:r>
    <w:r w:rsidR="007931FF">
      <w:fldChar w:fldCharType="separate"/>
    </w:r>
    <w:r w:rsidR="007931FF">
      <w:rPr>
        <w:noProof/>
      </w:rPr>
      <w:t>1</w:t>
    </w:r>
    <w:r w:rsidR="007931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082" w:rsidRDefault="00973082" w:rsidP="009F0C77">
      <w:r>
        <w:separator/>
      </w:r>
    </w:p>
  </w:footnote>
  <w:footnote w:type="continuationSeparator" w:id="0">
    <w:p w:rsidR="00973082" w:rsidRDefault="009730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814CM10"/>
    <w:docVar w:name="CoverBillType" w:val="r"/>
    <w:docVar w:name="docpath" w:val="L:\Council\bills\SWB\9814CM10.DOCX"/>
    <w:docVar w:name="dvBillNumber" w:val="512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A3876"/>
    <w:rsid w:val="00011869"/>
    <w:rsid w:val="000226F1"/>
    <w:rsid w:val="000E1785"/>
    <w:rsid w:val="000F40FA"/>
    <w:rsid w:val="00102900"/>
    <w:rsid w:val="0010776B"/>
    <w:rsid w:val="00133E66"/>
    <w:rsid w:val="001368B8"/>
    <w:rsid w:val="001435A3"/>
    <w:rsid w:val="001A5516"/>
    <w:rsid w:val="001D08F2"/>
    <w:rsid w:val="001D525B"/>
    <w:rsid w:val="001D7F4F"/>
    <w:rsid w:val="002225B6"/>
    <w:rsid w:val="002321B6"/>
    <w:rsid w:val="00250967"/>
    <w:rsid w:val="002543C8"/>
    <w:rsid w:val="00257313"/>
    <w:rsid w:val="00284AAE"/>
    <w:rsid w:val="002E2AD4"/>
    <w:rsid w:val="002E5912"/>
    <w:rsid w:val="00325348"/>
    <w:rsid w:val="0032732C"/>
    <w:rsid w:val="00336AD0"/>
    <w:rsid w:val="0037079A"/>
    <w:rsid w:val="00396221"/>
    <w:rsid w:val="003A492E"/>
    <w:rsid w:val="003D01E8"/>
    <w:rsid w:val="003D6ED5"/>
    <w:rsid w:val="003E5288"/>
    <w:rsid w:val="003E7B0C"/>
    <w:rsid w:val="003F6D79"/>
    <w:rsid w:val="0041760A"/>
    <w:rsid w:val="00417C01"/>
    <w:rsid w:val="004809EE"/>
    <w:rsid w:val="004B5F95"/>
    <w:rsid w:val="004E7D54"/>
    <w:rsid w:val="005273C6"/>
    <w:rsid w:val="00530A69"/>
    <w:rsid w:val="0053731F"/>
    <w:rsid w:val="00545593"/>
    <w:rsid w:val="00577C6C"/>
    <w:rsid w:val="005B74E8"/>
    <w:rsid w:val="005C2FE2"/>
    <w:rsid w:val="005E2BC9"/>
    <w:rsid w:val="00605102"/>
    <w:rsid w:val="006215AA"/>
    <w:rsid w:val="006913C9"/>
    <w:rsid w:val="0069470D"/>
    <w:rsid w:val="006B336B"/>
    <w:rsid w:val="00734F00"/>
    <w:rsid w:val="00753554"/>
    <w:rsid w:val="007931FF"/>
    <w:rsid w:val="007A70AE"/>
    <w:rsid w:val="00800574"/>
    <w:rsid w:val="008055D0"/>
    <w:rsid w:val="008362E8"/>
    <w:rsid w:val="00840E2C"/>
    <w:rsid w:val="00851193"/>
    <w:rsid w:val="00887C1E"/>
    <w:rsid w:val="008A1768"/>
    <w:rsid w:val="008B3227"/>
    <w:rsid w:val="008C7D6A"/>
    <w:rsid w:val="008D2134"/>
    <w:rsid w:val="008F4429"/>
    <w:rsid w:val="0094021A"/>
    <w:rsid w:val="00945C22"/>
    <w:rsid w:val="00973082"/>
    <w:rsid w:val="009C6A0B"/>
    <w:rsid w:val="009F0C77"/>
    <w:rsid w:val="009F4DD1"/>
    <w:rsid w:val="00A02701"/>
    <w:rsid w:val="00A41684"/>
    <w:rsid w:val="00A62923"/>
    <w:rsid w:val="00A64E80"/>
    <w:rsid w:val="00A72BCD"/>
    <w:rsid w:val="00A741D9"/>
    <w:rsid w:val="00A833AB"/>
    <w:rsid w:val="00A9741D"/>
    <w:rsid w:val="00AD11C2"/>
    <w:rsid w:val="00AD4B17"/>
    <w:rsid w:val="00AE245F"/>
    <w:rsid w:val="00AE530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6FD"/>
    <w:rsid w:val="00D05502"/>
    <w:rsid w:val="00D23087"/>
    <w:rsid w:val="00D73A67"/>
    <w:rsid w:val="00D970A9"/>
    <w:rsid w:val="00DD19AB"/>
    <w:rsid w:val="00DF3845"/>
    <w:rsid w:val="00E41911"/>
    <w:rsid w:val="00E92EEF"/>
    <w:rsid w:val="00EA5123"/>
    <w:rsid w:val="00EB4201"/>
    <w:rsid w:val="00EE09C8"/>
    <w:rsid w:val="00F01D64"/>
    <w:rsid w:val="00F24442"/>
    <w:rsid w:val="00F50AE3"/>
    <w:rsid w:val="00F67CF1"/>
    <w:rsid w:val="00F840F0"/>
    <w:rsid w:val="00FA3876"/>
    <w:rsid w:val="00FB0D0D"/>
    <w:rsid w:val="00FB43B4"/>
    <w:rsid w:val="00FC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0D78A6-D3AF-4AA5-AF6E-112FDDA4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0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0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A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123_2010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2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10AE2-C4F7-44AC-9DEB-1DC3C361F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430</Words>
  <Characters>2427</Characters>
  <Application>Microsoft Office Word</Application>
  <DocSecurity>0</DocSecurity>
  <Lines>97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5123: Roscoe Cheeseboro - South Carolina Legislature Online</dc:title>
  <dc:subject/>
  <dc:creator>SandyBarden</dc:creator>
  <cp:keywords/>
  <dc:description/>
  <cp:lastModifiedBy>N Cumfer</cp:lastModifiedBy>
  <cp:revision>7</cp:revision>
  <cp:lastPrinted>2010-06-29T15:57:00Z</cp:lastPrinted>
  <dcterms:created xsi:type="dcterms:W3CDTF">2010-06-29T17:44:00Z</dcterms:created>
  <dcterms:modified xsi:type="dcterms:W3CDTF">2014-11-24T16:42:00Z</dcterms:modified>
</cp:coreProperties>
</file>