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237" w:rsidRDefault="001D662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E33237" w:rsidRDefault="001D662A">
      <w:pPr>
        <w:widowControl w:val="0"/>
        <w:jc w:val="center"/>
      </w:pPr>
      <w:r>
        <w:t>118th Session, 2009-2010</w:t>
      </w:r>
    </w:p>
    <w:p w:rsidR="00E33237" w:rsidRDefault="00E33237">
      <w:pPr>
        <w:widowControl w:val="0"/>
        <w:jc w:val="left"/>
      </w:pPr>
    </w:p>
    <w:p w:rsidR="00E33237" w:rsidRDefault="001D662A">
      <w:pPr>
        <w:widowControl w:val="0"/>
        <w:jc w:val="left"/>
        <w:rPr>
          <w:b/>
        </w:rPr>
      </w:pPr>
      <w:r>
        <w:rPr>
          <w:b/>
        </w:rPr>
        <w:t>S. 545</w:t>
      </w:r>
    </w:p>
    <w:p w:rsidR="00E33237" w:rsidRDefault="00E33237">
      <w:pPr>
        <w:widowControl w:val="0"/>
        <w:jc w:val="left"/>
        <w:rPr>
          <w:b/>
        </w:rPr>
      </w:pPr>
    </w:p>
    <w:p w:rsidR="00E33237" w:rsidRDefault="001D662A">
      <w:pPr>
        <w:widowControl w:val="0"/>
        <w:jc w:val="left"/>
      </w:pPr>
      <w:r>
        <w:rPr>
          <w:b/>
        </w:rPr>
        <w:t>STATUS INFORMATION</w:t>
      </w:r>
    </w:p>
    <w:p w:rsidR="00E33237" w:rsidRDefault="00E33237">
      <w:pPr>
        <w:widowControl w:val="0"/>
        <w:jc w:val="left"/>
      </w:pPr>
    </w:p>
    <w:p w:rsidR="00E33237" w:rsidRDefault="001D662A">
      <w:pPr>
        <w:widowControl w:val="0"/>
        <w:jc w:val="left"/>
      </w:pPr>
      <w:r>
        <w:t>Joint Resolution</w:t>
      </w:r>
    </w:p>
    <w:p w:rsidR="00E33237" w:rsidRDefault="001D662A">
      <w:pPr>
        <w:widowControl w:val="0"/>
        <w:jc w:val="left"/>
      </w:pPr>
      <w:r>
        <w:t>Sponsors: Transportation Committee</w:t>
      </w:r>
    </w:p>
    <w:p w:rsidR="00E33237" w:rsidRDefault="001D662A">
      <w:pPr>
        <w:widowControl w:val="0"/>
        <w:jc w:val="left"/>
      </w:pPr>
      <w:r>
        <w:t>Document Path: l:\council\bills\nbd\11335ac09.docx</w:t>
      </w:r>
    </w:p>
    <w:p w:rsidR="00E33237" w:rsidRDefault="00E33237">
      <w:pPr>
        <w:widowControl w:val="0"/>
        <w:jc w:val="left"/>
      </w:pPr>
    </w:p>
    <w:p w:rsidR="00E33237" w:rsidRDefault="001D662A">
      <w:pPr>
        <w:widowControl w:val="0"/>
        <w:jc w:val="left"/>
      </w:pPr>
      <w:r>
        <w:t>Introduced in the Senate on March 10, 2009</w:t>
      </w:r>
    </w:p>
    <w:p w:rsidR="00E33237" w:rsidRDefault="001D662A">
      <w:pPr>
        <w:widowControl w:val="0"/>
        <w:jc w:val="left"/>
      </w:pPr>
      <w:r>
        <w:t>Introduced in the House on March 24, 2009</w:t>
      </w:r>
    </w:p>
    <w:p w:rsidR="00E33237" w:rsidRDefault="001D662A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E33237" w:rsidRDefault="00E33237">
      <w:pPr>
        <w:widowControl w:val="0"/>
        <w:jc w:val="left"/>
      </w:pPr>
    </w:p>
    <w:p w:rsidR="00E33237" w:rsidRDefault="001D662A">
      <w:pPr>
        <w:widowControl w:val="0"/>
        <w:jc w:val="left"/>
      </w:pPr>
      <w:r>
        <w:t>Summary: Pilot and apprentice age limitations</w:t>
      </w:r>
    </w:p>
    <w:p w:rsidR="00E33237" w:rsidRDefault="00E33237">
      <w:pPr>
        <w:widowControl w:val="0"/>
        <w:jc w:val="left"/>
      </w:pPr>
    </w:p>
    <w:p w:rsidR="00E33237" w:rsidRDefault="00E33237">
      <w:pPr>
        <w:widowControl w:val="0"/>
        <w:jc w:val="left"/>
      </w:pPr>
    </w:p>
    <w:p w:rsidR="00E33237" w:rsidRDefault="001D66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E33237" w:rsidRDefault="00E332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3237" w:rsidRDefault="001D66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E33237" w:rsidRDefault="001D6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3/10/2009</w:t>
      </w:r>
      <w:r>
        <w:tab/>
        <w:t>Senate</w:t>
      </w:r>
      <w:r>
        <w:tab/>
        <w:t xml:space="preserve">Introduced, read first time, placed on calendar without reference </w:t>
      </w:r>
      <w:hyperlink r:id="rId7" w:history="1">
        <w:r w:rsidRPr="00E5037E">
          <w:rPr>
            <w:rStyle w:val="Hyperlink"/>
          </w:rPr>
          <w:t>SJ</w:t>
        </w:r>
      </w:hyperlink>
      <w:r>
        <w:noBreakHyphen/>
        <w:t>9</w:t>
      </w:r>
    </w:p>
    <w:p w:rsidR="00E33237" w:rsidRDefault="001D6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3/11/2009</w:t>
      </w:r>
      <w:r>
        <w:tab/>
        <w:t>Senate</w:t>
      </w:r>
      <w:r>
        <w:tab/>
        <w:t xml:space="preserve">Read second time </w:t>
      </w:r>
      <w:hyperlink r:id="rId8" w:history="1">
        <w:r w:rsidRPr="00E5037E">
          <w:rPr>
            <w:rStyle w:val="Hyperlink"/>
          </w:rPr>
          <w:t>SJ</w:t>
        </w:r>
      </w:hyperlink>
      <w:r>
        <w:noBreakHyphen/>
        <w:t>21</w:t>
      </w:r>
    </w:p>
    <w:p w:rsidR="00E33237" w:rsidRDefault="001D6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3/17/2009</w:t>
      </w:r>
      <w:r>
        <w:tab/>
        <w:t>Senate</w:t>
      </w:r>
      <w:r>
        <w:tab/>
        <w:t xml:space="preserve">Read third time and sent to House </w:t>
      </w:r>
      <w:hyperlink r:id="rId9" w:history="1">
        <w:r w:rsidRPr="00E5037E">
          <w:rPr>
            <w:rStyle w:val="Hyperlink"/>
          </w:rPr>
          <w:t>SJ</w:t>
        </w:r>
      </w:hyperlink>
      <w:r>
        <w:noBreakHyphen/>
        <w:t>9</w:t>
      </w:r>
    </w:p>
    <w:p w:rsidR="00E33237" w:rsidRDefault="001D6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3/24/2009</w:t>
      </w:r>
      <w:r>
        <w:tab/>
        <w:t>House</w:t>
      </w:r>
      <w:r>
        <w:tab/>
        <w:t xml:space="preserve">Introduced and read first time </w:t>
      </w:r>
      <w:hyperlink r:id="rId10" w:history="1">
        <w:r w:rsidRPr="00E5037E">
          <w:rPr>
            <w:rStyle w:val="Hyperlink"/>
          </w:rPr>
          <w:t>HJ</w:t>
        </w:r>
      </w:hyperlink>
      <w:r>
        <w:noBreakHyphen/>
        <w:t>19</w:t>
      </w:r>
    </w:p>
    <w:p w:rsidR="00E33237" w:rsidRDefault="001D6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  <w:r>
        <w:t xml:space="preserve"> </w:t>
      </w:r>
      <w:hyperlink r:id="rId11" w:history="1">
        <w:r w:rsidRPr="00E5037E">
          <w:rPr>
            <w:rStyle w:val="Hyperlink"/>
          </w:rPr>
          <w:t>HJ</w:t>
        </w:r>
      </w:hyperlink>
      <w:r>
        <w:noBreakHyphen/>
        <w:t>19</w:t>
      </w:r>
    </w:p>
    <w:p w:rsidR="00E33237" w:rsidRDefault="00E33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3237" w:rsidRDefault="00E33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3237" w:rsidRDefault="001D662A">
      <w:r>
        <w:rPr>
          <w:b/>
        </w:rPr>
        <w:t>VERSIONS OF THIS BILL</w:t>
      </w:r>
    </w:p>
    <w:p w:rsidR="00E33237" w:rsidRDefault="00E33237"/>
    <w:p w:rsidR="00E33237" w:rsidRDefault="004B392F">
      <w:hyperlink r:id="rId12" w:history="1">
        <w:r w:rsidR="001D662A">
          <w:rPr>
            <w:rStyle w:val="Hyperlink"/>
          </w:rPr>
          <w:t>3/10/2009</w:t>
        </w:r>
      </w:hyperlink>
    </w:p>
    <w:p w:rsidR="00E33237" w:rsidRDefault="004B392F">
      <w:hyperlink r:id="rId13" w:history="1">
        <w:r w:rsidR="001D662A">
          <w:rPr>
            <w:rStyle w:val="Hyperlink"/>
          </w:rPr>
          <w:t>3/10/2009-A</w:t>
        </w:r>
      </w:hyperlink>
    </w:p>
    <w:p w:rsidR="00E33237" w:rsidRDefault="00E33237"/>
    <w:p w:rsidR="00E33237" w:rsidRDefault="00E33237">
      <w:pPr>
        <w:sectPr w:rsidR="00E332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3237" w:rsidRDefault="001D662A">
      <w:pPr>
        <w:pStyle w:val="BillDots"/>
      </w:pPr>
      <w:r>
        <w:lastRenderedPageBreak/>
        <w:t>INTRODUCED</w:t>
      </w:r>
    </w:p>
    <w:p w:rsidR="00E33237" w:rsidRDefault="001D662A">
      <w:pPr>
        <w:pStyle w:val="BillDots"/>
      </w:pPr>
      <w:r>
        <w:t>March 10, 2009</w:t>
      </w:r>
    </w:p>
    <w:p w:rsidR="00E33237" w:rsidRDefault="00E33237">
      <w:pPr>
        <w:pStyle w:val="BillDots"/>
      </w:pPr>
    </w:p>
    <w:p w:rsidR="00E33237" w:rsidRDefault="001D66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545</w:t>
      </w:r>
    </w:p>
    <w:p w:rsidR="00E33237" w:rsidRDefault="00E33237">
      <w:pPr>
        <w:pStyle w:val="BillDots"/>
      </w:pPr>
    </w:p>
    <w:p w:rsidR="00E33237" w:rsidRDefault="001D662A">
      <w:pPr>
        <w:pStyle w:val="BillDots"/>
        <w:jc w:val="center"/>
      </w:pPr>
      <w:r>
        <w:t>Introduced by Transportation Committee</w:t>
      </w:r>
    </w:p>
    <w:p w:rsidR="00E33237" w:rsidRDefault="00E33237">
      <w:pPr>
        <w:pStyle w:val="BillDots"/>
      </w:pPr>
    </w:p>
    <w:p w:rsidR="00E33237" w:rsidRDefault="001D662A">
      <w:pPr>
        <w:pStyle w:val="BillDots"/>
      </w:pPr>
      <w:r>
        <w:t>S. Printed 3/10/09--S.</w:t>
      </w:r>
    </w:p>
    <w:p w:rsidR="00E33237" w:rsidRDefault="001D662A">
      <w:pPr>
        <w:pStyle w:val="BillDots"/>
      </w:pPr>
      <w:r>
        <w:t>Read the first time March 10, 2009.</w:t>
      </w:r>
    </w:p>
    <w:p w:rsidR="00E33237" w:rsidRDefault="001D662A">
      <w:pPr>
        <w:pStyle w:val="BillDots"/>
        <w:jc w:val="center"/>
      </w:pPr>
      <w:r>
        <w:rPr>
          <w:u w:val="single"/>
        </w:rPr>
        <w:t>            </w:t>
      </w:r>
    </w:p>
    <w:p w:rsidR="00E33237" w:rsidRDefault="00E33237">
      <w:pPr>
        <w:pStyle w:val="BillDots"/>
      </w:pPr>
    </w:p>
    <w:p w:rsidR="00E33237" w:rsidRDefault="00E33237">
      <w:pPr>
        <w:pStyle w:val="BillDots"/>
        <w:sectPr w:rsidR="00E33237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33237" w:rsidRDefault="00E33237">
      <w:pPr>
        <w:pStyle w:val="BillDots"/>
      </w:pPr>
    </w:p>
    <w:p w:rsidR="00E33237" w:rsidRDefault="00E3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237" w:rsidRDefault="00E3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237" w:rsidRDefault="00E3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237" w:rsidRDefault="00E3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237" w:rsidRDefault="00E3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237" w:rsidRDefault="00E3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237" w:rsidRDefault="00E3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237" w:rsidRDefault="001D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33237" w:rsidRDefault="00E3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237" w:rsidRDefault="001D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DEPARTMENT OF LABOR, LICENSING AND REGULATION, COMMISSIONERS OF PILOTAGE, RELATING TO PILOT AND APPRENTICE AGE LIMITATIONS; SHORT BRANCH QUALIFICATIONS; PILOT FUNCTIONS AND RESPONSIBILITIES; AND PENALTIES, DESIGNATED AS REGULATION DOCUMENT NUMBER 4041, PURSUANT TO THE PROVISIONS OF ARTICLE 1, CHAPTER 23, TITLE 1 OF THE 1976 CODE.</w:t>
      </w:r>
    </w:p>
    <w:p w:rsidR="00E33237" w:rsidRDefault="00E3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33237" w:rsidRDefault="001D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E33237" w:rsidRDefault="00E3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33237" w:rsidRDefault="001D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Regulation, Commissioners of Pilotage, relating to Pilot and Apprentice Age Limitations; Short Branch Qualifications; Pilot Functions and Responsibilities; and Penalties, designated as Regulation Document Number 4041, and submitted to the General Assembly pursuant to the provisions of Article 1, Chapter 23, Title 1 of the 1976 Code, are approved.</w:t>
      </w:r>
    </w:p>
    <w:p w:rsidR="00E33237" w:rsidRDefault="00E3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33237" w:rsidRDefault="001D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33237" w:rsidRDefault="001D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33237" w:rsidRDefault="00E3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E33237" w:rsidRDefault="001D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E33237" w:rsidRDefault="001D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E33237" w:rsidRDefault="001D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u w:val="single"/>
        </w:rPr>
      </w:pPr>
      <w:r>
        <w:t>The Department of Labor, Licensing and Regulation, Commissioners of Pilotage, is revising Regulations 136</w:t>
      </w:r>
      <w:r>
        <w:noBreakHyphen/>
        <w:t>013, 136</w:t>
      </w:r>
      <w:r>
        <w:noBreakHyphen/>
        <w:t>020, 136</w:t>
      </w:r>
      <w:r>
        <w:noBreakHyphen/>
        <w:t>070, and 136</w:t>
      </w:r>
      <w:r>
        <w:noBreakHyphen/>
        <w:t xml:space="preserve">099 by updating the regulations in conformance with 2006 Act 237. </w:t>
      </w:r>
    </w:p>
    <w:p w:rsidR="00E33237" w:rsidRDefault="001D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33237" w:rsidRDefault="00E33237">
      <w:pPr>
        <w:pStyle w:val="BillDots"/>
      </w:pPr>
    </w:p>
    <w:sectPr w:rsidR="00E33237" w:rsidSect="00E33237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237" w:rsidRDefault="001D662A">
      <w:r>
        <w:separator/>
      </w:r>
    </w:p>
  </w:endnote>
  <w:endnote w:type="continuationSeparator" w:id="0">
    <w:p w:rsidR="00E33237" w:rsidRDefault="001D6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88AB0B-53C8-43E0-BD72-5BECF54C51E5}"/>
    <w:embedBold r:id="rId2" w:fontKey="{7ABE71F2-860D-43F2-BBF4-ECB85BE53A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E5EE4C-A6F9-4EC1-80A3-7654ED74A4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EA6A8BB-60FF-4DCA-A794-0E3E353BDE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93FA30-767D-43D9-AFEA-5B029CE667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37" w:rsidRDefault="001D66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[545-</w:t>
    </w:r>
    <w:r w:rsidR="004B392F">
      <w:fldChar w:fldCharType="begin"/>
    </w:r>
    <w:r w:rsidR="004B392F">
      <w:instrText xml:space="preserve"> PAGE  \* MERGEFORMAT </w:instrText>
    </w:r>
    <w:r w:rsidR="004B392F">
      <w:fldChar w:fldCharType="separate"/>
    </w:r>
    <w:r w:rsidR="004B392F">
      <w:rPr>
        <w:noProof/>
      </w:rPr>
      <w:t>1</w:t>
    </w:r>
    <w:r w:rsidR="004B392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37" w:rsidRDefault="001D66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r w:rsidR="004B392F">
      <w:fldChar w:fldCharType="begin"/>
    </w:r>
    <w:r w:rsidR="004B392F">
      <w:instrText xml:space="preserve"> PAGE  \* MERGEFORMAT </w:instrText>
    </w:r>
    <w:r w:rsidR="004B392F">
      <w:fldChar w:fldCharType="separate"/>
    </w:r>
    <w:r>
      <w:rPr>
        <w:noProof/>
      </w:rPr>
      <w:t>2</w:t>
    </w:r>
    <w:r w:rsidR="004B392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237" w:rsidRDefault="001D662A">
      <w:r>
        <w:separator/>
      </w:r>
    </w:p>
  </w:footnote>
  <w:footnote w:type="continuationSeparator" w:id="0">
    <w:p w:rsidR="00E33237" w:rsidRDefault="001D66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335AC09"/>
    <w:docVar w:name="CoverBillType" w:val="a"/>
    <w:docVar w:name="docpath" w:val="L:\Council\bills\NBD\11335AC09.DOCX"/>
    <w:docVar w:name="dvBillNumber" w:val="54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E33237"/>
    <w:rsid w:val="001D662A"/>
    <w:rsid w:val="002E23D2"/>
    <w:rsid w:val="004B392F"/>
    <w:rsid w:val="00745A0C"/>
    <w:rsid w:val="00A7482D"/>
    <w:rsid w:val="00E33237"/>
    <w:rsid w:val="00E5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829E9EB-2458-491F-958B-BD9177256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23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23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23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332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323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332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23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33237"/>
  </w:style>
  <w:style w:type="character" w:styleId="LineNumber">
    <w:name w:val="line number"/>
    <w:basedOn w:val="DefaultParagraphFont"/>
    <w:uiPriority w:val="99"/>
    <w:semiHidden/>
    <w:unhideWhenUsed/>
    <w:rsid w:val="00E33237"/>
  </w:style>
  <w:style w:type="paragraph" w:customStyle="1" w:styleId="BillDots">
    <w:name w:val="BillDots"/>
    <w:basedOn w:val="Normal"/>
    <w:autoRedefine/>
    <w:qFormat/>
    <w:rsid w:val="00E3323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E33237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3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23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32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3-11-09.docx" TargetMode="External"/><Relationship Id="rId13" Type="http://schemas.openxmlformats.org/officeDocument/2006/relationships/hyperlink" Target="file:///p:\pprever\2009-10\545_20090310A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3-10-09.docx" TargetMode="External"/><Relationship Id="rId12" Type="http://schemas.openxmlformats.org/officeDocument/2006/relationships/hyperlink" Target="file:///p:\pprever\2009-10\545_20090310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09\03-24-09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HJ%20Archive\2009\03-24-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09\03-17-09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404AA-99E3-4E69-848B-77B4670C8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315</Words>
  <Characters>1869</Characters>
  <Application>Microsoft Office Word</Application>
  <DocSecurity>0</DocSecurity>
  <Lines>88</Lines>
  <Paragraphs>37</Paragraphs>
  <ScaleCrop>false</ScaleCrop>
  <Company> </Company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545: Pilot and apprentice age limitations - South Carolina Legislature Online</dc:title>
  <dc:subject/>
  <dc:creator>DIEDRE BREVARD-SMITH</dc:creator>
  <cp:keywords/>
  <dc:description/>
  <cp:lastModifiedBy>N Cumfer</cp:lastModifiedBy>
  <cp:revision>13</cp:revision>
  <cp:lastPrinted>2009-03-10T13:06:00Z</cp:lastPrinted>
  <dcterms:created xsi:type="dcterms:W3CDTF">2009-03-10T22:12:00Z</dcterms:created>
  <dcterms:modified xsi:type="dcterms:W3CDTF">2014-11-24T15:01:00Z</dcterms:modified>
</cp:coreProperties>
</file>