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B10" w:rsidRDefault="002736E7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67B10" w:rsidRDefault="002736E7">
      <w:pPr>
        <w:widowControl w:val="0"/>
        <w:jc w:val="center"/>
      </w:pPr>
      <w:r>
        <w:t>118th Session, 2009-2010</w:t>
      </w:r>
    </w:p>
    <w:p w:rsidR="00E67B10" w:rsidRDefault="00E67B10">
      <w:pPr>
        <w:widowControl w:val="0"/>
        <w:jc w:val="left"/>
      </w:pPr>
    </w:p>
    <w:p w:rsidR="00E67B10" w:rsidRDefault="002736E7">
      <w:pPr>
        <w:widowControl w:val="0"/>
        <w:jc w:val="left"/>
        <w:rPr>
          <w:b/>
        </w:rPr>
      </w:pPr>
      <w:r>
        <w:rPr>
          <w:b/>
        </w:rPr>
        <w:t>S. 686</w:t>
      </w:r>
    </w:p>
    <w:p w:rsidR="00E67B10" w:rsidRDefault="00E67B10">
      <w:pPr>
        <w:widowControl w:val="0"/>
        <w:jc w:val="left"/>
        <w:rPr>
          <w:b/>
        </w:rPr>
      </w:pPr>
    </w:p>
    <w:p w:rsidR="00E67B10" w:rsidRDefault="002736E7">
      <w:pPr>
        <w:widowControl w:val="0"/>
        <w:jc w:val="left"/>
      </w:pPr>
      <w:r>
        <w:rPr>
          <w:b/>
        </w:rPr>
        <w:t>STATUS INFORMATION</w:t>
      </w:r>
    </w:p>
    <w:p w:rsidR="00E67B10" w:rsidRDefault="00E67B10">
      <w:pPr>
        <w:widowControl w:val="0"/>
        <w:jc w:val="left"/>
      </w:pPr>
    </w:p>
    <w:p w:rsidR="00E67B10" w:rsidRDefault="002736E7">
      <w:pPr>
        <w:widowControl w:val="0"/>
        <w:jc w:val="left"/>
      </w:pPr>
      <w:r>
        <w:t>Senate Resolution</w:t>
      </w:r>
    </w:p>
    <w:p w:rsidR="00E67B10" w:rsidRDefault="002736E7">
      <w:pPr>
        <w:widowControl w:val="0"/>
        <w:jc w:val="left"/>
      </w:pPr>
      <w:r>
        <w:t>Sponsors: Senators O'Dell and Nicholson</w:t>
      </w:r>
    </w:p>
    <w:p w:rsidR="00E67B10" w:rsidRDefault="002736E7">
      <w:pPr>
        <w:widowControl w:val="0"/>
        <w:jc w:val="left"/>
      </w:pPr>
      <w:r>
        <w:t>Document Path: l:\council\bills\rm\1214zw09.docx</w:t>
      </w:r>
    </w:p>
    <w:p w:rsidR="00E67B10" w:rsidRDefault="002736E7">
      <w:pPr>
        <w:widowControl w:val="0"/>
        <w:jc w:val="left"/>
      </w:pPr>
      <w:r>
        <w:t>Companion/Similar bill(s): 3932</w:t>
      </w:r>
    </w:p>
    <w:p w:rsidR="00E67B10" w:rsidRDefault="00E67B10">
      <w:pPr>
        <w:widowControl w:val="0"/>
        <w:jc w:val="left"/>
      </w:pPr>
    </w:p>
    <w:p w:rsidR="00E67B10" w:rsidRDefault="002736E7">
      <w:pPr>
        <w:widowControl w:val="0"/>
        <w:jc w:val="left"/>
      </w:pPr>
      <w:r>
        <w:t>Introduced in the Senate on April 14, 2009</w:t>
      </w:r>
    </w:p>
    <w:p w:rsidR="00E67B10" w:rsidRDefault="002736E7">
      <w:pPr>
        <w:widowControl w:val="0"/>
        <w:jc w:val="left"/>
      </w:pPr>
      <w:r>
        <w:t>Adopted by the Senate on April 14, 2009</w:t>
      </w:r>
    </w:p>
    <w:p w:rsidR="00E67B10" w:rsidRDefault="00E67B10">
      <w:pPr>
        <w:widowControl w:val="0"/>
        <w:jc w:val="left"/>
      </w:pPr>
    </w:p>
    <w:p w:rsidR="00E67B10" w:rsidRDefault="002736E7">
      <w:pPr>
        <w:widowControl w:val="0"/>
        <w:jc w:val="left"/>
      </w:pPr>
      <w:r>
        <w:t>Summary: Mathis Plumbing, Heating and Air</w:t>
      </w:r>
    </w:p>
    <w:p w:rsidR="00E67B10" w:rsidRDefault="00E67B10">
      <w:pPr>
        <w:widowControl w:val="0"/>
        <w:jc w:val="left"/>
      </w:pPr>
    </w:p>
    <w:p w:rsidR="00E67B10" w:rsidRDefault="00E67B10">
      <w:pPr>
        <w:widowControl w:val="0"/>
        <w:jc w:val="left"/>
      </w:pPr>
    </w:p>
    <w:p w:rsidR="00E67B10" w:rsidRDefault="002736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67B10" w:rsidRDefault="00E67B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7B10" w:rsidRDefault="002736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67B10" w:rsidRDefault="002736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4/14/2009</w:t>
      </w:r>
      <w:r>
        <w:tab/>
        <w:t>Senate</w:t>
      </w:r>
      <w:r>
        <w:tab/>
        <w:t xml:space="preserve">Introduced and adopted </w:t>
      </w:r>
      <w:hyperlink r:id="rId7" w:history="1">
        <w:r w:rsidRPr="000B326C">
          <w:rPr>
            <w:rStyle w:val="Hyperlink"/>
          </w:rPr>
          <w:t>SJ</w:t>
        </w:r>
      </w:hyperlink>
      <w:r>
        <w:noBreakHyphen/>
        <w:t>6</w:t>
      </w:r>
    </w:p>
    <w:p w:rsidR="00E67B10" w:rsidRDefault="00E67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7B10" w:rsidRDefault="00E67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7B10" w:rsidRDefault="002736E7">
      <w:r>
        <w:rPr>
          <w:b/>
        </w:rPr>
        <w:t>VERSIONS OF THIS BILL</w:t>
      </w:r>
    </w:p>
    <w:p w:rsidR="00E67B10" w:rsidRDefault="00E67B10"/>
    <w:p w:rsidR="00E67B10" w:rsidRDefault="005A108C">
      <w:hyperlink r:id="rId8" w:history="1">
        <w:r w:rsidR="002736E7">
          <w:rPr>
            <w:rStyle w:val="Hyperlink"/>
          </w:rPr>
          <w:t>4/14/2009</w:t>
        </w:r>
      </w:hyperlink>
    </w:p>
    <w:p w:rsidR="00E67B10" w:rsidRDefault="00E67B10"/>
    <w:p w:rsidR="00E67B10" w:rsidRDefault="00E67B10">
      <w:pPr>
        <w:sectPr w:rsidR="00E67B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7B10" w:rsidRDefault="00E67B10">
      <w:pPr>
        <w:pStyle w:val="BillDots"/>
      </w:pP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MATHIS PLUMBING, HEATING &amp; AIR OF GREENWOOD FOR BEING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REGION.</w:t>
      </w: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Senate is pleased to learn that Mathis Plumbing, Heating &amp; Air of Greenwood has been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region; and</w:t>
      </w: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in 1952, Mathis Plumbing, Heating &amp; Air spans three generations and more than five decades in ownership by the same family. In 2005, Mathis Plumbing acquired another family</w:t>
      </w:r>
      <w:r>
        <w:noBreakHyphen/>
        <w:t>owned business, Benjamin’s Heating &amp; Cooling, and expanded its services, becoming Mathis Plumbing, Heating &amp; Air. Mathis continues to be the most</w:t>
      </w:r>
      <w:r>
        <w:noBreakHyphen/>
        <w:t>requested company for plumbing and HVAC installation in the Greenwood area; and</w:t>
      </w: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Mathis employs thirty</w:t>
      </w:r>
      <w:r>
        <w:noBreakHyphen/>
        <w:t>nine individuals, including co</w:t>
      </w:r>
      <w:r>
        <w:noBreakHyphen/>
        <w:t>owners Jimmy and Wayne Mathis, their sister Jean Ann, and Jimmy and Wayne’s two respective sons; and</w:t>
      </w: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numerous community and charity efforts outside the business sphere, Mathis Plumbing, Heating &amp; Air is involved in Partnership Alliance, Greenwood’s economic</w:t>
      </w:r>
      <w:r>
        <w:noBreakHyphen/>
        <w:t>development arm, and is a twenty</w:t>
      </w:r>
      <w:r>
        <w:noBreakHyphen/>
        <w:t>five</w:t>
      </w:r>
      <w:r>
        <w:noBreakHyphen/>
        <w:t>year member of the Greenwood Chamber of Commerce; and</w:t>
      </w: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despite the economic downturn, Mathis continues to maintain consistent increases in sales and profits, proving its long</w:t>
      </w:r>
      <w:r>
        <w:noBreakHyphen/>
        <w:t>term viability; and</w:t>
      </w: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recognizing the excellence of Mathis’ example to other small</w:t>
      </w:r>
      <w:r>
        <w:noBreakHyphen/>
        <w:t>business entrepreneurs, the Senate takes great pleasure in honoring Mathis Plumbing, Heating &amp; Air for winning the prestigious SBA Butland award for 2009 and wishes the company every future success. Now, therefore,</w:t>
      </w: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Senate, by this resolution, congratulate Mathis Plumbing, Heating &amp; Air of Greenwood for being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region.</w:t>
      </w:r>
    </w:p>
    <w:p w:rsidR="00E67B10" w:rsidRDefault="00E6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Mathis Plumbing, Heating &amp; Air.</w:t>
      </w:r>
    </w:p>
    <w:p w:rsidR="00E67B10" w:rsidRDefault="00273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7B10" w:rsidRDefault="00E67B10">
      <w:pPr>
        <w:suppressAutoHyphens/>
      </w:pPr>
    </w:p>
    <w:sectPr w:rsidR="00E67B10" w:rsidSect="00E67B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B10" w:rsidRDefault="002736E7">
      <w:r>
        <w:separator/>
      </w:r>
    </w:p>
  </w:endnote>
  <w:endnote w:type="continuationSeparator" w:id="0">
    <w:p w:rsidR="00E67B10" w:rsidRDefault="00273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3EA242-CAE6-48FF-B600-2694B40B6270}"/>
    <w:embedBold r:id="rId2" w:fontKey="{29F88963-58B9-4F9B-80CB-2852D98B3A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E3A1A1-A789-4DD3-B4C2-5BEB847A2C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1D608E-0B8C-43E1-96C4-9D40E29D48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B10" w:rsidRDefault="002736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[686]</w:t>
    </w:r>
    <w:r>
      <w:tab/>
    </w:r>
    <w:r w:rsidR="005A108C">
      <w:fldChar w:fldCharType="begin"/>
    </w:r>
    <w:r w:rsidR="005A108C">
      <w:instrText xml:space="preserve"> PAGE  \* MERGEFORMAT </w:instrText>
    </w:r>
    <w:r w:rsidR="005A108C">
      <w:fldChar w:fldCharType="separate"/>
    </w:r>
    <w:r w:rsidR="005A108C">
      <w:rPr>
        <w:noProof/>
      </w:rPr>
      <w:t>1</w:t>
    </w:r>
    <w:r w:rsidR="005A108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B10" w:rsidRDefault="002736E7">
      <w:r>
        <w:separator/>
      </w:r>
    </w:p>
  </w:footnote>
  <w:footnote w:type="continuationSeparator" w:id="0">
    <w:p w:rsidR="00E67B10" w:rsidRDefault="002736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14ZW09"/>
    <w:docVar w:name="CoverBillType" w:val="r"/>
    <w:docVar w:name="docpath" w:val="L:\Council\bills\RM\1214ZW09.DOCX"/>
    <w:docVar w:name="dvBillNumber" w:val="68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67B10"/>
    <w:rsid w:val="00082C0D"/>
    <w:rsid w:val="000B326C"/>
    <w:rsid w:val="002736E7"/>
    <w:rsid w:val="004C2930"/>
    <w:rsid w:val="005A108C"/>
    <w:rsid w:val="006454BE"/>
    <w:rsid w:val="00E6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339F3E-EB62-4C98-BBF6-F7E29E1EA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B1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7B1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7B1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67B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7B1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6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B1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67B10"/>
  </w:style>
  <w:style w:type="character" w:styleId="LineNumber">
    <w:name w:val="line number"/>
    <w:basedOn w:val="DefaultParagraphFont"/>
    <w:uiPriority w:val="99"/>
    <w:semiHidden/>
    <w:unhideWhenUsed/>
    <w:rsid w:val="00E67B10"/>
  </w:style>
  <w:style w:type="paragraph" w:customStyle="1" w:styleId="BillDots">
    <w:name w:val="BillDots"/>
    <w:basedOn w:val="Normal"/>
    <w:autoRedefine/>
    <w:qFormat/>
    <w:rsid w:val="00E67B1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E67B1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7B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686_200904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4-14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963D0-4183-41EE-BF56-762019889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403</Words>
  <Characters>2357</Characters>
  <Application>Microsoft Office Word</Application>
  <DocSecurity>0</DocSecurity>
  <Lines>91</Lines>
  <Paragraphs>28</Paragraphs>
  <ScaleCrop>false</ScaleCrop>
  <Company> </Company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686: Mathis Plumbing, Heating and Air - South Carolina Legislature Online</dc:title>
  <dc:subject/>
  <dc:creator>MCDOWELLR</dc:creator>
  <cp:keywords/>
  <dc:description/>
  <cp:lastModifiedBy>N Cumfer</cp:lastModifiedBy>
  <cp:revision>9</cp:revision>
  <dcterms:created xsi:type="dcterms:W3CDTF">2009-04-14T16:31:00Z</dcterms:created>
  <dcterms:modified xsi:type="dcterms:W3CDTF">2014-11-24T15:04:00Z</dcterms:modified>
</cp:coreProperties>
</file>