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4B5" w:rsidRDefault="009A29E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F24B5" w:rsidRDefault="009A29EA">
      <w:pPr>
        <w:widowControl w:val="0"/>
        <w:jc w:val="center"/>
      </w:pPr>
      <w:r>
        <w:t>118th Session, 2009-2010</w:t>
      </w:r>
    </w:p>
    <w:p w:rsidR="003F24B5" w:rsidRDefault="003F24B5">
      <w:pPr>
        <w:widowControl w:val="0"/>
      </w:pPr>
    </w:p>
    <w:p w:rsidR="003F24B5" w:rsidRDefault="009A29EA">
      <w:pPr>
        <w:widowControl w:val="0"/>
        <w:rPr>
          <w:b/>
        </w:rPr>
      </w:pPr>
      <w:r>
        <w:rPr>
          <w:b/>
        </w:rPr>
        <w:t>S. 714</w:t>
      </w:r>
    </w:p>
    <w:p w:rsidR="003F24B5" w:rsidRDefault="003F24B5">
      <w:pPr>
        <w:widowControl w:val="0"/>
        <w:rPr>
          <w:b/>
        </w:rPr>
      </w:pPr>
    </w:p>
    <w:p w:rsidR="003F24B5" w:rsidRDefault="009A29EA">
      <w:pPr>
        <w:widowControl w:val="0"/>
      </w:pPr>
      <w:r>
        <w:rPr>
          <w:b/>
        </w:rPr>
        <w:t>STATUS INFORMATION</w:t>
      </w:r>
    </w:p>
    <w:p w:rsidR="003F24B5" w:rsidRDefault="003F24B5">
      <w:pPr>
        <w:widowControl w:val="0"/>
      </w:pPr>
    </w:p>
    <w:p w:rsidR="003F24B5" w:rsidRDefault="009A29EA">
      <w:pPr>
        <w:widowControl w:val="0"/>
      </w:pPr>
      <w:r>
        <w:t>Senate Resolution</w:t>
      </w:r>
    </w:p>
    <w:p w:rsidR="003F24B5" w:rsidRDefault="009A29EA">
      <w:pPr>
        <w:widowControl w:val="0"/>
      </w:pPr>
      <w:r>
        <w:t>Sponsors: Senator O'Dell</w:t>
      </w:r>
    </w:p>
    <w:p w:rsidR="003F24B5" w:rsidRDefault="009A29EA">
      <w:pPr>
        <w:widowControl w:val="0"/>
      </w:pPr>
      <w:r>
        <w:t>Document Path: l:\s-res\who\001tech.kmm.who.docx</w:t>
      </w:r>
    </w:p>
    <w:p w:rsidR="003F24B5" w:rsidRDefault="003F24B5">
      <w:pPr>
        <w:widowControl w:val="0"/>
      </w:pPr>
    </w:p>
    <w:p w:rsidR="003F24B5" w:rsidRDefault="009A29EA">
      <w:pPr>
        <w:widowControl w:val="0"/>
      </w:pPr>
      <w:r>
        <w:t>Introduced in the Senate on April 15, 2009</w:t>
      </w:r>
    </w:p>
    <w:p w:rsidR="003F24B5" w:rsidRDefault="009A29EA">
      <w:pPr>
        <w:widowControl w:val="0"/>
      </w:pPr>
      <w:r>
        <w:t>Adopted by the Senate on April 15, 2009</w:t>
      </w:r>
    </w:p>
    <w:p w:rsidR="003F24B5" w:rsidRDefault="003F24B5">
      <w:pPr>
        <w:widowControl w:val="0"/>
      </w:pPr>
    </w:p>
    <w:p w:rsidR="003F24B5" w:rsidRDefault="009A29EA">
      <w:pPr>
        <w:widowControl w:val="0"/>
      </w:pPr>
      <w:r>
        <w:t>Summary: First Tech Challenge Robotics Teams</w:t>
      </w:r>
    </w:p>
    <w:p w:rsidR="003F24B5" w:rsidRDefault="003F24B5">
      <w:pPr>
        <w:widowControl w:val="0"/>
      </w:pPr>
    </w:p>
    <w:p w:rsidR="003F24B5" w:rsidRDefault="003F24B5">
      <w:pPr>
        <w:widowControl w:val="0"/>
      </w:pPr>
    </w:p>
    <w:p w:rsidR="003F24B5" w:rsidRDefault="009A29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3F24B5" w:rsidRDefault="003F24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F24B5" w:rsidRDefault="009A29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F24B5" w:rsidRDefault="009A29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4/15/2009</w:t>
      </w:r>
      <w:r>
        <w:tab/>
        <w:t>Senate</w:t>
      </w:r>
      <w:r>
        <w:tab/>
        <w:t xml:space="preserve">Introduced and adopted </w:t>
      </w:r>
      <w:hyperlink r:id="rId6" w:history="1">
        <w:r w:rsidRPr="00143708">
          <w:rPr>
            <w:rStyle w:val="Hyperlink"/>
          </w:rPr>
          <w:t>SJ</w:t>
        </w:r>
      </w:hyperlink>
      <w:r>
        <w:noBreakHyphen/>
        <w:t>4</w:t>
      </w:r>
    </w:p>
    <w:p w:rsidR="003F24B5" w:rsidRDefault="003F2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24B5" w:rsidRDefault="003F2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24B5" w:rsidRDefault="009A29EA">
      <w:r>
        <w:rPr>
          <w:b/>
        </w:rPr>
        <w:t>VERSIONS OF THIS BILL</w:t>
      </w:r>
    </w:p>
    <w:p w:rsidR="003F24B5" w:rsidRDefault="003F24B5"/>
    <w:p w:rsidR="003F24B5" w:rsidRDefault="00665B32">
      <w:hyperlink r:id="rId7" w:history="1">
        <w:r w:rsidR="009A29EA">
          <w:rPr>
            <w:rStyle w:val="Hyperlink"/>
          </w:rPr>
          <w:t>4/15/2009</w:t>
        </w:r>
      </w:hyperlink>
    </w:p>
    <w:p w:rsidR="003F24B5" w:rsidRDefault="003F24B5"/>
    <w:p w:rsidR="003F24B5" w:rsidRDefault="003F24B5">
      <w:pPr>
        <w:sectPr w:rsidR="003F24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FIRST TECH CHALLENGE ROBOTICS TEAMS FROM THE ANDERSON DISTRICTS 1 AND 2 CAREER AND TECHNOLOGY CENTER ON THEIR ACCOMPLISHMENTS AND TO WISH THE STUDENTS MUCH SUCCESS IN THEIR FUTURE ENDEAVORS.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FIRST Tech Challenge is a high school level robotics program that names a challenge for which students from all over the world build a robot made from the same kit of parts; and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Anderson Districts 1 and 2 Career and Technology Center had two teams on the winning alliance at the state tournament held at South Carolina State University; and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and Career and Technology Center had a third team receive the FIRST robotics highest honor, the Inspire Award; and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Inspire Award is presented to the team the judges felt truly embodied the challenge of the FIRST Tech Challenge program; and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Inspire Award winning team serves as an inspiration as to what the FTC program and the young minds involved can accomplish and best represents a role model FIRST Tech Challenge team.  Now, therefore,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congratulates the FIRST Tech Challenge Robotics teams from the Anderson Districts 1 and 2 Career and Technology Center on their accomplishments and wishes the students much success in their future endeavors.</w:t>
      </w:r>
    </w:p>
    <w:p w:rsidR="003F24B5" w:rsidRDefault="003F2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Anderson School Districts 1 and 2 Career and Technology Center.</w:t>
      </w:r>
    </w:p>
    <w:p w:rsidR="003F24B5" w:rsidRDefault="009A2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24B5" w:rsidRDefault="003F24B5">
      <w:pPr>
        <w:suppressAutoHyphens/>
        <w:jc w:val="both"/>
        <w:rPr>
          <w:rFonts w:eastAsia="Times New Roman"/>
        </w:rPr>
      </w:pPr>
    </w:p>
    <w:sectPr w:rsidR="003F24B5" w:rsidSect="003F24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4B5" w:rsidRDefault="009A29EA">
      <w:r>
        <w:separator/>
      </w:r>
    </w:p>
  </w:endnote>
  <w:endnote w:type="continuationSeparator" w:id="0">
    <w:p w:rsidR="003F24B5" w:rsidRDefault="009A2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E9A316-90C6-4E55-856C-CD4C9C0EC136}"/>
    <w:embedBold r:id="rId2" w:fontKey="{8BFB2A60-0552-43E3-8465-40EC9D702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840CB6-2870-4611-A828-BAF2238E67B3}"/>
    <w:embedBold r:id="rId4" w:fontKey="{22EED92D-F9C6-4582-B945-911002D431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C6342A-4FF7-4821-BB1A-37EB0468A8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4B5" w:rsidRDefault="009A29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 w:rsidR="00665B32">
      <w:fldChar w:fldCharType="begin"/>
    </w:r>
    <w:r w:rsidR="00665B32">
      <w:instrText xml:space="preserve"> PAGE  \* MERGEFORMAT </w:instrText>
    </w:r>
    <w:r w:rsidR="00665B32">
      <w:fldChar w:fldCharType="separate"/>
    </w:r>
    <w:r w:rsidR="00665B32">
      <w:rPr>
        <w:noProof/>
      </w:rPr>
      <w:t>1</w:t>
    </w:r>
    <w:r w:rsidR="00665B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4B5" w:rsidRDefault="009A29EA">
      <w:r>
        <w:separator/>
      </w:r>
    </w:p>
  </w:footnote>
  <w:footnote w:type="continuationSeparator" w:id="0">
    <w:p w:rsidR="003F24B5" w:rsidRDefault="009A2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TECH.KMM.WHO"/>
    <w:docVar w:name="CoverAttorneyInitials" w:val="KMM"/>
    <w:docVar w:name="CoverAttorneyLastName" w:val="Moffitt"/>
    <w:docVar w:name="CoverBillType" w:val="r"/>
    <w:docVar w:name="CoverSenator" w:val="WHO"/>
    <w:docVar w:name="dvBillNumber" w:val="714"/>
    <w:docVar w:name="dvBillNumberPrefix" w:val="S. "/>
    <w:docVar w:name="dvOriginalBody" w:val="Senate"/>
    <w:docVar w:name="fulldraftpath" w:val="L:\S-RES\WHO\001TECH.KMM.WHO.DOCX"/>
    <w:docVar w:name="NameofBody" w:val="S"/>
    <w:docVar w:name="vgroup2" w:val="S-RES"/>
  </w:docVars>
  <w:rsids>
    <w:rsidRoot w:val="003F24B5"/>
    <w:rsid w:val="00143708"/>
    <w:rsid w:val="003F24B5"/>
    <w:rsid w:val="00665B32"/>
    <w:rsid w:val="007E2398"/>
    <w:rsid w:val="009A29EA"/>
    <w:rsid w:val="009B72A1"/>
    <w:rsid w:val="00BA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  <w15:docId w15:val="{4B1319F5-D148-4C89-A842-1B9D2A4A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F24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24B5"/>
  </w:style>
  <w:style w:type="character" w:styleId="PageNumber">
    <w:name w:val="page number"/>
    <w:basedOn w:val="DefaultParagraphFont"/>
    <w:uiPriority w:val="99"/>
    <w:semiHidden/>
    <w:unhideWhenUsed/>
    <w:rsid w:val="003F24B5"/>
  </w:style>
  <w:style w:type="character" w:styleId="LineNumber">
    <w:name w:val="line number"/>
    <w:basedOn w:val="DefaultParagraphFont"/>
    <w:uiPriority w:val="99"/>
    <w:semiHidden/>
    <w:unhideWhenUsed/>
    <w:rsid w:val="003F24B5"/>
  </w:style>
  <w:style w:type="paragraph" w:styleId="Header">
    <w:name w:val="header"/>
    <w:basedOn w:val="Normal"/>
    <w:link w:val="HeaderChar"/>
    <w:uiPriority w:val="99"/>
    <w:semiHidden/>
    <w:unhideWhenUsed/>
    <w:rsid w:val="003F24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24B5"/>
  </w:style>
  <w:style w:type="paragraph" w:customStyle="1" w:styleId="BillDots">
    <w:name w:val="BillDots"/>
    <w:basedOn w:val="Normal"/>
    <w:qFormat/>
    <w:rsid w:val="003F24B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3F24B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24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714_200904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15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310</Words>
  <Characters>1645</Characters>
  <Application>Microsoft Office Word</Application>
  <DocSecurity>0</DocSecurity>
  <Lines>74</Lines>
  <Paragraphs>26</Paragraphs>
  <ScaleCrop>false</ScaleCrop>
  <Company> 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714: First Tech Challenge Robotics Teams - South Carolina Legislature Online</dc:title>
  <dc:subject/>
  <dc:creator>HUTHB</dc:creator>
  <cp:keywords/>
  <dc:description/>
  <cp:lastModifiedBy>N Cumfer</cp:lastModifiedBy>
  <cp:revision>8</cp:revision>
  <cp:lastPrinted>2009-04-15T15:50:00Z</cp:lastPrinted>
  <dcterms:created xsi:type="dcterms:W3CDTF">2009-04-15T19:08:00Z</dcterms:created>
  <dcterms:modified xsi:type="dcterms:W3CDTF">2014-11-24T15:04:00Z</dcterms:modified>
</cp:coreProperties>
</file>