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16F" w:rsidRDefault="00EA316F" w:rsidP="00EA316F">
      <w:pPr>
        <w:widowControl w:val="0"/>
        <w:jc w:val="center"/>
      </w:pPr>
      <w:bookmarkStart w:id="0" w:name="_GoBack"/>
      <w:bookmarkEnd w:id="0"/>
      <w:r w:rsidRPr="00EA316F">
        <w:rPr>
          <w:b/>
        </w:rPr>
        <w:t>South Carolina General Assembly</w:t>
      </w:r>
    </w:p>
    <w:p w:rsidR="00EA316F" w:rsidRDefault="00EA316F" w:rsidP="00EA316F">
      <w:pPr>
        <w:widowControl w:val="0"/>
        <w:jc w:val="center"/>
      </w:pPr>
      <w:r>
        <w:t>118th Session, 2009-2010</w:t>
      </w:r>
    </w:p>
    <w:p w:rsidR="00EA316F" w:rsidRDefault="00EA316F" w:rsidP="00EA316F">
      <w:pPr>
        <w:widowControl w:val="0"/>
      </w:pPr>
    </w:p>
    <w:p w:rsidR="00EA316F" w:rsidRDefault="00EA316F" w:rsidP="00EA316F">
      <w:pPr>
        <w:widowControl w:val="0"/>
        <w:rPr>
          <w:b/>
        </w:rPr>
      </w:pPr>
      <w:r w:rsidRPr="00EA316F">
        <w:rPr>
          <w:b/>
        </w:rPr>
        <w:t>S.</w:t>
      </w:r>
      <w:r>
        <w:rPr>
          <w:b/>
        </w:rPr>
        <w:t xml:space="preserve"> </w:t>
      </w:r>
      <w:r w:rsidRPr="00EA316F">
        <w:rPr>
          <w:b/>
        </w:rPr>
        <w:t>894</w:t>
      </w:r>
    </w:p>
    <w:p w:rsidR="00EA316F" w:rsidRDefault="00EA316F" w:rsidP="00EA316F">
      <w:pPr>
        <w:widowControl w:val="0"/>
        <w:rPr>
          <w:b/>
        </w:rPr>
      </w:pPr>
    </w:p>
    <w:p w:rsidR="00EA316F" w:rsidRDefault="00EA316F" w:rsidP="00EA316F">
      <w:pPr>
        <w:widowControl w:val="0"/>
      </w:pPr>
      <w:r w:rsidRPr="00EA316F">
        <w:rPr>
          <w:b/>
        </w:rPr>
        <w:t>STATUS INFORMATION</w:t>
      </w:r>
    </w:p>
    <w:p w:rsidR="00EA316F" w:rsidRDefault="00EA316F" w:rsidP="00EA316F">
      <w:pPr>
        <w:widowControl w:val="0"/>
      </w:pPr>
    </w:p>
    <w:p w:rsidR="00EA316F" w:rsidRDefault="00EA316F" w:rsidP="00EA316F">
      <w:pPr>
        <w:widowControl w:val="0"/>
      </w:pPr>
      <w:r>
        <w:t>Senate Resolution</w:t>
      </w:r>
    </w:p>
    <w:p w:rsidR="00EA316F" w:rsidRDefault="00EA316F" w:rsidP="00EA316F">
      <w:pPr>
        <w:widowControl w:val="0"/>
      </w:pPr>
      <w:r>
        <w:t>Sponsors: Senator Alexander</w:t>
      </w:r>
    </w:p>
    <w:p w:rsidR="00EA316F" w:rsidRDefault="00EA316F" w:rsidP="00EA316F">
      <w:pPr>
        <w:widowControl w:val="0"/>
      </w:pPr>
      <w:r>
        <w:t>Document Path: l:\s-res\tca\009coll.mrh.tca.docx</w:t>
      </w:r>
    </w:p>
    <w:p w:rsidR="00EA316F" w:rsidRDefault="00EA316F" w:rsidP="00EA316F">
      <w:pPr>
        <w:widowControl w:val="0"/>
      </w:pPr>
    </w:p>
    <w:p w:rsidR="00EA316F" w:rsidRDefault="00EA316F" w:rsidP="00EA316F">
      <w:pPr>
        <w:widowControl w:val="0"/>
      </w:pPr>
      <w:r>
        <w:t>Introduced in the Senate on October 27, 2009</w:t>
      </w:r>
    </w:p>
    <w:p w:rsidR="00EA316F" w:rsidRDefault="00EA316F" w:rsidP="00EA316F">
      <w:pPr>
        <w:widowControl w:val="0"/>
      </w:pPr>
      <w:r>
        <w:t>Adopted by the Senate on October 27, 2009</w:t>
      </w:r>
    </w:p>
    <w:p w:rsidR="00EA316F" w:rsidRDefault="00EA316F" w:rsidP="00EA316F">
      <w:pPr>
        <w:widowControl w:val="0"/>
      </w:pPr>
    </w:p>
    <w:p w:rsidR="00EA316F" w:rsidRDefault="00EA316F" w:rsidP="00EA316F">
      <w:pPr>
        <w:widowControl w:val="0"/>
      </w:pPr>
      <w:r>
        <w:t xml:space="preserve">Summary: </w:t>
      </w:r>
      <w:r w:rsidR="00F1486B">
        <w:t>College Street Baptist Church of Walhalla</w:t>
      </w:r>
    </w:p>
    <w:p w:rsidR="00EA316F" w:rsidRDefault="00EA316F" w:rsidP="00EA316F">
      <w:pPr>
        <w:widowControl w:val="0"/>
      </w:pPr>
    </w:p>
    <w:p w:rsidR="00EA316F" w:rsidRDefault="00EA316F" w:rsidP="00EA316F">
      <w:pPr>
        <w:widowControl w:val="0"/>
      </w:pPr>
    </w:p>
    <w:p w:rsidR="00EA316F" w:rsidRDefault="00EA316F" w:rsidP="00EA31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316F">
        <w:rPr>
          <w:b/>
        </w:rPr>
        <w:t>HISTORY OF LEGISLATIVE ACTIONS</w:t>
      </w:r>
    </w:p>
    <w:p w:rsidR="00EA316F" w:rsidRDefault="00EA316F" w:rsidP="00EA31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A316F" w:rsidRPr="00EA316F" w:rsidRDefault="00EA316F" w:rsidP="00EA31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316F">
        <w:rPr>
          <w:u w:val="single"/>
        </w:rPr>
        <w:tab/>
        <w:t>Date</w:t>
      </w:r>
      <w:r w:rsidRPr="00EA316F">
        <w:rPr>
          <w:u w:val="single"/>
        </w:rPr>
        <w:tab/>
        <w:t>Body</w:t>
      </w:r>
      <w:r w:rsidRPr="00EA316F">
        <w:rPr>
          <w:u w:val="single"/>
        </w:rPr>
        <w:tab/>
        <w:t>Action Description with journal page number</w:t>
      </w:r>
      <w:r w:rsidRPr="00EA316F">
        <w:rPr>
          <w:u w:val="single"/>
        </w:rPr>
        <w:tab/>
      </w:r>
    </w:p>
    <w:p w:rsidR="008B6D72" w:rsidRDefault="008B6D72" w:rsidP="008B6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10/27/2009</w:t>
      </w:r>
      <w:r>
        <w:tab/>
        <w:t>Senate</w:t>
      </w:r>
      <w:r>
        <w:tab/>
      </w:r>
      <w:r w:rsidRPr="009B6D09">
        <w:t xml:space="preserve">Introduced and adopted </w:t>
      </w:r>
      <w:hyperlink r:id="rId6" w:history="1">
        <w:r w:rsidRPr="003F1CDA">
          <w:rPr>
            <w:rStyle w:val="Hyperlink"/>
          </w:rPr>
          <w:t>SJ</w:t>
        </w:r>
      </w:hyperlink>
      <w:r>
        <w:noBreakHyphen/>
      </w:r>
      <w:r w:rsidRPr="009B6D09">
        <w:t>3</w:t>
      </w:r>
    </w:p>
    <w:p w:rsidR="008B6D72" w:rsidRDefault="008B6D72" w:rsidP="008B6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316F" w:rsidRPr="00EA316F" w:rsidRDefault="00EA316F" w:rsidP="00EA3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316F" w:rsidRDefault="00EA316F" w:rsidP="00EA316F">
      <w:r w:rsidRPr="00EA316F">
        <w:rPr>
          <w:b/>
        </w:rPr>
        <w:t>VERSIONS OF THIS BILL</w:t>
      </w:r>
    </w:p>
    <w:p w:rsidR="00EA316F" w:rsidRDefault="00EA316F" w:rsidP="00EA316F"/>
    <w:p w:rsidR="00EA316F" w:rsidRDefault="00AC76A9" w:rsidP="00EA316F">
      <w:hyperlink r:id="rId7" w:history="1">
        <w:r w:rsidR="00EA316F">
          <w:rPr>
            <w:rStyle w:val="Hyperlink"/>
          </w:rPr>
          <w:t>10/27/2009</w:t>
        </w:r>
      </w:hyperlink>
    </w:p>
    <w:p w:rsidR="00EA316F" w:rsidRDefault="00EA316F" w:rsidP="00EA316F"/>
    <w:p w:rsidR="00EA316F" w:rsidRDefault="00EA316F" w:rsidP="00EA316F">
      <w:pPr>
        <w:sectPr w:rsidR="00EA316F" w:rsidSect="00EA31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7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091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921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COLLEGE STREET BAPTIST CHURCH OF WALHALLA AND ITS CONGREGA</w:t>
      </w:r>
      <w:r w:rsidR="000A25C5">
        <w:rPr>
          <w:rFonts w:eastAsia="Times New Roman"/>
        </w:rPr>
        <w:t>TION ON THE OBSERVANCE AND CELE</w:t>
      </w:r>
      <w:r>
        <w:rPr>
          <w:rFonts w:eastAsia="Times New Roman"/>
        </w:rPr>
        <w:t xml:space="preserve">BRATION OF ITS CENTENNIAL ANNIVERSARY. </w:t>
      </w:r>
      <w:bookmarkStart w:id="4" w:name="titleend"/>
      <w:bookmarkEnd w:id="4"/>
    </w:p>
    <w:p w:rsidR="009210FE" w:rsidRDefault="00921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0FE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10FE">
        <w:rPr>
          <w:rFonts w:eastAsia="Times New Roman"/>
        </w:rPr>
        <w:t>the history of College Street Baptist Church began November 7, 1909 with twenty-five members organizing the Second Baptist Church of Walhalla; and</w:t>
      </w:r>
    </w:p>
    <w:p w:rsidR="009210FE" w:rsidRDefault="00921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congregation of</w:t>
      </w:r>
      <w:r w:rsidR="006D64E8">
        <w:rPr>
          <w:rFonts w:eastAsia="Times New Roman"/>
        </w:rPr>
        <w:t xml:space="preserve"> the</w:t>
      </w:r>
      <w:r>
        <w:rPr>
          <w:rFonts w:eastAsia="Times New Roman"/>
        </w:rPr>
        <w:t xml:space="preserve"> Second Baptist Church of Walhalla flourished under the leadership of </w:t>
      </w:r>
      <w:r w:rsidR="00045945">
        <w:rPr>
          <w:rFonts w:eastAsia="Times New Roman"/>
        </w:rPr>
        <w:t>its pastors and outgrew its origi</w:t>
      </w:r>
      <w:r>
        <w:rPr>
          <w:rFonts w:eastAsia="Times New Roman"/>
        </w:rPr>
        <w:t>n</w:t>
      </w:r>
      <w:r w:rsidR="00045945">
        <w:rPr>
          <w:rFonts w:eastAsia="Times New Roman"/>
        </w:rPr>
        <w:t>a</w:t>
      </w:r>
      <w:r>
        <w:rPr>
          <w:rFonts w:eastAsia="Times New Roman"/>
        </w:rPr>
        <w:t>l site; and</w:t>
      </w: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1965 the church dedicated a new building and renamed the church College Street Baptist Church; and</w:t>
      </w: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94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congregation </w:t>
      </w:r>
      <w:r w:rsidR="00045945">
        <w:rPr>
          <w:rFonts w:eastAsia="Times New Roman"/>
        </w:rPr>
        <w:t xml:space="preserve">of College Street Baptist Church refused to let tragedy stand in the way of God’s work and rebuilt the church after it was completely destroyed by fire on December 2, 1968; and </w:t>
      </w:r>
    </w:p>
    <w:p w:rsidR="00045945" w:rsidRDefault="000459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4E8" w:rsidRDefault="000459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College Street Baptist Church continues to b</w:t>
      </w:r>
      <w:r w:rsidR="006D64E8">
        <w:rPr>
          <w:rFonts w:eastAsia="Times New Roman"/>
        </w:rPr>
        <w:t>e a</w:t>
      </w:r>
      <w:r w:rsidR="00BD3D72">
        <w:rPr>
          <w:rFonts w:eastAsia="Times New Roman"/>
        </w:rPr>
        <w:t>n extraordinary</w:t>
      </w:r>
      <w:r w:rsidR="006D64E8">
        <w:rPr>
          <w:rFonts w:eastAsia="Times New Roman"/>
        </w:rPr>
        <w:t xml:space="preserve"> influence on the Upstate of South Carolina</w:t>
      </w:r>
      <w:r w:rsidR="00D76CBD">
        <w:rPr>
          <w:rFonts w:eastAsia="Times New Roman"/>
        </w:rPr>
        <w:t xml:space="preserve"> after one hundred years of leadership, service, and dedication to the </w:t>
      </w:r>
      <w:r w:rsidR="00BD3D72">
        <w:rPr>
          <w:rFonts w:eastAsia="Times New Roman"/>
        </w:rPr>
        <w:t xml:space="preserve">moral and spiritual growth of the </w:t>
      </w:r>
      <w:r w:rsidR="00D76CBD">
        <w:rPr>
          <w:rFonts w:eastAsia="Times New Roman"/>
        </w:rPr>
        <w:t>Upstate community</w:t>
      </w:r>
      <w:r w:rsidR="006D64E8">
        <w:rPr>
          <w:rFonts w:eastAsia="Times New Roman"/>
        </w:rPr>
        <w:t>; and</w:t>
      </w:r>
    </w:p>
    <w:p w:rsidR="006D64E8" w:rsidRDefault="006D64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A93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64E8">
        <w:rPr>
          <w:rFonts w:eastAsia="Times New Roman"/>
        </w:rPr>
        <w:t xml:space="preserve">the Senate of South Carolina finds it fitting to recognize the </w:t>
      </w:r>
      <w:r w:rsidR="0011638F">
        <w:rPr>
          <w:rFonts w:eastAsia="Times New Roman"/>
        </w:rPr>
        <w:t>centennial celebration of College Street Baptist Church of Walhalla on November 8, 2009</w:t>
      </w:r>
      <w:r w:rsidR="003C091B">
        <w:rPr>
          <w:rFonts w:eastAsia="Times New Roman"/>
        </w:rPr>
        <w:t>.  Now, therefore,</w:t>
      </w: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6D64E8">
        <w:rPr>
          <w:rFonts w:eastAsia="Times New Roman"/>
        </w:rPr>
        <w:t xml:space="preserve">the Senate of South Carolina congratulates College Street Baptist Church </w:t>
      </w:r>
      <w:r w:rsidR="000A25C5">
        <w:rPr>
          <w:rFonts w:eastAsia="Times New Roman"/>
        </w:rPr>
        <w:t xml:space="preserve">of Walhalla </w:t>
      </w:r>
      <w:r w:rsidR="006D64E8">
        <w:rPr>
          <w:rFonts w:eastAsia="Times New Roman"/>
        </w:rPr>
        <w:t>on the observance and celebration of its centennial anniversary</w:t>
      </w:r>
      <w:r w:rsidR="0011638F">
        <w:rPr>
          <w:rFonts w:eastAsia="Times New Roman"/>
        </w:rPr>
        <w:t xml:space="preserve"> on November 8, 2009</w:t>
      </w:r>
      <w:r>
        <w:rPr>
          <w:rFonts w:eastAsia="Times New Roman"/>
        </w:rPr>
        <w:t>.</w:t>
      </w: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D64E8">
        <w:rPr>
          <w:rFonts w:eastAsia="Times New Roman"/>
        </w:rPr>
        <w:t>College Street Baptist Church</w:t>
      </w:r>
      <w:r>
        <w:rPr>
          <w:rFonts w:eastAsia="Times New Roman"/>
        </w:rPr>
        <w:t>.</w:t>
      </w:r>
    </w:p>
    <w:p w:rsidR="00367F7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67F74" w:rsidRDefault="00367F74" w:rsidP="00EA316F">
      <w:pPr>
        <w:suppressAutoHyphens/>
        <w:jc w:val="both"/>
        <w:rPr>
          <w:rFonts w:eastAsia="Times New Roman"/>
        </w:rPr>
      </w:pPr>
    </w:p>
    <w:sectPr w:rsidR="00367F74" w:rsidSect="00EA316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CBD" w:rsidRDefault="00D76CBD" w:rsidP="00522CE0">
      <w:r>
        <w:separator/>
      </w:r>
    </w:p>
  </w:endnote>
  <w:endnote w:type="continuationSeparator" w:id="0">
    <w:p w:rsidR="00D76CBD" w:rsidRDefault="00D76C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58393E-710C-4EF7-88B3-96B0D570B0D4}"/>
    <w:embedBold r:id="rId2" w:fontKey="{EB2B14C2-67E0-486C-805B-B04D9FC287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B47724-1ECD-4AFA-B346-33F935D40D28}"/>
    <w:embedBold r:id="rId4" w:fontKey="{2E4F14D8-F74C-4127-B442-1701B9ED79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E24A0D-21C3-4953-9C40-002CE05226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16F" w:rsidRPr="00367F74" w:rsidRDefault="00EA316F" w:rsidP="00367F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r w:rsidR="00AC76A9">
      <w:fldChar w:fldCharType="begin"/>
    </w:r>
    <w:r w:rsidR="00AC76A9">
      <w:instrText xml:space="preserve"> PAGE  \* MERGEFORMAT </w:instrText>
    </w:r>
    <w:r w:rsidR="00AC76A9">
      <w:fldChar w:fldCharType="separate"/>
    </w:r>
    <w:r w:rsidR="00AC76A9">
      <w:rPr>
        <w:noProof/>
      </w:rPr>
      <w:t>1</w:t>
    </w:r>
    <w:r w:rsidR="00AC76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CBD" w:rsidRDefault="00D76CBD" w:rsidP="00522CE0">
      <w:r>
        <w:separator/>
      </w:r>
    </w:p>
  </w:footnote>
  <w:footnote w:type="continuationSeparator" w:id="0">
    <w:p w:rsidR="00D76CBD" w:rsidRDefault="00D76C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COLL.MRH.TCA"/>
    <w:docVar w:name="CoverAttorneyInitials" w:val="MRH"/>
    <w:docVar w:name="CoverAttorneyLastName" w:val="Hitchcock"/>
    <w:docVar w:name="CoverBillType" w:val="r"/>
    <w:docVar w:name="CoverSenator" w:val="TCA"/>
    <w:docVar w:name="dvBillNumber" w:val="894"/>
    <w:docVar w:name="dvBillNumberPrefix" w:val="S. "/>
    <w:docVar w:name="dvOriginalBody" w:val="Senate"/>
    <w:docVar w:name="fulldraftpath" w:val="L:\S-RES\TCA\009COLL.MRH.TCA.DOCX"/>
    <w:docVar w:name="NameofBody" w:val="S"/>
    <w:docVar w:name="vgroup2" w:val="S-RES"/>
  </w:docVars>
  <w:rsids>
    <w:rsidRoot w:val="004D0B95"/>
    <w:rsid w:val="00027F62"/>
    <w:rsid w:val="00042AC1"/>
    <w:rsid w:val="00045945"/>
    <w:rsid w:val="00046516"/>
    <w:rsid w:val="0007601D"/>
    <w:rsid w:val="000A25C5"/>
    <w:rsid w:val="000B0720"/>
    <w:rsid w:val="000B5EAF"/>
    <w:rsid w:val="0011638F"/>
    <w:rsid w:val="00153D30"/>
    <w:rsid w:val="00170561"/>
    <w:rsid w:val="00186AC9"/>
    <w:rsid w:val="00197DF1"/>
    <w:rsid w:val="001B3DD9"/>
    <w:rsid w:val="001D3BAC"/>
    <w:rsid w:val="00245C4E"/>
    <w:rsid w:val="002B460F"/>
    <w:rsid w:val="002C36FA"/>
    <w:rsid w:val="002C54B5"/>
    <w:rsid w:val="002C5896"/>
    <w:rsid w:val="002D3BED"/>
    <w:rsid w:val="00307C2B"/>
    <w:rsid w:val="00307F54"/>
    <w:rsid w:val="003176E7"/>
    <w:rsid w:val="00367F74"/>
    <w:rsid w:val="00383247"/>
    <w:rsid w:val="003C091B"/>
    <w:rsid w:val="003D6E2B"/>
    <w:rsid w:val="003E7597"/>
    <w:rsid w:val="003F1CDA"/>
    <w:rsid w:val="00450668"/>
    <w:rsid w:val="004952FA"/>
    <w:rsid w:val="004B6A22"/>
    <w:rsid w:val="004C70B1"/>
    <w:rsid w:val="004D0B95"/>
    <w:rsid w:val="004D7F37"/>
    <w:rsid w:val="00522CE0"/>
    <w:rsid w:val="00565148"/>
    <w:rsid w:val="00591BA7"/>
    <w:rsid w:val="00593361"/>
    <w:rsid w:val="005A5017"/>
    <w:rsid w:val="005A648C"/>
    <w:rsid w:val="005F1745"/>
    <w:rsid w:val="006A6F00"/>
    <w:rsid w:val="006C74EA"/>
    <w:rsid w:val="006D64E8"/>
    <w:rsid w:val="00711DB1"/>
    <w:rsid w:val="00720D40"/>
    <w:rsid w:val="007318D4"/>
    <w:rsid w:val="00765784"/>
    <w:rsid w:val="007852B0"/>
    <w:rsid w:val="007A4390"/>
    <w:rsid w:val="007E5CB7"/>
    <w:rsid w:val="008314D2"/>
    <w:rsid w:val="008B2F42"/>
    <w:rsid w:val="008B6D72"/>
    <w:rsid w:val="008E185F"/>
    <w:rsid w:val="008F023B"/>
    <w:rsid w:val="00904E16"/>
    <w:rsid w:val="009162B3"/>
    <w:rsid w:val="009210FE"/>
    <w:rsid w:val="00927C62"/>
    <w:rsid w:val="0093076D"/>
    <w:rsid w:val="0097591A"/>
    <w:rsid w:val="00983951"/>
    <w:rsid w:val="00984124"/>
    <w:rsid w:val="00984640"/>
    <w:rsid w:val="009877E3"/>
    <w:rsid w:val="00995C37"/>
    <w:rsid w:val="009A028D"/>
    <w:rsid w:val="009C118A"/>
    <w:rsid w:val="009C7E16"/>
    <w:rsid w:val="00A02011"/>
    <w:rsid w:val="00A4011E"/>
    <w:rsid w:val="00A86015"/>
    <w:rsid w:val="00A932CD"/>
    <w:rsid w:val="00AC76A9"/>
    <w:rsid w:val="00AE59C8"/>
    <w:rsid w:val="00B10098"/>
    <w:rsid w:val="00B47AC3"/>
    <w:rsid w:val="00B503F6"/>
    <w:rsid w:val="00B5790D"/>
    <w:rsid w:val="00B945C5"/>
    <w:rsid w:val="00BA20EA"/>
    <w:rsid w:val="00BB5AFC"/>
    <w:rsid w:val="00BC0A56"/>
    <w:rsid w:val="00BD3D72"/>
    <w:rsid w:val="00C45366"/>
    <w:rsid w:val="00C658B8"/>
    <w:rsid w:val="00C74052"/>
    <w:rsid w:val="00CB187A"/>
    <w:rsid w:val="00CC0EC7"/>
    <w:rsid w:val="00CE0B23"/>
    <w:rsid w:val="00D1088B"/>
    <w:rsid w:val="00D156D2"/>
    <w:rsid w:val="00D76CBD"/>
    <w:rsid w:val="00D86943"/>
    <w:rsid w:val="00DA47B9"/>
    <w:rsid w:val="00E76AD9"/>
    <w:rsid w:val="00E91E2F"/>
    <w:rsid w:val="00EA316F"/>
    <w:rsid w:val="00EA3546"/>
    <w:rsid w:val="00EB47AE"/>
    <w:rsid w:val="00EC34E1"/>
    <w:rsid w:val="00F0234A"/>
    <w:rsid w:val="00F1486B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C1D3D7B5-CE9D-4DAF-95DC-60FC1956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A3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894_2009102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10-27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302</Words>
  <Characters>1698</Characters>
  <Application>Microsoft Office Word</Application>
  <DocSecurity>0</DocSecurity>
  <Lines>77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894: College Street Baptist Church of Walhalla - South Carolina Legislature Online</dc:title>
  <dc:subject/>
  <dc:creator>EmilyMoore</dc:creator>
  <cp:keywords/>
  <dc:description/>
  <cp:lastModifiedBy>N Cumfer</cp:lastModifiedBy>
  <cp:revision>8</cp:revision>
  <cp:lastPrinted>2009-10-27T14:03:00Z</cp:lastPrinted>
  <dcterms:created xsi:type="dcterms:W3CDTF">2009-10-27T16:45:00Z</dcterms:created>
  <dcterms:modified xsi:type="dcterms:W3CDTF">2014-11-24T15:07:00Z</dcterms:modified>
</cp:coreProperties>
</file>