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01" w:rsidRDefault="00500301" w:rsidP="00500301">
      <w:pPr>
        <w:widowControl w:val="0"/>
        <w:jc w:val="center"/>
      </w:pPr>
      <w:bookmarkStart w:id="0" w:name="_GoBack"/>
      <w:bookmarkEnd w:id="0"/>
      <w:r w:rsidRPr="00500301">
        <w:rPr>
          <w:b/>
        </w:rPr>
        <w:t>South Carolina General Assembly</w:t>
      </w:r>
    </w:p>
    <w:p w:rsidR="00500301" w:rsidRDefault="00500301" w:rsidP="00500301">
      <w:pPr>
        <w:widowControl w:val="0"/>
        <w:jc w:val="center"/>
      </w:pPr>
      <w:r>
        <w:t>119th Session, 2011-2012</w:t>
      </w: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jc w:val="left"/>
        <w:rPr>
          <w:b/>
        </w:rPr>
      </w:pPr>
      <w:r w:rsidRPr="00500301">
        <w:rPr>
          <w:b/>
        </w:rPr>
        <w:t>S.</w:t>
      </w:r>
      <w:r>
        <w:rPr>
          <w:b/>
        </w:rPr>
        <w:t xml:space="preserve"> </w:t>
      </w:r>
      <w:r w:rsidRPr="00500301">
        <w:rPr>
          <w:b/>
        </w:rPr>
        <w:t>1109</w:t>
      </w:r>
    </w:p>
    <w:p w:rsidR="00500301" w:rsidRDefault="00500301" w:rsidP="00500301">
      <w:pPr>
        <w:widowControl w:val="0"/>
        <w:jc w:val="left"/>
        <w:rPr>
          <w:b/>
        </w:rPr>
      </w:pPr>
    </w:p>
    <w:p w:rsidR="00500301" w:rsidRDefault="00500301" w:rsidP="00500301">
      <w:pPr>
        <w:widowControl w:val="0"/>
        <w:jc w:val="left"/>
      </w:pPr>
      <w:r w:rsidRPr="00500301">
        <w:rPr>
          <w:b/>
        </w:rPr>
        <w:t>STATUS INFORMATION</w:t>
      </w: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jc w:val="left"/>
      </w:pPr>
      <w:r>
        <w:t>General Bill</w:t>
      </w:r>
    </w:p>
    <w:p w:rsidR="00500301" w:rsidRDefault="00500301" w:rsidP="00500301">
      <w:pPr>
        <w:widowControl w:val="0"/>
        <w:jc w:val="left"/>
      </w:pPr>
      <w:r>
        <w:t>Sponsors: Senator Leventis</w:t>
      </w:r>
    </w:p>
    <w:p w:rsidR="00500301" w:rsidRDefault="00500301" w:rsidP="00500301">
      <w:pPr>
        <w:widowControl w:val="0"/>
        <w:jc w:val="left"/>
      </w:pPr>
      <w:r>
        <w:t>Document Path: l:\council\bills\dka\3858sd12.docx</w:t>
      </w: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jc w:val="left"/>
      </w:pPr>
      <w:r>
        <w:t>Introduced in the Senate on January 17, 2012</w:t>
      </w:r>
    </w:p>
    <w:p w:rsidR="00500301" w:rsidRDefault="00500301" w:rsidP="00500301">
      <w:pPr>
        <w:widowControl w:val="0"/>
        <w:jc w:val="left"/>
      </w:pPr>
      <w:r>
        <w:t xml:space="preserve">Currently residing in the Senate Committee on </w:t>
      </w:r>
      <w:r w:rsidRPr="00500301">
        <w:rPr>
          <w:b/>
        </w:rPr>
        <w:t>Transportation</w:t>
      </w: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jc w:val="left"/>
      </w:pPr>
      <w:r>
        <w:t xml:space="preserve">Summary: </w:t>
      </w:r>
      <w:r w:rsidR="00753D7D">
        <w:t>Fixed base operators at airports</w:t>
      </w: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jc w:val="left"/>
      </w:pPr>
    </w:p>
    <w:p w:rsidR="00500301" w:rsidRDefault="00500301" w:rsidP="005003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301">
        <w:rPr>
          <w:b/>
        </w:rPr>
        <w:t>HISTORY OF LEGISLATIVE ACTIONS</w:t>
      </w:r>
    </w:p>
    <w:p w:rsidR="00500301" w:rsidRDefault="00500301" w:rsidP="005003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301" w:rsidRPr="00500301" w:rsidRDefault="00500301" w:rsidP="005003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301">
        <w:rPr>
          <w:u w:val="single"/>
        </w:rPr>
        <w:tab/>
        <w:t>Date</w:t>
      </w:r>
      <w:r w:rsidRPr="00500301">
        <w:rPr>
          <w:u w:val="single"/>
        </w:rPr>
        <w:tab/>
        <w:t>Body</w:t>
      </w:r>
      <w:r w:rsidRPr="00500301">
        <w:rPr>
          <w:u w:val="single"/>
        </w:rPr>
        <w:tab/>
        <w:t>Action Description with journal page number</w:t>
      </w:r>
      <w:r w:rsidRPr="00500301">
        <w:rPr>
          <w:u w:val="single"/>
        </w:rPr>
        <w:tab/>
      </w:r>
    </w:p>
    <w:p w:rsidR="00BE392A" w:rsidRDefault="00BE392A" w:rsidP="00BE3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2A212B">
        <w:t>Introduced and read first time (</w:t>
      </w:r>
      <w:hyperlink r:id="rId7" w:history="1">
        <w:r w:rsidRPr="002A212B">
          <w:rPr>
            <w:rStyle w:val="Hyperlink"/>
          </w:rPr>
          <w:t>Senate Journal</w:t>
        </w:r>
        <w:r w:rsidRPr="002A212B">
          <w:rPr>
            <w:rStyle w:val="Hyperlink"/>
          </w:rPr>
          <w:noBreakHyphen/>
          <w:t>page 11</w:t>
        </w:r>
      </w:hyperlink>
      <w:r w:rsidRPr="002A212B">
        <w:t>)</w:t>
      </w:r>
    </w:p>
    <w:p w:rsidR="00BE392A" w:rsidRDefault="00BE392A" w:rsidP="00BE3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2A212B">
        <w:t>Referred to Committee</w:t>
      </w:r>
      <w:r>
        <w:t xml:space="preserve"> on </w:t>
      </w:r>
      <w:r w:rsidRPr="002A212B">
        <w:rPr>
          <w:b/>
        </w:rPr>
        <w:t>Transportation</w:t>
      </w:r>
      <w:r>
        <w:t xml:space="preserve"> </w:t>
      </w:r>
      <w:r w:rsidRPr="002A212B">
        <w:t>(</w:t>
      </w:r>
      <w:hyperlink r:id="rId8" w:history="1">
        <w:r w:rsidRPr="002A212B">
          <w:rPr>
            <w:rStyle w:val="Hyperlink"/>
          </w:rPr>
          <w:t>Senate Journal</w:t>
        </w:r>
        <w:r w:rsidRPr="002A212B">
          <w:rPr>
            <w:rStyle w:val="Hyperlink"/>
          </w:rPr>
          <w:noBreakHyphen/>
          <w:t>page 11</w:t>
        </w:r>
      </w:hyperlink>
      <w:r w:rsidRPr="002A212B">
        <w:t>)</w:t>
      </w:r>
    </w:p>
    <w:p w:rsidR="00BE392A" w:rsidRDefault="00BE392A" w:rsidP="00BE3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301" w:rsidRPr="00500301" w:rsidRDefault="00500301" w:rsidP="00500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301" w:rsidRDefault="00500301" w:rsidP="00500301">
      <w:pPr>
        <w:widowControl w:val="0"/>
        <w:jc w:val="left"/>
      </w:pPr>
      <w:r w:rsidRPr="00500301">
        <w:rPr>
          <w:b/>
        </w:rPr>
        <w:t>VERSIONS OF THIS BILL</w:t>
      </w:r>
    </w:p>
    <w:p w:rsidR="00500301" w:rsidRDefault="00500301" w:rsidP="00500301">
      <w:pPr>
        <w:widowControl w:val="0"/>
        <w:jc w:val="left"/>
      </w:pPr>
    </w:p>
    <w:p w:rsidR="00500301" w:rsidRDefault="00190EB2" w:rsidP="00500301">
      <w:pPr>
        <w:widowControl w:val="0"/>
        <w:jc w:val="left"/>
      </w:pPr>
      <w:hyperlink r:id="rId9" w:history="1">
        <w:r w:rsidR="00500301">
          <w:rPr>
            <w:rStyle w:val="Hyperlink"/>
          </w:rPr>
          <w:t>1/17/2012</w:t>
        </w:r>
      </w:hyperlink>
    </w:p>
    <w:p w:rsidR="00500301" w:rsidRDefault="00500301" w:rsidP="00500301"/>
    <w:p w:rsidR="00500301" w:rsidRDefault="00500301" w:rsidP="00500301">
      <w:pPr>
        <w:sectPr w:rsidR="00500301" w:rsidSect="005003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4636" w:rsidRDefault="00F34636" w:rsidP="00F34636">
      <w:pPr>
        <w:pStyle w:val="BillDots0"/>
      </w:pPr>
    </w:p>
    <w:p w:rsidR="00F34636" w:rsidRDefault="00F34636" w:rsidP="00F34636">
      <w:pPr>
        <w:pStyle w:val="Numbersforbills"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636" w:rsidRDefault="00F34636" w:rsidP="00F3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00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55</w:t>
      </w:r>
      <w:r w:rsidR="00B94E10">
        <w:noBreakHyphen/>
      </w:r>
      <w:r>
        <w:t>1</w:t>
      </w:r>
      <w:r w:rsidR="00B94E10">
        <w:noBreakHyphen/>
      </w:r>
      <w:r>
        <w:t>110 SO AS TO PROVIDE</w:t>
      </w:r>
      <w:r w:rsidR="003C2531">
        <w:t xml:space="preserve"> THAT FIXED</w:t>
      </w:r>
      <w:r w:rsidR="003C2531">
        <w:noBreakHyphen/>
        <w:t>BASED OPERATORS, AS DEFINED BY THE AERONAUTICS COMMISSION OF THE STATE BUDGET AND CONTROL BOARD, AT AN AIRPORT LOCATED IN SOUTH CAROLINA MAY NOT CHARGE A FEE, INCLUDING A RAMP FEE, TO AIRCRAFT THAT DO NOT USE THEIR SERVICES AND ARE PARKED AT THE AIRPORT LESS THAN A FULL DAY IF ANY LOCAL, STATE, OR FEDERAL FUNDS HAVE BEEN USED TO FUND OR IMPROVE THE AIRPORT.</w:t>
      </w:r>
      <w:r>
        <w:t xml:space="preserve"> 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1D11">
        <w:t>Chapter 1, Title 55 of the 1976 Code is amended by adding:</w:t>
      </w:r>
    </w:p>
    <w:p w:rsidR="005D1D11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D11" w:rsidRDefault="005D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55</w:t>
      </w:r>
      <w:r w:rsidR="00B94E10">
        <w:noBreakHyphen/>
      </w:r>
      <w:r>
        <w:t>1</w:t>
      </w:r>
      <w:r w:rsidR="00B94E10">
        <w:noBreakHyphen/>
      </w:r>
      <w:r>
        <w:t>110.</w:t>
      </w:r>
      <w:r>
        <w:tab/>
        <w:t>Fixed</w:t>
      </w:r>
      <w:r w:rsidR="00B94E10">
        <w:noBreakHyphen/>
      </w:r>
      <w:r>
        <w:t>based operators, as defined by the Aeronautics</w:t>
      </w:r>
      <w:r w:rsidR="00B94E10">
        <w:t xml:space="preserve"> Commission of the State Budget and Control Board, at an airport located in South Carolina may not charge a fee, including a ramp fee, to aircraft that do not use their services and are parked at the airport less than a full day if any local, state, or federal funds have been used to fund or improve the airport.”</w:t>
      </w:r>
    </w:p>
    <w:p w:rsidR="00C9002A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0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4E10">
        <w:t>2</w:t>
      </w:r>
      <w:r>
        <w:t>.</w:t>
      </w:r>
      <w:r>
        <w:tab/>
        <w:t>This act takes effect upon approval by the Governor.</w:t>
      </w:r>
    </w:p>
    <w:p w:rsidR="00950EE8" w:rsidRDefault="00B94E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EE8" w:rsidRDefault="00950EE8" w:rsidP="00500301">
      <w:pPr>
        <w:suppressAutoHyphens/>
      </w:pPr>
    </w:p>
    <w:sectPr w:rsidR="00950EE8" w:rsidSect="005003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D11" w:rsidRDefault="005D1D11" w:rsidP="009F0C77">
      <w:r>
        <w:separator/>
      </w:r>
    </w:p>
  </w:endnote>
  <w:endnote w:type="continuationSeparator" w:id="0">
    <w:p w:rsidR="005D1D11" w:rsidRDefault="005D1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4F1963-C7F8-492D-BCAF-47100CC71A96}"/>
    <w:embedBold r:id="rId2" w:fontKey="{5B55462A-16C8-4055-B804-E6E918F516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0808B7-12E6-4978-A9E0-8E351417AC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6615B9-CEA8-4172-AB53-92B75ADB84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301" w:rsidRPr="00950EE8" w:rsidRDefault="00500301" w:rsidP="00950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r w:rsidR="00190EB2">
      <w:fldChar w:fldCharType="begin"/>
    </w:r>
    <w:r w:rsidR="00190EB2">
      <w:instrText xml:space="preserve"> PAGE  \* MERGEFORMAT </w:instrText>
    </w:r>
    <w:r w:rsidR="00190EB2">
      <w:fldChar w:fldCharType="separate"/>
    </w:r>
    <w:r w:rsidR="00190EB2">
      <w:rPr>
        <w:noProof/>
      </w:rPr>
      <w:t>1</w:t>
    </w:r>
    <w:r w:rsidR="00190E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D11" w:rsidRDefault="005D1D11" w:rsidP="009F0C77">
      <w:r>
        <w:separator/>
      </w:r>
    </w:p>
  </w:footnote>
  <w:footnote w:type="continuationSeparator" w:id="0">
    <w:p w:rsidR="005D1D11" w:rsidRDefault="005D1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858SD12"/>
    <w:docVar w:name="CoverBillType" w:val="b"/>
    <w:docVar w:name="docpath" w:val="L:\Council\bills\DKA\3858SD12.DOCX"/>
    <w:docVar w:name="dvBillNumber" w:val="110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D1E08"/>
    <w:rsid w:val="00026C9A"/>
    <w:rsid w:val="00091B6E"/>
    <w:rsid w:val="000965A1"/>
    <w:rsid w:val="000E1785"/>
    <w:rsid w:val="001023A4"/>
    <w:rsid w:val="0010776B"/>
    <w:rsid w:val="0012610F"/>
    <w:rsid w:val="00133E66"/>
    <w:rsid w:val="00134ACF"/>
    <w:rsid w:val="00144E15"/>
    <w:rsid w:val="00190EB2"/>
    <w:rsid w:val="001A4A62"/>
    <w:rsid w:val="001A681E"/>
    <w:rsid w:val="001D08F2"/>
    <w:rsid w:val="001F252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AB6"/>
    <w:rsid w:val="00325348"/>
    <w:rsid w:val="00393688"/>
    <w:rsid w:val="003B6B63"/>
    <w:rsid w:val="003C2531"/>
    <w:rsid w:val="003C7C99"/>
    <w:rsid w:val="003D411E"/>
    <w:rsid w:val="003E3C1E"/>
    <w:rsid w:val="003E6148"/>
    <w:rsid w:val="00400EAA"/>
    <w:rsid w:val="0041760A"/>
    <w:rsid w:val="00425F4B"/>
    <w:rsid w:val="004809EE"/>
    <w:rsid w:val="00500301"/>
    <w:rsid w:val="00511EE9"/>
    <w:rsid w:val="00521E00"/>
    <w:rsid w:val="00577C6C"/>
    <w:rsid w:val="0058501B"/>
    <w:rsid w:val="005930B1"/>
    <w:rsid w:val="005D1D11"/>
    <w:rsid w:val="00620A7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3D7D"/>
    <w:rsid w:val="00756946"/>
    <w:rsid w:val="00757F80"/>
    <w:rsid w:val="00767F95"/>
    <w:rsid w:val="00771EEC"/>
    <w:rsid w:val="00786819"/>
    <w:rsid w:val="007A325A"/>
    <w:rsid w:val="007B1F1F"/>
    <w:rsid w:val="007B4156"/>
    <w:rsid w:val="007F1523"/>
    <w:rsid w:val="007F509E"/>
    <w:rsid w:val="007F5799"/>
    <w:rsid w:val="007F6947"/>
    <w:rsid w:val="00800DA4"/>
    <w:rsid w:val="00872729"/>
    <w:rsid w:val="008A35B4"/>
    <w:rsid w:val="008C32F6"/>
    <w:rsid w:val="008F4429"/>
    <w:rsid w:val="009352BB"/>
    <w:rsid w:val="00950EE8"/>
    <w:rsid w:val="00990668"/>
    <w:rsid w:val="009D1E08"/>
    <w:rsid w:val="009E67A3"/>
    <w:rsid w:val="009F0C77"/>
    <w:rsid w:val="009F4DD1"/>
    <w:rsid w:val="00A64E80"/>
    <w:rsid w:val="00A741D9"/>
    <w:rsid w:val="00A843C5"/>
    <w:rsid w:val="00A95E01"/>
    <w:rsid w:val="00A9741D"/>
    <w:rsid w:val="00AD4B17"/>
    <w:rsid w:val="00AF2362"/>
    <w:rsid w:val="00B26FA6"/>
    <w:rsid w:val="00B741CB"/>
    <w:rsid w:val="00B934F3"/>
    <w:rsid w:val="00B94E10"/>
    <w:rsid w:val="00BB6347"/>
    <w:rsid w:val="00BD2134"/>
    <w:rsid w:val="00BE392A"/>
    <w:rsid w:val="00C038D8"/>
    <w:rsid w:val="00C045DD"/>
    <w:rsid w:val="00C3136F"/>
    <w:rsid w:val="00C3483A"/>
    <w:rsid w:val="00C74E9D"/>
    <w:rsid w:val="00C76E4E"/>
    <w:rsid w:val="00C82FD3"/>
    <w:rsid w:val="00C86B89"/>
    <w:rsid w:val="00C9002A"/>
    <w:rsid w:val="00CC6B7B"/>
    <w:rsid w:val="00CD3619"/>
    <w:rsid w:val="00CF4447"/>
    <w:rsid w:val="00D25BC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64DF"/>
    <w:rsid w:val="00EF3EEE"/>
    <w:rsid w:val="00F149A7"/>
    <w:rsid w:val="00F3463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894F28-A2F8-4B63-AAEB-3AEA7DAA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B415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B415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03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09_2012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47F0-F738-47D5-92E9-DDD84A8C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273</Words>
  <Characters>1396</Characters>
  <Application>Microsoft Office Word</Application>
  <DocSecurity>4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1109: Fixed base operators at airports - South Carolina Legislature Online</dc:title>
  <dc:subject/>
  <dc:creator>sharonpair</dc:creator>
  <cp:keywords/>
  <dc:description/>
  <cp:lastModifiedBy>N Cumfer</cp:lastModifiedBy>
  <cp:revision>2</cp:revision>
  <cp:lastPrinted>2011-11-15T16:21:00Z</cp:lastPrinted>
  <dcterms:created xsi:type="dcterms:W3CDTF">2014-11-21T21:08:00Z</dcterms:created>
  <dcterms:modified xsi:type="dcterms:W3CDTF">2014-11-21T21:08:00Z</dcterms:modified>
</cp:coreProperties>
</file>