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B86" w:rsidRDefault="00570B86" w:rsidP="00570B86">
      <w:pPr>
        <w:widowControl w:val="0"/>
        <w:jc w:val="center"/>
      </w:pPr>
      <w:bookmarkStart w:id="0" w:name="_GoBack"/>
      <w:bookmarkEnd w:id="0"/>
      <w:r w:rsidRPr="00570B86">
        <w:rPr>
          <w:b/>
        </w:rPr>
        <w:t>South Carolina General Assembly</w:t>
      </w:r>
    </w:p>
    <w:p w:rsidR="00570B86" w:rsidRDefault="00570B86" w:rsidP="00570B86">
      <w:pPr>
        <w:widowControl w:val="0"/>
        <w:jc w:val="center"/>
      </w:pPr>
      <w:r>
        <w:t>119th Session, 2011-2012</w:t>
      </w:r>
    </w:p>
    <w:p w:rsidR="00570B86" w:rsidRDefault="00570B86" w:rsidP="00570B86">
      <w:pPr>
        <w:widowControl w:val="0"/>
        <w:jc w:val="left"/>
      </w:pPr>
    </w:p>
    <w:p w:rsidR="00570B86" w:rsidRDefault="00570B86" w:rsidP="00570B86">
      <w:pPr>
        <w:widowControl w:val="0"/>
        <w:jc w:val="left"/>
        <w:rPr>
          <w:b/>
        </w:rPr>
      </w:pPr>
      <w:r w:rsidRPr="00570B86">
        <w:rPr>
          <w:b/>
        </w:rPr>
        <w:t>S.</w:t>
      </w:r>
      <w:r>
        <w:rPr>
          <w:b/>
        </w:rPr>
        <w:t xml:space="preserve"> </w:t>
      </w:r>
      <w:r w:rsidRPr="00570B86">
        <w:rPr>
          <w:b/>
        </w:rPr>
        <w:t>1177</w:t>
      </w:r>
    </w:p>
    <w:p w:rsidR="00570B86" w:rsidRDefault="00570B86" w:rsidP="00570B86">
      <w:pPr>
        <w:widowControl w:val="0"/>
        <w:jc w:val="left"/>
        <w:rPr>
          <w:b/>
        </w:rPr>
      </w:pPr>
    </w:p>
    <w:p w:rsidR="00570B86" w:rsidRDefault="00570B86" w:rsidP="00570B86">
      <w:pPr>
        <w:widowControl w:val="0"/>
        <w:jc w:val="left"/>
      </w:pPr>
      <w:r w:rsidRPr="00570B86">
        <w:rPr>
          <w:b/>
        </w:rPr>
        <w:t>STATUS INFORMATION</w:t>
      </w:r>
    </w:p>
    <w:p w:rsidR="00570B86" w:rsidRDefault="00570B86" w:rsidP="00570B86">
      <w:pPr>
        <w:widowControl w:val="0"/>
        <w:jc w:val="left"/>
      </w:pPr>
    </w:p>
    <w:p w:rsidR="00570B86" w:rsidRDefault="00570B86" w:rsidP="00570B86">
      <w:pPr>
        <w:widowControl w:val="0"/>
        <w:jc w:val="left"/>
      </w:pPr>
      <w:r>
        <w:t>Concurrent Resolution</w:t>
      </w:r>
    </w:p>
    <w:p w:rsidR="00570B86" w:rsidRDefault="00570B86" w:rsidP="00570B86">
      <w:pPr>
        <w:widowControl w:val="0"/>
        <w:jc w:val="left"/>
      </w:pPr>
      <w:r>
        <w:t>Sponsors: Senators Hayes, Peeler, Gregory and Coleman</w:t>
      </w:r>
    </w:p>
    <w:p w:rsidR="00570B86" w:rsidRDefault="00570B86" w:rsidP="00570B86">
      <w:pPr>
        <w:widowControl w:val="0"/>
        <w:jc w:val="left"/>
      </w:pPr>
      <w:r>
        <w:t>Document Path: l:\council\bills\gm\24912htc12.docx</w:t>
      </w:r>
    </w:p>
    <w:p w:rsidR="00DB0A44" w:rsidRDefault="00DB0A44" w:rsidP="00570B86">
      <w:pPr>
        <w:widowControl w:val="0"/>
        <w:jc w:val="left"/>
      </w:pPr>
      <w:r>
        <w:t>Companion/Similar bill(s): 4748</w:t>
      </w:r>
    </w:p>
    <w:p w:rsidR="00570B86" w:rsidRDefault="00570B86" w:rsidP="00570B86">
      <w:pPr>
        <w:widowControl w:val="0"/>
        <w:jc w:val="left"/>
      </w:pPr>
    </w:p>
    <w:p w:rsidR="001331F2" w:rsidRDefault="001331F2" w:rsidP="00570B86">
      <w:pPr>
        <w:widowControl w:val="0"/>
        <w:jc w:val="left"/>
      </w:pPr>
      <w:r>
        <w:t>Introduced in the Senate on February 7, 2012</w:t>
      </w:r>
    </w:p>
    <w:p w:rsidR="001331F2" w:rsidRDefault="001331F2" w:rsidP="00570B86">
      <w:pPr>
        <w:widowControl w:val="0"/>
        <w:jc w:val="left"/>
      </w:pPr>
      <w:r>
        <w:t>Introduced in the House on February 7, 2012</w:t>
      </w:r>
    </w:p>
    <w:p w:rsidR="001331F2" w:rsidRDefault="001331F2" w:rsidP="00570B86">
      <w:pPr>
        <w:widowControl w:val="0"/>
        <w:jc w:val="left"/>
      </w:pPr>
      <w:r>
        <w:t>Adopted by the General Assembly on February 7, 2012</w:t>
      </w:r>
    </w:p>
    <w:p w:rsidR="001331F2" w:rsidRDefault="001331F2" w:rsidP="00570B86">
      <w:pPr>
        <w:widowControl w:val="0"/>
        <w:jc w:val="left"/>
      </w:pPr>
    </w:p>
    <w:p w:rsidR="00570B86" w:rsidRDefault="00570B86" w:rsidP="00570B86">
      <w:pPr>
        <w:widowControl w:val="0"/>
        <w:jc w:val="left"/>
      </w:pPr>
      <w:r>
        <w:t xml:space="preserve">Summary: </w:t>
      </w:r>
      <w:r w:rsidR="00D9493C">
        <w:t>York County Day</w:t>
      </w:r>
    </w:p>
    <w:p w:rsidR="00570B86" w:rsidRDefault="00570B86" w:rsidP="00570B86">
      <w:pPr>
        <w:widowControl w:val="0"/>
        <w:jc w:val="left"/>
      </w:pPr>
    </w:p>
    <w:p w:rsidR="00570B86" w:rsidRDefault="00570B86" w:rsidP="00570B86">
      <w:pPr>
        <w:widowControl w:val="0"/>
        <w:jc w:val="left"/>
      </w:pPr>
    </w:p>
    <w:p w:rsidR="00570B86" w:rsidRDefault="00570B86" w:rsidP="00570B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0B86">
        <w:rPr>
          <w:b/>
        </w:rPr>
        <w:t>HISTORY OF LEGISLATIVE ACTIONS</w:t>
      </w:r>
    </w:p>
    <w:p w:rsidR="00570B86" w:rsidRDefault="00570B86" w:rsidP="00570B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0B86" w:rsidRPr="00570B86" w:rsidRDefault="00570B86" w:rsidP="00570B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0B86">
        <w:rPr>
          <w:u w:val="single"/>
        </w:rPr>
        <w:tab/>
        <w:t>Date</w:t>
      </w:r>
      <w:r w:rsidRPr="00570B86">
        <w:rPr>
          <w:u w:val="single"/>
        </w:rPr>
        <w:tab/>
        <w:t>Body</w:t>
      </w:r>
      <w:r w:rsidRPr="00570B86">
        <w:rPr>
          <w:u w:val="single"/>
        </w:rPr>
        <w:tab/>
        <w:t>Action Description with journal page number</w:t>
      </w:r>
      <w:r w:rsidRPr="00570B86">
        <w:rPr>
          <w:u w:val="single"/>
        </w:rPr>
        <w:tab/>
      </w:r>
    </w:p>
    <w:p w:rsidR="00CB3E14" w:rsidRDefault="00CB3E14" w:rsidP="00CB3E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2/7/2012</w:t>
      </w:r>
      <w:r>
        <w:tab/>
        <w:t>Senate</w:t>
      </w:r>
      <w:r>
        <w:tab/>
      </w:r>
      <w:r w:rsidRPr="00EC177D">
        <w:t>Introduced, adopted, sent to House (</w:t>
      </w:r>
      <w:hyperlink r:id="rId7" w:history="1">
        <w:r w:rsidRPr="00EC177D">
          <w:rPr>
            <w:rStyle w:val="Hyperlink"/>
          </w:rPr>
          <w:t>Senate Journal</w:t>
        </w:r>
        <w:r w:rsidRPr="00EC177D">
          <w:rPr>
            <w:rStyle w:val="Hyperlink"/>
          </w:rPr>
          <w:noBreakHyphen/>
          <w:t>page 14</w:t>
        </w:r>
      </w:hyperlink>
      <w:r w:rsidRPr="00EC177D">
        <w:t>)</w:t>
      </w:r>
    </w:p>
    <w:p w:rsidR="00CB3E14" w:rsidRDefault="00CB3E14" w:rsidP="00CB3E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2/7/2012</w:t>
      </w:r>
      <w:r>
        <w:tab/>
        <w:t>House</w:t>
      </w:r>
      <w:r>
        <w:tab/>
      </w:r>
      <w:r w:rsidRPr="00EC177D">
        <w:t>Introduced, adopted, returned with concurrence (</w:t>
      </w:r>
      <w:hyperlink r:id="rId8" w:history="1">
        <w:r w:rsidRPr="00EC177D">
          <w:rPr>
            <w:rStyle w:val="Hyperlink"/>
          </w:rPr>
          <w:t>House Journal</w:t>
        </w:r>
        <w:r w:rsidRPr="00EC177D">
          <w:rPr>
            <w:rStyle w:val="Hyperlink"/>
          </w:rPr>
          <w:noBreakHyphen/>
          <w:t>page 13</w:t>
        </w:r>
      </w:hyperlink>
      <w:r w:rsidRPr="00EC177D">
        <w:t>)</w:t>
      </w:r>
    </w:p>
    <w:p w:rsidR="00CB3E14" w:rsidRDefault="00CB3E14" w:rsidP="00CB3E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0B86" w:rsidRPr="00570B86" w:rsidRDefault="00570B86" w:rsidP="00570B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0B86" w:rsidRDefault="00570B86" w:rsidP="00570B86">
      <w:r w:rsidRPr="00570B86">
        <w:rPr>
          <w:b/>
        </w:rPr>
        <w:t>VERSIONS OF THIS BILL</w:t>
      </w:r>
    </w:p>
    <w:p w:rsidR="00570B86" w:rsidRDefault="00570B86" w:rsidP="00570B86"/>
    <w:p w:rsidR="00570B86" w:rsidRDefault="005B0DC4" w:rsidP="00570B86">
      <w:hyperlink r:id="rId9" w:history="1">
        <w:r w:rsidR="00570B86">
          <w:rPr>
            <w:rStyle w:val="Hyperlink"/>
          </w:rPr>
          <w:t>2/7/2012</w:t>
        </w:r>
      </w:hyperlink>
    </w:p>
    <w:p w:rsidR="00570B86" w:rsidRDefault="00570B86" w:rsidP="00570B86"/>
    <w:p w:rsidR="00570B86" w:rsidRDefault="00570B86" w:rsidP="00570B86">
      <w:pPr>
        <w:sectPr w:rsidR="00570B86" w:rsidSect="00570B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0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2E1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73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YORK COUNTY AS A VITAL PART OF THE PALMETTO STATE, AND TO DECLARE FEBRUARY 8, 2012, “YORK COUNTY DAY” IN SOUTH CAROLINA.</w:t>
      </w:r>
    </w:p>
    <w:p w:rsidR="000F2E17" w:rsidRDefault="000F2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2852" w:rsidRDefault="00F32852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3C3C78">
        <w:t xml:space="preserve">as, </w:t>
      </w:r>
      <w:r w:rsidR="00926E08">
        <w:t>nestled between the Broad River on the west and the Catawba River on the east in the state</w:t>
      </w:r>
      <w:r w:rsidR="004B54A9" w:rsidRPr="004B54A9">
        <w:t>’</w:t>
      </w:r>
      <w:r w:rsidR="00926E08">
        <w:t xml:space="preserve">s hardy Piedmont, York County is </w:t>
      </w:r>
      <w:r w:rsidR="003C3C78">
        <w:t xml:space="preserve">home </w:t>
      </w:r>
      <w:r w:rsidR="00926E08">
        <w:t>to</w:t>
      </w:r>
      <w:r w:rsidR="003C3C78">
        <w:t xml:space="preserve"> such jewels as H</w:t>
      </w:r>
      <w:r>
        <w:t>istoric Brattonsville and illustrious Winthrop Univ</w:t>
      </w:r>
      <w:r w:rsidR="00926E08">
        <w:t>ersity</w:t>
      </w:r>
      <w:r w:rsidR="003C3C78">
        <w:t xml:space="preserve">; and </w:t>
      </w:r>
    </w:p>
    <w:p w:rsidR="00F32852" w:rsidRDefault="00F32852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356" w:rsidRDefault="000F2E17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3C78">
        <w:t xml:space="preserve">with </w:t>
      </w:r>
      <w:r w:rsidR="00926E08">
        <w:t>more than</w:t>
      </w:r>
      <w:r w:rsidR="003C3C78">
        <w:t xml:space="preserve"> 232,815 South Carolina citizens, </w:t>
      </w:r>
      <w:r w:rsidR="00EE7356">
        <w:t xml:space="preserve">York County </w:t>
      </w:r>
      <w:r w:rsidR="003C3C78">
        <w:t>constitutes</w:t>
      </w:r>
      <w:r w:rsidR="00EE7356">
        <w:t xml:space="preserve"> just over five percent of the state</w:t>
      </w:r>
      <w:r w:rsidR="004B54A9" w:rsidRPr="004B54A9">
        <w:t>’</w:t>
      </w:r>
      <w:r w:rsidR="00EE7356">
        <w:t>s total population; and</w:t>
      </w: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York County is the state</w:t>
      </w:r>
      <w:r w:rsidR="004B54A9" w:rsidRPr="004B54A9">
        <w:t>’</w:t>
      </w:r>
      <w:r>
        <w:t>s fastest growin</w:t>
      </w:r>
      <w:r w:rsidR="00F32852">
        <w:t>g county, with an average annual</w:t>
      </w:r>
      <w:r w:rsidR="004B54A9">
        <w:noBreakHyphen/>
      </w:r>
      <w:r>
        <w:t>growth rate of nearly four percent</w:t>
      </w:r>
      <w:r w:rsidR="00F32852">
        <w:t xml:space="preserve"> </w:t>
      </w:r>
      <w:r>
        <w:t>and a nine</w:t>
      </w:r>
      <w:r w:rsidR="004B54A9">
        <w:noBreakHyphen/>
      </w:r>
      <w:r>
        <w:t xml:space="preserve">year </w:t>
      </w:r>
      <w:r w:rsidR="00DF55D7">
        <w:t xml:space="preserve">population </w:t>
      </w:r>
      <w:r>
        <w:t>increase of almost thirty</w:t>
      </w:r>
      <w:r w:rsidR="004B54A9">
        <w:noBreakHyphen/>
      </w:r>
      <w:r>
        <w:t>two percent; and</w:t>
      </w: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estimated assessment of real and manufacturing property  in York County exceeded six hundred eighty million dollars in 2011, </w:t>
      </w:r>
      <w:r w:rsidR="00DF55D7">
        <w:t xml:space="preserve">which is </w:t>
      </w:r>
      <w:r>
        <w:t>a substantial increase from the previous year</w:t>
      </w:r>
      <w:r w:rsidR="00DF55D7">
        <w:t xml:space="preserve"> and</w:t>
      </w:r>
      <w:r>
        <w:t xml:space="preserve"> represents approximately four percent of the state</w:t>
      </w:r>
      <w:r w:rsidR="004B54A9" w:rsidRPr="004B54A9">
        <w:t>’</w:t>
      </w:r>
      <w:r>
        <w:t>s total assessment of real and manufacturing property; and</w:t>
      </w: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state</w:t>
      </w:r>
      <w:r w:rsidR="004B54A9" w:rsidRPr="004B54A9">
        <w:t>’</w:t>
      </w:r>
      <w:r>
        <w:t>s eighth highest producing county in retail sales last year, York County provided more than four and a half billion dollars to state coffers and over four percent of South Carolina</w:t>
      </w:r>
      <w:r w:rsidR="004B54A9" w:rsidRPr="004B54A9">
        <w:t>’</w:t>
      </w:r>
      <w:r>
        <w:t>s total retail sales; and</w:t>
      </w:r>
    </w:p>
    <w:p w:rsidR="00FF14F2" w:rsidRDefault="00FF14F2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4F2" w:rsidRDefault="00FF14F2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attractions such as Carowinds draw </w:t>
      </w:r>
      <w:r w:rsidR="00DF55D7">
        <w:t xml:space="preserve">a myriad </w:t>
      </w:r>
      <w:r w:rsidR="00BB2A37">
        <w:t xml:space="preserve">of </w:t>
      </w:r>
      <w:r>
        <w:t xml:space="preserve">visitors from all over North and South Carolina, and events like the Clover Scottish Games </w:t>
      </w:r>
      <w:r w:rsidRPr="00FF14F2">
        <w:rPr>
          <w:color w:val="000000" w:themeColor="text1"/>
          <w:u w:color="000000" w:themeColor="text1"/>
        </w:rPr>
        <w:t xml:space="preserve">and Scotch Irish Festival </w:t>
      </w:r>
      <w:r>
        <w:t xml:space="preserve">and the South Carolina Strawberry Festival in Fort Mill showcase the </w:t>
      </w:r>
      <w:r w:rsidR="00DF55D7">
        <w:t xml:space="preserve">warm </w:t>
      </w:r>
      <w:r>
        <w:t xml:space="preserve">hospitality and </w:t>
      </w:r>
      <w:r w:rsidR="00DF55D7">
        <w:t xml:space="preserve">natural </w:t>
      </w:r>
      <w:r>
        <w:t>beauty of the county; and</w:t>
      </w: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E17" w:rsidRDefault="00DF55D7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7356">
        <w:t>the citizens of York County passed their own one</w:t>
      </w:r>
      <w:r w:rsidR="004B54A9">
        <w:noBreakHyphen/>
      </w:r>
      <w:r w:rsidR="00EE7356">
        <w:t>cent sales tax in 1997, again in 2003, and yet again in 2011 to collect a total of four hundred thirty</w:t>
      </w:r>
      <w:r w:rsidR="004B54A9">
        <w:noBreakHyphen/>
      </w:r>
      <w:r w:rsidR="00EE7356">
        <w:t>five million dollars to be used to pay for critical road improvements, which also enhance the efficiency of the state</w:t>
      </w:r>
      <w:r w:rsidR="004B54A9" w:rsidRPr="004B54A9">
        <w:t>’</w:t>
      </w:r>
      <w:r w:rsidR="00EE7356">
        <w:t>s road system</w:t>
      </w:r>
      <w:r w:rsidR="000F2E17">
        <w:t xml:space="preserve">.  Now, therefore, </w:t>
      </w:r>
    </w:p>
    <w:p w:rsidR="000F2E17" w:rsidRDefault="000F2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E17" w:rsidRDefault="000F2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F2E17" w:rsidRDefault="000F2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356" w:rsidRDefault="000F2E17" w:rsidP="00060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E7356">
        <w:t xml:space="preserve"> the members of the South Carolina General Assembly, by this resolution, recognize York County as a vital part of the Palmetto State, and declare February 8, 2012, “York County Day” in South Carolina.</w:t>
      </w: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73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each of the four chambers of commerce in York County.</w:t>
      </w:r>
    </w:p>
    <w:p w:rsidR="0006048F" w:rsidRDefault="004B54A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048F" w:rsidRDefault="0006048F" w:rsidP="00570B86">
      <w:pPr>
        <w:suppressAutoHyphens/>
      </w:pPr>
    </w:p>
    <w:sectPr w:rsidR="0006048F" w:rsidSect="00570B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E08" w:rsidRDefault="00926E08" w:rsidP="009F0C77">
      <w:r>
        <w:separator/>
      </w:r>
    </w:p>
  </w:endnote>
  <w:endnote w:type="continuationSeparator" w:id="0">
    <w:p w:rsidR="00926E08" w:rsidRDefault="00926E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18D77F-189F-4412-984B-DFAD8E903206}"/>
    <w:embedBold r:id="rId2" w:fontKey="{CCC81909-ABAE-4AD5-B1C0-922E3554C1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FDF2E0-7951-4578-90DF-31FE575DB5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DD33A8D-55FF-4288-9A69-4DA710C5E9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F31341-76DE-48F3-9466-3155CF3ECA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B86" w:rsidRPr="0006048F" w:rsidRDefault="00570B86" w:rsidP="000604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[1177]</w:t>
    </w:r>
    <w:r>
      <w:tab/>
    </w:r>
    <w:r w:rsidR="005B0DC4">
      <w:fldChar w:fldCharType="begin"/>
    </w:r>
    <w:r w:rsidR="005B0DC4">
      <w:instrText xml:space="preserve"> PAGE  \* MERGEFORMAT </w:instrText>
    </w:r>
    <w:r w:rsidR="005B0DC4">
      <w:fldChar w:fldCharType="separate"/>
    </w:r>
    <w:r w:rsidR="005B0DC4">
      <w:rPr>
        <w:noProof/>
      </w:rPr>
      <w:t>1</w:t>
    </w:r>
    <w:r w:rsidR="005B0DC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E08" w:rsidRDefault="00926E08" w:rsidP="009F0C77">
      <w:r>
        <w:separator/>
      </w:r>
    </w:p>
  </w:footnote>
  <w:footnote w:type="continuationSeparator" w:id="0">
    <w:p w:rsidR="00926E08" w:rsidRDefault="00926E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912HTC12"/>
    <w:docVar w:name="CoverBillType" w:val="c"/>
    <w:docVar w:name="docpath" w:val="L:\Council\bills\GM\24912HTC12.DOCX"/>
    <w:docVar w:name="dvBillNumber" w:val="117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C076A"/>
    <w:rsid w:val="00026C9A"/>
    <w:rsid w:val="0006048F"/>
    <w:rsid w:val="000965A1"/>
    <w:rsid w:val="000E1785"/>
    <w:rsid w:val="000F2E17"/>
    <w:rsid w:val="001023A4"/>
    <w:rsid w:val="0010605E"/>
    <w:rsid w:val="0010776B"/>
    <w:rsid w:val="001331F2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3AB"/>
    <w:rsid w:val="00250967"/>
    <w:rsid w:val="002759C5"/>
    <w:rsid w:val="00277DEE"/>
    <w:rsid w:val="00280D88"/>
    <w:rsid w:val="00294ABE"/>
    <w:rsid w:val="002A3EB4"/>
    <w:rsid w:val="002A4A8A"/>
    <w:rsid w:val="002A6381"/>
    <w:rsid w:val="00325348"/>
    <w:rsid w:val="00393688"/>
    <w:rsid w:val="003C3C78"/>
    <w:rsid w:val="003D411E"/>
    <w:rsid w:val="003E3C1E"/>
    <w:rsid w:val="003E6148"/>
    <w:rsid w:val="00400EAA"/>
    <w:rsid w:val="0041760A"/>
    <w:rsid w:val="004809EE"/>
    <w:rsid w:val="004B4A02"/>
    <w:rsid w:val="004B54A9"/>
    <w:rsid w:val="00511EE9"/>
    <w:rsid w:val="00521E00"/>
    <w:rsid w:val="00570B86"/>
    <w:rsid w:val="00577C6C"/>
    <w:rsid w:val="0058501B"/>
    <w:rsid w:val="005B0DC4"/>
    <w:rsid w:val="005D1DDD"/>
    <w:rsid w:val="005F5B11"/>
    <w:rsid w:val="006215AA"/>
    <w:rsid w:val="006340D9"/>
    <w:rsid w:val="00643B8E"/>
    <w:rsid w:val="00665EBC"/>
    <w:rsid w:val="0069470D"/>
    <w:rsid w:val="006A05FD"/>
    <w:rsid w:val="006A476C"/>
    <w:rsid w:val="006C6A93"/>
    <w:rsid w:val="006E02F9"/>
    <w:rsid w:val="00752808"/>
    <w:rsid w:val="00753C04"/>
    <w:rsid w:val="00756946"/>
    <w:rsid w:val="00757F80"/>
    <w:rsid w:val="00771EEC"/>
    <w:rsid w:val="00786819"/>
    <w:rsid w:val="007A325A"/>
    <w:rsid w:val="007C4DD7"/>
    <w:rsid w:val="007F1523"/>
    <w:rsid w:val="007F509E"/>
    <w:rsid w:val="007F5799"/>
    <w:rsid w:val="007F6947"/>
    <w:rsid w:val="008131FC"/>
    <w:rsid w:val="00863662"/>
    <w:rsid w:val="00872729"/>
    <w:rsid w:val="00874A47"/>
    <w:rsid w:val="008F4429"/>
    <w:rsid w:val="00926E08"/>
    <w:rsid w:val="009352BB"/>
    <w:rsid w:val="00990668"/>
    <w:rsid w:val="009B16B1"/>
    <w:rsid w:val="009F0C77"/>
    <w:rsid w:val="009F4DD1"/>
    <w:rsid w:val="00A64E80"/>
    <w:rsid w:val="00A741D9"/>
    <w:rsid w:val="00A76FA5"/>
    <w:rsid w:val="00A9741D"/>
    <w:rsid w:val="00AB0CF5"/>
    <w:rsid w:val="00AC076A"/>
    <w:rsid w:val="00AD4B17"/>
    <w:rsid w:val="00AF1B23"/>
    <w:rsid w:val="00B05A01"/>
    <w:rsid w:val="00B26FA6"/>
    <w:rsid w:val="00B60D65"/>
    <w:rsid w:val="00B741CB"/>
    <w:rsid w:val="00B934F3"/>
    <w:rsid w:val="00BB0EA8"/>
    <w:rsid w:val="00BB2A37"/>
    <w:rsid w:val="00BB6347"/>
    <w:rsid w:val="00BD2134"/>
    <w:rsid w:val="00C038D8"/>
    <w:rsid w:val="00C045DD"/>
    <w:rsid w:val="00C3136F"/>
    <w:rsid w:val="00C3483A"/>
    <w:rsid w:val="00C74E9D"/>
    <w:rsid w:val="00C82FD3"/>
    <w:rsid w:val="00CB3E14"/>
    <w:rsid w:val="00CC6B7B"/>
    <w:rsid w:val="00CD3619"/>
    <w:rsid w:val="00CF4447"/>
    <w:rsid w:val="00D36F9A"/>
    <w:rsid w:val="00D405E7"/>
    <w:rsid w:val="00D41D56"/>
    <w:rsid w:val="00D6260D"/>
    <w:rsid w:val="00D6662B"/>
    <w:rsid w:val="00D9493C"/>
    <w:rsid w:val="00D95E2F"/>
    <w:rsid w:val="00D970A9"/>
    <w:rsid w:val="00DB0A44"/>
    <w:rsid w:val="00DB3AC0"/>
    <w:rsid w:val="00DE68F0"/>
    <w:rsid w:val="00DF3845"/>
    <w:rsid w:val="00DF55D7"/>
    <w:rsid w:val="00DF7E17"/>
    <w:rsid w:val="00EB00A2"/>
    <w:rsid w:val="00EB1BF3"/>
    <w:rsid w:val="00EE7356"/>
    <w:rsid w:val="00EF3EEE"/>
    <w:rsid w:val="00F149A7"/>
    <w:rsid w:val="00F32852"/>
    <w:rsid w:val="00F50BAF"/>
    <w:rsid w:val="00F52C10"/>
    <w:rsid w:val="00F81FFD"/>
    <w:rsid w:val="00F85228"/>
    <w:rsid w:val="00FB6773"/>
    <w:rsid w:val="00FF1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658A16-631C-4ABA-A565-EF190939C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73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35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0B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2-07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07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177_2012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F5FD0-D390-4BCA-9330-1DEA9A5BB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457</Words>
  <Characters>2488</Characters>
  <Application>Microsoft Office Word</Application>
  <DocSecurity>4</DocSecurity>
  <Lines>92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1177: York County Day - South Carolina Legislature Online</dc:title>
  <dc:subject/>
  <dc:creator>gailmoore</dc:creator>
  <cp:keywords/>
  <dc:description/>
  <cp:lastModifiedBy>N Cumfer</cp:lastModifiedBy>
  <cp:revision>2</cp:revision>
  <cp:lastPrinted>2012-02-02T19:19:00Z</cp:lastPrinted>
  <dcterms:created xsi:type="dcterms:W3CDTF">2014-11-21T21:10:00Z</dcterms:created>
  <dcterms:modified xsi:type="dcterms:W3CDTF">2014-11-21T21:10:00Z</dcterms:modified>
</cp:coreProperties>
</file>