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7EB" w:rsidRDefault="001C07EB" w:rsidP="001C07EB">
      <w:pPr>
        <w:widowControl w:val="0"/>
        <w:jc w:val="center"/>
      </w:pPr>
      <w:bookmarkStart w:id="0" w:name="_GoBack"/>
      <w:bookmarkEnd w:id="0"/>
      <w:r w:rsidRPr="001C07EB">
        <w:rPr>
          <w:b/>
        </w:rPr>
        <w:t>South Carolina General Assembly</w:t>
      </w:r>
    </w:p>
    <w:p w:rsidR="001C07EB" w:rsidRDefault="001C07EB" w:rsidP="001C07EB">
      <w:pPr>
        <w:widowControl w:val="0"/>
        <w:jc w:val="center"/>
      </w:pPr>
      <w:r>
        <w:t>119th Session, 2011-2012</w:t>
      </w:r>
    </w:p>
    <w:p w:rsidR="001C07EB" w:rsidRDefault="001C07EB" w:rsidP="001C07EB">
      <w:pPr>
        <w:widowControl w:val="0"/>
        <w:jc w:val="left"/>
      </w:pPr>
    </w:p>
    <w:p w:rsidR="001C07EB" w:rsidRDefault="001C07EB" w:rsidP="001C07EB">
      <w:pPr>
        <w:widowControl w:val="0"/>
        <w:jc w:val="left"/>
        <w:rPr>
          <w:b/>
        </w:rPr>
      </w:pPr>
      <w:r w:rsidRPr="001C07EB">
        <w:rPr>
          <w:b/>
        </w:rPr>
        <w:t>S.</w:t>
      </w:r>
      <w:r>
        <w:rPr>
          <w:b/>
        </w:rPr>
        <w:t xml:space="preserve"> </w:t>
      </w:r>
      <w:r w:rsidRPr="001C07EB">
        <w:rPr>
          <w:b/>
        </w:rPr>
        <w:t>13</w:t>
      </w:r>
    </w:p>
    <w:p w:rsidR="001C07EB" w:rsidRDefault="001C07EB" w:rsidP="001C07EB">
      <w:pPr>
        <w:widowControl w:val="0"/>
        <w:jc w:val="left"/>
        <w:rPr>
          <w:b/>
        </w:rPr>
      </w:pPr>
    </w:p>
    <w:p w:rsidR="001C07EB" w:rsidRDefault="001C07EB" w:rsidP="001C07EB">
      <w:pPr>
        <w:widowControl w:val="0"/>
        <w:jc w:val="left"/>
      </w:pPr>
      <w:r w:rsidRPr="001C07EB">
        <w:rPr>
          <w:b/>
        </w:rPr>
        <w:t>STATUS INFORMATION</w:t>
      </w:r>
    </w:p>
    <w:p w:rsidR="001C07EB" w:rsidRDefault="001C07EB" w:rsidP="001C07EB">
      <w:pPr>
        <w:widowControl w:val="0"/>
        <w:jc w:val="left"/>
      </w:pPr>
    </w:p>
    <w:p w:rsidR="001C07EB" w:rsidRDefault="001C07EB" w:rsidP="001C07EB">
      <w:pPr>
        <w:widowControl w:val="0"/>
        <w:jc w:val="left"/>
      </w:pPr>
      <w:r>
        <w:t>General Bill</w:t>
      </w:r>
    </w:p>
    <w:p w:rsidR="001C07EB" w:rsidRDefault="00D45B83" w:rsidP="001C07EB">
      <w:pPr>
        <w:widowControl w:val="0"/>
        <w:jc w:val="left"/>
      </w:pPr>
      <w:r>
        <w:t>Sponsors: Senators McConnell, Peeler, McGill, Rose, Campsen and Shoopman</w:t>
      </w:r>
    </w:p>
    <w:p w:rsidR="001C07EB" w:rsidRDefault="001C07EB" w:rsidP="001C07EB">
      <w:pPr>
        <w:widowControl w:val="0"/>
        <w:jc w:val="left"/>
      </w:pPr>
      <w:r>
        <w:t>Document Path: l:\council\bills\nbd\11036htc11.docx</w:t>
      </w:r>
    </w:p>
    <w:p w:rsidR="0072092D" w:rsidRDefault="0072092D" w:rsidP="001C07EB">
      <w:pPr>
        <w:widowControl w:val="0"/>
        <w:jc w:val="left"/>
      </w:pPr>
      <w:r>
        <w:t>Companion/Similar bill(s): 3487</w:t>
      </w:r>
    </w:p>
    <w:p w:rsidR="001C07EB" w:rsidRDefault="001C07EB" w:rsidP="001C07EB">
      <w:pPr>
        <w:widowControl w:val="0"/>
        <w:jc w:val="left"/>
      </w:pPr>
    </w:p>
    <w:p w:rsidR="003E73F8" w:rsidRDefault="003E73F8" w:rsidP="001C07EB">
      <w:pPr>
        <w:widowControl w:val="0"/>
        <w:jc w:val="left"/>
      </w:pPr>
      <w:r>
        <w:t>Introduced in the Senate on January 11, 2011</w:t>
      </w:r>
    </w:p>
    <w:p w:rsidR="003E73F8" w:rsidRPr="003E73F8" w:rsidRDefault="003E73F8" w:rsidP="001C07EB">
      <w:pPr>
        <w:widowControl w:val="0"/>
        <w:jc w:val="left"/>
      </w:pPr>
      <w:r>
        <w:t xml:space="preserve">Currently residing in the Senate Committee on </w:t>
      </w:r>
      <w:r w:rsidRPr="003E73F8">
        <w:rPr>
          <w:b/>
        </w:rPr>
        <w:t>Finance</w:t>
      </w:r>
    </w:p>
    <w:p w:rsidR="003E73F8" w:rsidRDefault="003E73F8" w:rsidP="001C07EB">
      <w:pPr>
        <w:widowControl w:val="0"/>
        <w:jc w:val="left"/>
      </w:pPr>
    </w:p>
    <w:p w:rsidR="001C07EB" w:rsidRDefault="001C07EB" w:rsidP="001C07EB">
      <w:pPr>
        <w:widowControl w:val="0"/>
        <w:jc w:val="left"/>
      </w:pPr>
      <w:r>
        <w:t xml:space="preserve">Summary: </w:t>
      </w:r>
      <w:r w:rsidR="00C45340">
        <w:t>State contracts</w:t>
      </w:r>
    </w:p>
    <w:p w:rsidR="001C07EB" w:rsidRDefault="001C07EB" w:rsidP="001C07EB">
      <w:pPr>
        <w:widowControl w:val="0"/>
        <w:jc w:val="left"/>
      </w:pPr>
    </w:p>
    <w:p w:rsidR="001C07EB" w:rsidRDefault="001C07EB" w:rsidP="001C07EB">
      <w:pPr>
        <w:widowControl w:val="0"/>
        <w:jc w:val="left"/>
      </w:pPr>
    </w:p>
    <w:p w:rsidR="001C07EB" w:rsidRDefault="001C07EB" w:rsidP="001C07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07EB">
        <w:rPr>
          <w:b/>
        </w:rPr>
        <w:t>HISTORY OF LEGISLATIVE ACTIONS</w:t>
      </w:r>
    </w:p>
    <w:p w:rsidR="001C07EB" w:rsidRDefault="001C07EB" w:rsidP="001C07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C07EB" w:rsidRPr="001C07EB" w:rsidRDefault="001C07EB" w:rsidP="001C07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07EB">
        <w:rPr>
          <w:u w:val="single"/>
        </w:rPr>
        <w:tab/>
        <w:t>Date</w:t>
      </w:r>
      <w:r w:rsidRPr="001C07EB">
        <w:rPr>
          <w:u w:val="single"/>
        </w:rPr>
        <w:tab/>
        <w:t>Body</w:t>
      </w:r>
      <w:r w:rsidRPr="001C07EB">
        <w:rPr>
          <w:u w:val="single"/>
        </w:rPr>
        <w:tab/>
        <w:t>Action Description with journal page number</w:t>
      </w:r>
      <w:r w:rsidRPr="001C07EB">
        <w:rPr>
          <w:u w:val="single"/>
        </w:rPr>
        <w:tab/>
      </w:r>
    </w:p>
    <w:p w:rsidR="00BF0154" w:rsidRDefault="00BF0154" w:rsidP="00BF01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12/1/2010</w:t>
      </w:r>
      <w:r>
        <w:tab/>
        <w:t>Senate</w:t>
      </w:r>
      <w:r>
        <w:tab/>
      </w:r>
      <w:r w:rsidRPr="00FE2E45">
        <w:t>Prefiled</w:t>
      </w:r>
    </w:p>
    <w:p w:rsidR="00BF0154" w:rsidRDefault="00BF0154" w:rsidP="00BF01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12/1/2010</w:t>
      </w:r>
      <w:r>
        <w:tab/>
        <w:t>Senate</w:t>
      </w:r>
      <w:r>
        <w:tab/>
      </w:r>
      <w:r w:rsidRPr="00FE2E45">
        <w:t xml:space="preserve">Referred to Committee on </w:t>
      </w:r>
      <w:r w:rsidRPr="00FE2E45">
        <w:rPr>
          <w:b/>
        </w:rPr>
        <w:t>Finance</w:t>
      </w:r>
    </w:p>
    <w:p w:rsidR="00BF0154" w:rsidRDefault="00BF0154" w:rsidP="00BF01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FE2E45">
        <w:t>Introduced and read first time (</w:t>
      </w:r>
      <w:hyperlink r:id="rId7" w:history="1">
        <w:r w:rsidRPr="00FE2E45">
          <w:rPr>
            <w:rStyle w:val="Hyperlink"/>
          </w:rPr>
          <w:t>Senate Journal</w:t>
        </w:r>
        <w:r w:rsidRPr="00FE2E45">
          <w:rPr>
            <w:rStyle w:val="Hyperlink"/>
          </w:rPr>
          <w:noBreakHyphen/>
          <w:t>page 12</w:t>
        </w:r>
      </w:hyperlink>
      <w:r w:rsidRPr="00FE2E45">
        <w:t>)</w:t>
      </w:r>
    </w:p>
    <w:p w:rsidR="00BF0154" w:rsidRDefault="00BF0154" w:rsidP="00BF01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FE2E45">
        <w:t xml:space="preserve">Referred </w:t>
      </w:r>
      <w:r>
        <w:t xml:space="preserve">to Committee on </w:t>
      </w:r>
      <w:r w:rsidRPr="00FE2E45">
        <w:rPr>
          <w:b/>
        </w:rPr>
        <w:t>Finance</w:t>
      </w:r>
      <w:r>
        <w:t xml:space="preserve"> (</w:t>
      </w:r>
      <w:hyperlink r:id="rId8" w:history="1">
        <w:r w:rsidRPr="00FE2E45">
          <w:rPr>
            <w:rStyle w:val="Hyperlink"/>
          </w:rPr>
          <w:t>Senate Journal</w:t>
        </w:r>
        <w:r w:rsidRPr="00FE2E45">
          <w:rPr>
            <w:rStyle w:val="Hyperlink"/>
          </w:rPr>
          <w:noBreakHyphen/>
          <w:t>page 12</w:t>
        </w:r>
      </w:hyperlink>
      <w:r w:rsidRPr="00FE2E45">
        <w:t>)</w:t>
      </w:r>
    </w:p>
    <w:p w:rsidR="00BF0154" w:rsidRDefault="00BF0154" w:rsidP="00BF01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07EB" w:rsidRPr="001C07EB" w:rsidRDefault="001C07EB" w:rsidP="001C07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07EB" w:rsidRDefault="001C07EB" w:rsidP="001C07EB">
      <w:pPr>
        <w:widowControl w:val="0"/>
        <w:jc w:val="left"/>
      </w:pPr>
      <w:r w:rsidRPr="001C07EB">
        <w:rPr>
          <w:b/>
        </w:rPr>
        <w:t>VERSIONS OF THIS BILL</w:t>
      </w:r>
    </w:p>
    <w:p w:rsidR="001C07EB" w:rsidRDefault="001C07EB" w:rsidP="001C07EB">
      <w:pPr>
        <w:widowControl w:val="0"/>
        <w:jc w:val="left"/>
      </w:pPr>
    </w:p>
    <w:p w:rsidR="001C07EB" w:rsidRDefault="00055D95" w:rsidP="001C07EB">
      <w:pPr>
        <w:widowControl w:val="0"/>
        <w:jc w:val="left"/>
      </w:pPr>
      <w:hyperlink r:id="rId9" w:history="1">
        <w:r w:rsidR="001C07EB">
          <w:rPr>
            <w:rStyle w:val="Hyperlink"/>
          </w:rPr>
          <w:t>12/1/2010</w:t>
        </w:r>
      </w:hyperlink>
    </w:p>
    <w:p w:rsidR="001C07EB" w:rsidRDefault="001C07EB" w:rsidP="001C07EB"/>
    <w:p w:rsidR="001C07EB" w:rsidRDefault="001C07EB" w:rsidP="001C07EB">
      <w:pPr>
        <w:sectPr w:rsidR="001C07EB" w:rsidSect="001C07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93B45" w:rsidRDefault="00A93B45" w:rsidP="00A93B45">
      <w:pPr>
        <w:pStyle w:val="BillDots0"/>
      </w:pPr>
    </w:p>
    <w:p w:rsidR="00A93B45" w:rsidRDefault="00A93B45" w:rsidP="00A93B45">
      <w:pPr>
        <w:pStyle w:val="Numbersforbills"/>
      </w:pPr>
    </w:p>
    <w:p w:rsidR="00A93B45" w:rsidRDefault="00A93B45" w:rsidP="00A93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B45" w:rsidRDefault="00A93B45" w:rsidP="00A93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B45" w:rsidRDefault="00A93B45" w:rsidP="00A93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B45" w:rsidRDefault="00A93B45" w:rsidP="00A93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B45" w:rsidRDefault="00A93B45" w:rsidP="00A93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0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4DF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4B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11</w:t>
      </w:r>
      <w:r w:rsidR="00874BD4">
        <w:noBreakHyphen/>
      </w:r>
      <w:r>
        <w:t>9</w:t>
      </w:r>
      <w:r w:rsidR="00874BD4">
        <w:noBreakHyphen/>
      </w:r>
      <w:r>
        <w:t>25 SO AS TO PROHIBIT A STATE OFFICER OR EMPLOYEE FROM AUTHORIZING AN EXPENDITURE OR OBLIGATION OR INVOLVE THE STATE IN A CONTRACT OR OBLIGATION WITHOUT APPROPRIATED FUNDS TO PAY THE EXPENDITURE OR OBLIGATION, TO PROHIBIT A STATE OFFICER OR EMPLOYEE FROM MAKING OR AUTHORIZING AN EXPENDITURE OR OBLIGATION EXCEEDING FUNDS AVAILABLE IN A QUARTERLY ALLOCATION PROGRAM, TO PROHIBIT A STATE OFFICER OR EMPLOYEE FROM EMPLOYING PERSONAL SERVICES EXCEEDING THOSE AUTHORIZED BY LAW AND PROVIDE EXCEPTIONS, TO PROVIDE EMPLOYMENT</w:t>
      </w:r>
      <w:r w:rsidR="00874BD4">
        <w:noBreakHyphen/>
      </w:r>
      <w:r>
        <w:t xml:space="preserve">RELATED PENALTIES FOR VIOLATIONS, AND TO PROVIDE THAT THESE PENALTIES ARE IN ADDITION TO AND NOT IN LIEU OF ANY OTHER ADMINISTRATIVE OR CRIMINAL PENALTIES FOR VIOLATING </w:t>
      </w:r>
      <w:r w:rsidR="009F5634">
        <w:t>OTHER SIMILAR PROVISIONS OF LAW</w:t>
      </w:r>
      <w:r>
        <w:t>.</w:t>
      </w:r>
    </w:p>
    <w:p w:rsidR="003A4DF9" w:rsidRDefault="003A4D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4DF9" w:rsidRDefault="003A4D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A4DF9" w:rsidRDefault="003A4D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9, Title 1 of the 1976 Code is amended by adding:</w:t>
      </w: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11</w:t>
      </w:r>
      <w:r w:rsidR="00874BD4">
        <w:noBreakHyphen/>
      </w:r>
      <w:r>
        <w:t>9</w:t>
      </w:r>
      <w:r w:rsidR="00874BD4">
        <w:noBreakHyphen/>
      </w:r>
      <w:r>
        <w:t>25.</w:t>
      </w:r>
      <w:r>
        <w:tab/>
        <w:t>(A)(1)</w:t>
      </w:r>
      <w:r>
        <w:tab/>
        <w:t>An officer or employee of this State may not:</w:t>
      </w: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make or authorize an expenditure or obligation exceeding the amount available in an existing state appropriation or existing state fund for the expenditure or obligation; or</w:t>
      </w: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unless otherwise authorized by law, involve the state government in a contract or obligation for the payment of money before an appropriation to fund the contract or obligation is made.</w:t>
      </w: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An officer or employee of this State may not make or authorize an expenditure or obligation exceeding appropriated funds available as allowed in a quarterly allocation plan instituted pursuant to Section 1</w:t>
      </w:r>
      <w:r w:rsidR="00874BD4">
        <w:noBreakHyphen/>
      </w:r>
      <w:r>
        <w:t>11</w:t>
      </w:r>
      <w:r w:rsidR="00874BD4">
        <w:noBreakHyphen/>
      </w:r>
      <w:r>
        <w:t>495(B).</w:t>
      </w: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(C)(1)</w:t>
      </w:r>
      <w:r>
        <w:tab/>
        <w:t>An officer or employee of this State may not employ personal services exceeding that authorized by law except for emergencies involving the safety of human life or the protection of property.</w:t>
      </w: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As used in this subsection</w:t>
      </w:r>
      <w:r w:rsidR="009F5634">
        <w:t>,</w:t>
      </w:r>
      <w:r>
        <w:tab/>
      </w:r>
      <w:r w:rsidR="00874BD4" w:rsidRPr="00874BD4">
        <w:t>‘</w:t>
      </w:r>
      <w:r>
        <w:t>emergencies involving the safety of human life or the protection of property</w:t>
      </w:r>
      <w:r w:rsidR="00874BD4" w:rsidRPr="00874BD4">
        <w:t>’</w:t>
      </w:r>
      <w:r>
        <w:t xml:space="preserve"> do not include ongoing, regular functions of state government the suspension of which would not imminently threaten the safety of human life or the protection of property</w:t>
      </w:r>
      <w:r w:rsidR="009F5634">
        <w:t>.</w:t>
      </w: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(D)(1)</w:t>
      </w:r>
      <w:r>
        <w:tab/>
        <w:t>If an employee of this State covered by the State Employee Grievance Protection Act is determined by his employing authority knowingly and wilfully to have violated a provision of this section, the officer may be suspended with or without pay, as appropriate and, pending final action pursuant to that act, dismissed, demoted, or otherwise disciplined.</w:t>
      </w: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If an </w:t>
      </w:r>
      <w:r w:rsidR="00874BD4" w:rsidRPr="00874BD4">
        <w:t>‘</w:t>
      </w:r>
      <w:r>
        <w:t>at will</w:t>
      </w:r>
      <w:r w:rsidR="00874BD4" w:rsidRPr="00874BD4">
        <w:t>’</w:t>
      </w:r>
      <w:r>
        <w:t xml:space="preserve"> employee or an officer of this State is determined by his employing or appoint</w:t>
      </w:r>
      <w:r w:rsidR="00C10E23">
        <w:t>ing authority knowingly and wil</w:t>
      </w:r>
      <w:r>
        <w:t xml:space="preserve">fully to have violated a provision of this section, the officer or employee may be dismissed, demoted, or otherwise disciplined.  An </w:t>
      </w:r>
      <w:r w:rsidR="00874BD4" w:rsidRPr="00874BD4">
        <w:t>‘</w:t>
      </w:r>
      <w:r>
        <w:t>at will</w:t>
      </w:r>
      <w:r w:rsidR="00874BD4" w:rsidRPr="00874BD4">
        <w:t>’</w:t>
      </w:r>
      <w:r>
        <w:t xml:space="preserve"> employee subject to a personnel action pursuant to this section is nevertheless entitled to appeal that action to his employing or appointing authority at a hearing at which the officer or employee may be represented by a person of his choosing.  The decision of the hearing body or officer is final with respect to the disposition of this personnel action.</w:t>
      </w: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The provisions of subsection (</w:t>
      </w:r>
      <w:r w:rsidR="009F5634">
        <w:t>D</w:t>
      </w:r>
      <w:r>
        <w:t>) of this section are in addition to and not in lieu of any other administrative or criminal penalties provided by law for violating  similar provisions of law</w:t>
      </w:r>
      <w:r w:rsidR="009F5634">
        <w:t xml:space="preserve">, including, specifically, the criminal penalties provided for violations </w:t>
      </w:r>
      <w:r w:rsidR="00C10E23">
        <w:t>pursuant to</w:t>
      </w:r>
      <w:r w:rsidR="009F5634">
        <w:t xml:space="preserve"> Section 11</w:t>
      </w:r>
      <w:r w:rsidR="00874BD4">
        <w:noBreakHyphen/>
      </w:r>
      <w:r w:rsidR="009F5634">
        <w:t>1</w:t>
      </w:r>
      <w:r w:rsidR="00874BD4">
        <w:noBreakHyphen/>
      </w:r>
      <w:r w:rsidR="009F5634">
        <w:t>40</w:t>
      </w:r>
      <w:r>
        <w:t>.”</w:t>
      </w: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40DC5" w:rsidRDefault="00874BD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0DC5" w:rsidRDefault="00040DC5" w:rsidP="001C07EB">
      <w:pPr>
        <w:suppressAutoHyphens/>
      </w:pPr>
    </w:p>
    <w:sectPr w:rsidR="00040DC5" w:rsidSect="001C07E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899" w:rsidRDefault="001C3899" w:rsidP="009F0C77">
      <w:r>
        <w:separator/>
      </w:r>
    </w:p>
  </w:endnote>
  <w:endnote w:type="continuationSeparator" w:id="0">
    <w:p w:rsidR="001C3899" w:rsidRDefault="001C38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3F46B5-928C-449B-A5E6-120CA1DEB384}"/>
    <w:embedBold r:id="rId2" w:fontKey="{99F01285-7C19-4309-9496-8DAEEB4D21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34DB1F-7679-454B-8455-9CF1B50B46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2C10CD1-925B-43C1-BACF-2DAD17340B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067248-3093-4A72-8F22-D157258FA8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7EB" w:rsidRPr="00040DC5" w:rsidRDefault="001C07EB" w:rsidP="00040D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[13]</w:t>
    </w:r>
    <w:r>
      <w:tab/>
    </w:r>
    <w:r w:rsidR="00055D95">
      <w:fldChar w:fldCharType="begin"/>
    </w:r>
    <w:r w:rsidR="00055D95">
      <w:instrText xml:space="preserve"> PAGE  \* MERGEFORMAT </w:instrText>
    </w:r>
    <w:r w:rsidR="00055D95">
      <w:fldChar w:fldCharType="separate"/>
    </w:r>
    <w:r w:rsidR="00055D95">
      <w:rPr>
        <w:noProof/>
      </w:rPr>
      <w:t>1</w:t>
    </w:r>
    <w:r w:rsidR="00055D9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899" w:rsidRDefault="001C3899" w:rsidP="009F0C77">
      <w:r>
        <w:separator/>
      </w:r>
    </w:p>
  </w:footnote>
  <w:footnote w:type="continuationSeparator" w:id="0">
    <w:p w:rsidR="001C3899" w:rsidRDefault="001C38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036HTC11"/>
    <w:docVar w:name="CoverBillType" w:val="b"/>
    <w:docVar w:name="docpath" w:val="L:\Council\bills\NBD\11036HTC11.DOCX"/>
    <w:docVar w:name="dvBillNumber" w:val="1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2A124A"/>
    <w:rsid w:val="00026C9A"/>
    <w:rsid w:val="00040DC5"/>
    <w:rsid w:val="00055D95"/>
    <w:rsid w:val="0009626E"/>
    <w:rsid w:val="000965A1"/>
    <w:rsid w:val="000D3D67"/>
    <w:rsid w:val="000E1785"/>
    <w:rsid w:val="000E7D4D"/>
    <w:rsid w:val="001023A4"/>
    <w:rsid w:val="0010776B"/>
    <w:rsid w:val="00133E66"/>
    <w:rsid w:val="00134ACF"/>
    <w:rsid w:val="00144319"/>
    <w:rsid w:val="00144E15"/>
    <w:rsid w:val="00194BA4"/>
    <w:rsid w:val="001A4A62"/>
    <w:rsid w:val="001A681E"/>
    <w:rsid w:val="001C07EB"/>
    <w:rsid w:val="001C3899"/>
    <w:rsid w:val="001D08F2"/>
    <w:rsid w:val="002037CA"/>
    <w:rsid w:val="002047A2"/>
    <w:rsid w:val="00225085"/>
    <w:rsid w:val="002321B6"/>
    <w:rsid w:val="0023696B"/>
    <w:rsid w:val="00250967"/>
    <w:rsid w:val="002759C5"/>
    <w:rsid w:val="00277DEE"/>
    <w:rsid w:val="00280D88"/>
    <w:rsid w:val="00294ABE"/>
    <w:rsid w:val="002A124A"/>
    <w:rsid w:val="002A3EB4"/>
    <w:rsid w:val="00325348"/>
    <w:rsid w:val="003478DE"/>
    <w:rsid w:val="00361243"/>
    <w:rsid w:val="00391BBD"/>
    <w:rsid w:val="00393688"/>
    <w:rsid w:val="003A4DF9"/>
    <w:rsid w:val="003D411E"/>
    <w:rsid w:val="003E3C1E"/>
    <w:rsid w:val="003E6148"/>
    <w:rsid w:val="003E73F8"/>
    <w:rsid w:val="00400EAA"/>
    <w:rsid w:val="0041760A"/>
    <w:rsid w:val="004809EE"/>
    <w:rsid w:val="00485E14"/>
    <w:rsid w:val="004E2204"/>
    <w:rsid w:val="00511EE9"/>
    <w:rsid w:val="00521E00"/>
    <w:rsid w:val="00577C6C"/>
    <w:rsid w:val="00582E75"/>
    <w:rsid w:val="0058501B"/>
    <w:rsid w:val="005873D3"/>
    <w:rsid w:val="005A023A"/>
    <w:rsid w:val="006215AA"/>
    <w:rsid w:val="006340D9"/>
    <w:rsid w:val="00643B8E"/>
    <w:rsid w:val="00665EBC"/>
    <w:rsid w:val="0069470D"/>
    <w:rsid w:val="006A476C"/>
    <w:rsid w:val="006C6A93"/>
    <w:rsid w:val="006E02F9"/>
    <w:rsid w:val="0072092D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74BD4"/>
    <w:rsid w:val="008E0BFD"/>
    <w:rsid w:val="008F4429"/>
    <w:rsid w:val="009352BB"/>
    <w:rsid w:val="00990668"/>
    <w:rsid w:val="009D5F81"/>
    <w:rsid w:val="009F0C77"/>
    <w:rsid w:val="009F4DD1"/>
    <w:rsid w:val="009F5634"/>
    <w:rsid w:val="00A00CF4"/>
    <w:rsid w:val="00A01A90"/>
    <w:rsid w:val="00A64E80"/>
    <w:rsid w:val="00A741D9"/>
    <w:rsid w:val="00A93B45"/>
    <w:rsid w:val="00A9741D"/>
    <w:rsid w:val="00AA62A5"/>
    <w:rsid w:val="00AD4B17"/>
    <w:rsid w:val="00B26FA6"/>
    <w:rsid w:val="00B741CB"/>
    <w:rsid w:val="00B934F3"/>
    <w:rsid w:val="00BB6347"/>
    <w:rsid w:val="00BC13E5"/>
    <w:rsid w:val="00BD2134"/>
    <w:rsid w:val="00BF0154"/>
    <w:rsid w:val="00C038D8"/>
    <w:rsid w:val="00C045DD"/>
    <w:rsid w:val="00C10E23"/>
    <w:rsid w:val="00C13579"/>
    <w:rsid w:val="00C2611D"/>
    <w:rsid w:val="00C30E5F"/>
    <w:rsid w:val="00C3136F"/>
    <w:rsid w:val="00C3483A"/>
    <w:rsid w:val="00C45340"/>
    <w:rsid w:val="00C73BD1"/>
    <w:rsid w:val="00C74E9D"/>
    <w:rsid w:val="00C82FD3"/>
    <w:rsid w:val="00C946E3"/>
    <w:rsid w:val="00CC6B7B"/>
    <w:rsid w:val="00CD3619"/>
    <w:rsid w:val="00CF4447"/>
    <w:rsid w:val="00D005E7"/>
    <w:rsid w:val="00D21EDC"/>
    <w:rsid w:val="00D405E7"/>
    <w:rsid w:val="00D40ABB"/>
    <w:rsid w:val="00D41D56"/>
    <w:rsid w:val="00D45B83"/>
    <w:rsid w:val="00D57AFA"/>
    <w:rsid w:val="00D6260D"/>
    <w:rsid w:val="00D6662B"/>
    <w:rsid w:val="00D95E2F"/>
    <w:rsid w:val="00D970A9"/>
    <w:rsid w:val="00DB3AC0"/>
    <w:rsid w:val="00DE68F0"/>
    <w:rsid w:val="00DF3845"/>
    <w:rsid w:val="00DF4A6D"/>
    <w:rsid w:val="00DF7E17"/>
    <w:rsid w:val="00E046D1"/>
    <w:rsid w:val="00E35A15"/>
    <w:rsid w:val="00EB00A2"/>
    <w:rsid w:val="00EB1BF3"/>
    <w:rsid w:val="00EB2071"/>
    <w:rsid w:val="00EE0DE2"/>
    <w:rsid w:val="00EE4F4B"/>
    <w:rsid w:val="00EF3EEE"/>
    <w:rsid w:val="00F149A7"/>
    <w:rsid w:val="00F27A64"/>
    <w:rsid w:val="00F4084B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B5085B4-AC7F-423C-850B-D08F190F9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A93B4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A93B45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62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2A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07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3_2010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AED21-076F-4757-A4B4-3E5A3621C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AE61F8EC.dotm</Template>
  <TotalTime>0</TotalTime>
  <Pages>3</Pages>
  <Words>647</Words>
  <Characters>3525</Characters>
  <Application>Microsoft Office Word</Application>
  <DocSecurity>4</DocSecurity>
  <Lines>112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13: State contracts - South Carolina Legislature Online</dc:title>
  <dc:subject/>
  <dc:creator>NikiDowney</dc:creator>
  <cp:keywords/>
  <dc:description/>
  <cp:lastModifiedBy>N Cumfer</cp:lastModifiedBy>
  <cp:revision>2</cp:revision>
  <cp:lastPrinted>2010-11-17T18:20:00Z</cp:lastPrinted>
  <dcterms:created xsi:type="dcterms:W3CDTF">2014-11-21T19:25:00Z</dcterms:created>
  <dcterms:modified xsi:type="dcterms:W3CDTF">2014-11-21T19:25:00Z</dcterms:modified>
</cp:coreProperties>
</file>