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BB8" w:rsidRDefault="002E5BB8" w:rsidP="002E5BB8">
      <w:pPr>
        <w:widowControl w:val="0"/>
        <w:jc w:val="center"/>
      </w:pPr>
      <w:bookmarkStart w:id="0" w:name="_GoBack"/>
      <w:bookmarkEnd w:id="0"/>
      <w:r w:rsidRPr="002E5BB8">
        <w:rPr>
          <w:b/>
        </w:rPr>
        <w:t>South Carolina General Assembly</w:t>
      </w:r>
    </w:p>
    <w:p w:rsidR="002E5BB8" w:rsidRDefault="002E5BB8" w:rsidP="002E5BB8">
      <w:pPr>
        <w:widowControl w:val="0"/>
        <w:jc w:val="center"/>
      </w:pPr>
      <w:r>
        <w:t>119th Session, 2011-2012</w:t>
      </w:r>
    </w:p>
    <w:p w:rsidR="002E5BB8" w:rsidRDefault="002E5BB8" w:rsidP="002E5BB8">
      <w:pPr>
        <w:widowControl w:val="0"/>
        <w:jc w:val="left"/>
      </w:pPr>
    </w:p>
    <w:p w:rsidR="002E5BB8" w:rsidRDefault="002E5BB8" w:rsidP="002E5BB8">
      <w:pPr>
        <w:widowControl w:val="0"/>
        <w:jc w:val="left"/>
        <w:rPr>
          <w:b/>
        </w:rPr>
      </w:pPr>
      <w:r w:rsidRPr="002E5BB8">
        <w:rPr>
          <w:b/>
        </w:rPr>
        <w:t>S.</w:t>
      </w:r>
      <w:r>
        <w:rPr>
          <w:b/>
        </w:rPr>
        <w:t xml:space="preserve"> </w:t>
      </w:r>
      <w:r w:rsidRPr="002E5BB8">
        <w:rPr>
          <w:b/>
        </w:rPr>
        <w:t>1446</w:t>
      </w:r>
    </w:p>
    <w:p w:rsidR="002E5BB8" w:rsidRDefault="002E5BB8" w:rsidP="002E5BB8">
      <w:pPr>
        <w:widowControl w:val="0"/>
        <w:jc w:val="left"/>
        <w:rPr>
          <w:b/>
        </w:rPr>
      </w:pPr>
    </w:p>
    <w:p w:rsidR="002E5BB8" w:rsidRDefault="002E5BB8" w:rsidP="002E5BB8">
      <w:pPr>
        <w:widowControl w:val="0"/>
        <w:jc w:val="left"/>
      </w:pPr>
      <w:r w:rsidRPr="002E5BB8">
        <w:rPr>
          <w:b/>
        </w:rPr>
        <w:t>STATUS INFORMATION</w:t>
      </w:r>
    </w:p>
    <w:p w:rsidR="002E5BB8" w:rsidRDefault="002E5BB8" w:rsidP="002E5BB8">
      <w:pPr>
        <w:widowControl w:val="0"/>
        <w:jc w:val="left"/>
      </w:pPr>
    </w:p>
    <w:p w:rsidR="002E5BB8" w:rsidRDefault="002E5BB8" w:rsidP="002E5BB8">
      <w:pPr>
        <w:widowControl w:val="0"/>
        <w:jc w:val="left"/>
      </w:pPr>
      <w:r>
        <w:t>Senate Resolution</w:t>
      </w:r>
    </w:p>
    <w:p w:rsidR="002E5BB8" w:rsidRDefault="002E5BB8" w:rsidP="002E5BB8">
      <w:pPr>
        <w:widowControl w:val="0"/>
        <w:jc w:val="left"/>
      </w:pPr>
      <w:r>
        <w:t>Sponsors: Senator Hutto</w:t>
      </w:r>
    </w:p>
    <w:p w:rsidR="002E5BB8" w:rsidRDefault="002E5BB8" w:rsidP="002E5BB8">
      <w:pPr>
        <w:widowControl w:val="0"/>
        <w:jc w:val="left"/>
      </w:pPr>
      <w:r>
        <w:t>Document Path: l:\council\bills\gm\25024ahb12.docx</w:t>
      </w:r>
    </w:p>
    <w:p w:rsidR="002E5BB8" w:rsidRDefault="002E5BB8" w:rsidP="002E5BB8">
      <w:pPr>
        <w:widowControl w:val="0"/>
        <w:jc w:val="left"/>
      </w:pPr>
    </w:p>
    <w:p w:rsidR="002E5BB8" w:rsidRDefault="002E5BB8" w:rsidP="002E5BB8">
      <w:pPr>
        <w:widowControl w:val="0"/>
        <w:jc w:val="left"/>
      </w:pPr>
      <w:r>
        <w:t>Introduced in the Senate on April 17, 2012</w:t>
      </w:r>
    </w:p>
    <w:p w:rsidR="002E5BB8" w:rsidRDefault="002E5BB8" w:rsidP="002E5BB8">
      <w:pPr>
        <w:widowControl w:val="0"/>
        <w:jc w:val="left"/>
      </w:pPr>
      <w:r>
        <w:t>Adopted by the Senate on April 17, 2012</w:t>
      </w:r>
    </w:p>
    <w:p w:rsidR="002E5BB8" w:rsidRDefault="002E5BB8" w:rsidP="002E5BB8">
      <w:pPr>
        <w:widowControl w:val="0"/>
        <w:jc w:val="left"/>
      </w:pPr>
    </w:p>
    <w:p w:rsidR="002E5BB8" w:rsidRDefault="002E5BB8" w:rsidP="002E5BB8">
      <w:pPr>
        <w:widowControl w:val="0"/>
        <w:jc w:val="left"/>
      </w:pPr>
      <w:r>
        <w:t xml:space="preserve">Summary: </w:t>
      </w:r>
      <w:r w:rsidR="003776F8">
        <w:t>Dr. Raymond Brown</w:t>
      </w:r>
    </w:p>
    <w:p w:rsidR="002E5BB8" w:rsidRDefault="002E5BB8" w:rsidP="002E5BB8">
      <w:pPr>
        <w:widowControl w:val="0"/>
        <w:jc w:val="left"/>
      </w:pPr>
    </w:p>
    <w:p w:rsidR="002E5BB8" w:rsidRDefault="002E5BB8" w:rsidP="002E5BB8">
      <w:pPr>
        <w:widowControl w:val="0"/>
        <w:jc w:val="left"/>
      </w:pPr>
    </w:p>
    <w:p w:rsidR="002E5BB8" w:rsidRDefault="002E5BB8" w:rsidP="002E5B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5BB8">
        <w:rPr>
          <w:b/>
        </w:rPr>
        <w:t>HISTORY OF LEGISLATIVE ACTIONS</w:t>
      </w:r>
    </w:p>
    <w:p w:rsidR="002E5BB8" w:rsidRDefault="002E5BB8" w:rsidP="002E5B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5BB8" w:rsidRPr="002E5BB8" w:rsidRDefault="002E5BB8" w:rsidP="002E5B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5BB8">
        <w:rPr>
          <w:u w:val="single"/>
        </w:rPr>
        <w:tab/>
        <w:t>Date</w:t>
      </w:r>
      <w:r w:rsidRPr="002E5BB8">
        <w:rPr>
          <w:u w:val="single"/>
        </w:rPr>
        <w:tab/>
        <w:t>Body</w:t>
      </w:r>
      <w:r w:rsidRPr="002E5BB8">
        <w:rPr>
          <w:u w:val="single"/>
        </w:rPr>
        <w:tab/>
        <w:t>Action Description with journal page number</w:t>
      </w:r>
      <w:r w:rsidRPr="002E5BB8">
        <w:rPr>
          <w:u w:val="single"/>
        </w:rPr>
        <w:tab/>
      </w:r>
    </w:p>
    <w:p w:rsidR="000B481F" w:rsidRDefault="000B481F" w:rsidP="000B48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4/17/2012</w:t>
      </w:r>
      <w:r>
        <w:tab/>
        <w:t>Senate</w:t>
      </w:r>
      <w:r>
        <w:tab/>
      </w:r>
      <w:r w:rsidRPr="00DC624B">
        <w:t>Introduced and adopted (</w:t>
      </w:r>
      <w:hyperlink r:id="rId7" w:history="1">
        <w:r w:rsidRPr="00DC624B">
          <w:rPr>
            <w:rStyle w:val="Hyperlink"/>
          </w:rPr>
          <w:t>Senate Journal</w:t>
        </w:r>
        <w:r w:rsidRPr="00DC624B">
          <w:rPr>
            <w:rStyle w:val="Hyperlink"/>
          </w:rPr>
          <w:noBreakHyphen/>
          <w:t>page 5</w:t>
        </w:r>
      </w:hyperlink>
      <w:r w:rsidRPr="00DC624B">
        <w:t>)</w:t>
      </w:r>
    </w:p>
    <w:p w:rsidR="000B481F" w:rsidRDefault="000B481F" w:rsidP="000B48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5BB8" w:rsidRPr="002E5BB8" w:rsidRDefault="002E5BB8" w:rsidP="002E5B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5BB8" w:rsidRDefault="002E5BB8" w:rsidP="002E5BB8">
      <w:r w:rsidRPr="002E5BB8">
        <w:rPr>
          <w:b/>
        </w:rPr>
        <w:t>VERSIONS OF THIS BILL</w:t>
      </w:r>
    </w:p>
    <w:p w:rsidR="002E5BB8" w:rsidRDefault="002E5BB8" w:rsidP="002E5BB8"/>
    <w:p w:rsidR="002E5BB8" w:rsidRDefault="008708AD" w:rsidP="002E5BB8">
      <w:hyperlink r:id="rId8" w:history="1">
        <w:r w:rsidR="002E5BB8">
          <w:rPr>
            <w:rStyle w:val="Hyperlink"/>
          </w:rPr>
          <w:t>4/17/2012</w:t>
        </w:r>
      </w:hyperlink>
    </w:p>
    <w:p w:rsidR="002E5BB8" w:rsidRDefault="002E5BB8" w:rsidP="002E5BB8"/>
    <w:p w:rsidR="002E5BB8" w:rsidRDefault="002E5BB8" w:rsidP="002E5BB8">
      <w:pPr>
        <w:sectPr w:rsidR="002E5BB8" w:rsidSect="002E5B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02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1D8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7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515BF6">
        <w:rPr>
          <w:color w:val="000000" w:themeColor="text1"/>
          <w:u w:color="000000" w:themeColor="text1"/>
        </w:rPr>
        <w:t>BISHOP DR. RAYMOND BROWN</w:t>
      </w:r>
      <w:r>
        <w:rPr>
          <w:color w:val="000000" w:themeColor="text1"/>
          <w:u w:color="000000" w:themeColor="text1"/>
        </w:rPr>
        <w:t xml:space="preserve">, PASTOR AND FOUNDER OF </w:t>
      </w:r>
      <w:r w:rsidRPr="00515BF6">
        <w:rPr>
          <w:color w:val="000000" w:themeColor="text1"/>
          <w:u w:color="000000" w:themeColor="text1"/>
        </w:rPr>
        <w:t>SPIRITUAL BIRTH MINISTRIES</w:t>
      </w:r>
      <w:r>
        <w:rPr>
          <w:color w:val="000000" w:themeColor="text1"/>
          <w:u w:color="000000" w:themeColor="text1"/>
        </w:rPr>
        <w:t>,</w:t>
      </w:r>
      <w:r w:rsidRPr="00515BF6">
        <w:rPr>
          <w:color w:val="000000" w:themeColor="text1"/>
          <w:u w:color="000000" w:themeColor="text1"/>
        </w:rPr>
        <w:t xml:space="preserve"> INT</w:t>
      </w:r>
      <w:r>
        <w:rPr>
          <w:color w:val="000000" w:themeColor="text1"/>
          <w:u w:color="000000" w:themeColor="text1"/>
        </w:rPr>
        <w:t>ERNATIONA</w:t>
      </w:r>
      <w:r w:rsidRPr="00515BF6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, AND TO CONGRATULATE HIM FOR TEN YEARS OF DEDICATED SERVICE TO THE NEEDS OF ORANGEBURG</w:t>
      </w:r>
      <w:r>
        <w:t>.</w:t>
      </w:r>
    </w:p>
    <w:p w:rsidR="00F31D80" w:rsidRDefault="00F31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60F2" w:rsidRDefault="00F31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860F2">
        <w:t xml:space="preserve">the members of the Senate of the State of South Carolina are pleased to learn that </w:t>
      </w:r>
      <w:r w:rsidR="00B17459">
        <w:rPr>
          <w:color w:val="000000" w:themeColor="text1"/>
          <w:u w:color="000000" w:themeColor="text1"/>
        </w:rPr>
        <w:t>from</w:t>
      </w:r>
      <w:r w:rsidR="00B17459" w:rsidRPr="00515BF6">
        <w:rPr>
          <w:color w:val="000000" w:themeColor="text1"/>
          <w:u w:color="000000" w:themeColor="text1"/>
        </w:rPr>
        <w:t xml:space="preserve"> April 22</w:t>
      </w:r>
      <w:r w:rsidR="00B17459">
        <w:rPr>
          <w:color w:val="000000" w:themeColor="text1"/>
          <w:u w:color="000000" w:themeColor="text1"/>
        </w:rPr>
        <w:t xml:space="preserve"> through </w:t>
      </w:r>
      <w:r w:rsidR="00B17459" w:rsidRPr="00515BF6">
        <w:rPr>
          <w:color w:val="000000" w:themeColor="text1"/>
          <w:u w:color="000000" w:themeColor="text1"/>
        </w:rPr>
        <w:t>29, 2012</w:t>
      </w:r>
      <w:r w:rsidR="00B17459">
        <w:rPr>
          <w:color w:val="000000" w:themeColor="text1"/>
          <w:u w:color="000000" w:themeColor="text1"/>
        </w:rPr>
        <w:t xml:space="preserve">, </w:t>
      </w:r>
      <w:r w:rsidR="00F860F2" w:rsidRPr="00515BF6">
        <w:rPr>
          <w:color w:val="000000" w:themeColor="text1"/>
          <w:u w:color="000000" w:themeColor="text1"/>
        </w:rPr>
        <w:t>Spiritual Birth Ministries</w:t>
      </w:r>
      <w:r w:rsidR="00F860F2">
        <w:rPr>
          <w:color w:val="000000" w:themeColor="text1"/>
          <w:u w:color="000000" w:themeColor="text1"/>
        </w:rPr>
        <w:t>,</w:t>
      </w:r>
      <w:r w:rsidR="00F860F2" w:rsidRPr="00515BF6">
        <w:rPr>
          <w:color w:val="000000" w:themeColor="text1"/>
          <w:u w:color="000000" w:themeColor="text1"/>
        </w:rPr>
        <w:t xml:space="preserve"> Int</w:t>
      </w:r>
      <w:r w:rsidR="00F860F2">
        <w:rPr>
          <w:color w:val="000000" w:themeColor="text1"/>
          <w:u w:color="000000" w:themeColor="text1"/>
        </w:rPr>
        <w:t>ernationa</w:t>
      </w:r>
      <w:r w:rsidR="00F860F2" w:rsidRPr="00515BF6">
        <w:rPr>
          <w:color w:val="000000" w:themeColor="text1"/>
          <w:u w:color="000000" w:themeColor="text1"/>
        </w:rPr>
        <w:t xml:space="preserve">l, will celebrate </w:t>
      </w:r>
      <w:r w:rsidR="00F60066">
        <w:rPr>
          <w:color w:val="000000" w:themeColor="text1"/>
          <w:u w:color="000000" w:themeColor="text1"/>
        </w:rPr>
        <w:t>a decade</w:t>
      </w:r>
      <w:r w:rsidR="00F860F2" w:rsidRPr="00515BF6">
        <w:rPr>
          <w:color w:val="000000" w:themeColor="text1"/>
          <w:u w:color="000000" w:themeColor="text1"/>
        </w:rPr>
        <w:t xml:space="preserve"> of </w:t>
      </w:r>
      <w:r w:rsidR="00F860F2">
        <w:rPr>
          <w:color w:val="000000" w:themeColor="text1"/>
          <w:u w:color="000000" w:themeColor="text1"/>
        </w:rPr>
        <w:t>devoted leadership that</w:t>
      </w:r>
      <w:r w:rsidR="00F860F2" w:rsidRPr="00515BF6">
        <w:rPr>
          <w:color w:val="000000" w:themeColor="text1"/>
          <w:u w:color="000000" w:themeColor="text1"/>
        </w:rPr>
        <w:t xml:space="preserve"> founder Bishop Dr. Raymond Brown </w:t>
      </w:r>
      <w:r w:rsidR="00F860F2">
        <w:rPr>
          <w:color w:val="000000" w:themeColor="text1"/>
          <w:u w:color="000000" w:themeColor="text1"/>
        </w:rPr>
        <w:t xml:space="preserve">has provided </w:t>
      </w:r>
      <w:r w:rsidR="00100528">
        <w:rPr>
          <w:color w:val="000000" w:themeColor="text1"/>
          <w:u w:color="000000" w:themeColor="text1"/>
        </w:rPr>
        <w:t>his</w:t>
      </w:r>
      <w:r w:rsidR="00FC6C51">
        <w:rPr>
          <w:color w:val="000000" w:themeColor="text1"/>
          <w:u w:color="000000" w:themeColor="text1"/>
        </w:rPr>
        <w:t xml:space="preserve"> congregation </w:t>
      </w:r>
      <w:r w:rsidR="00F860F2">
        <w:rPr>
          <w:color w:val="000000" w:themeColor="text1"/>
          <w:u w:color="000000" w:themeColor="text1"/>
        </w:rPr>
        <w:t>in the</w:t>
      </w:r>
      <w:r w:rsidR="00F860F2" w:rsidRPr="00515BF6">
        <w:rPr>
          <w:color w:val="000000" w:themeColor="text1"/>
          <w:u w:color="000000" w:themeColor="text1"/>
        </w:rPr>
        <w:t xml:space="preserve"> City of Orangeburg; and</w:t>
      </w:r>
    </w:p>
    <w:p w:rsidR="00F860F2" w:rsidRDefault="00F86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7779F" w:rsidRDefault="00D77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6C51">
        <w:t xml:space="preserve">born in The Bronx, New York, Raymond Brown graduated from North High School and </w:t>
      </w:r>
      <w:r w:rsidR="00D55496">
        <w:t>studie</w:t>
      </w:r>
      <w:r w:rsidR="00FC6C51">
        <w:t xml:space="preserve">d </w:t>
      </w:r>
      <w:r w:rsidR="00D55496">
        <w:t xml:space="preserve">at </w:t>
      </w:r>
      <w:r w:rsidR="00FC6C51">
        <w:t>Benedict College, majoring in English education and media arts</w:t>
      </w:r>
      <w:r w:rsidR="00D55496">
        <w:t>, and he holds a doctora</w:t>
      </w:r>
      <w:r w:rsidR="009C05E4">
        <w:t>l degree</w:t>
      </w:r>
      <w:r w:rsidR="00D55496">
        <w:t xml:space="preserve"> from Overcoming College of Religion; and</w:t>
      </w:r>
    </w:p>
    <w:p w:rsidR="00D7779F" w:rsidRDefault="00D77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79F" w:rsidRDefault="00D77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55496">
        <w:t>at the age of thirty</w:t>
      </w:r>
      <w:r w:rsidR="005A5C0C">
        <w:noBreakHyphen/>
      </w:r>
      <w:r w:rsidR="00D55496">
        <w:t>four, he has been</w:t>
      </w:r>
      <w:r w:rsidR="00100528">
        <w:t xml:space="preserve"> in the</w:t>
      </w:r>
      <w:r w:rsidR="00D55496">
        <w:t xml:space="preserve"> </w:t>
      </w:r>
      <w:r w:rsidR="008058E1">
        <w:t>pasto</w:t>
      </w:r>
      <w:r w:rsidR="00D55496">
        <w:t>r</w:t>
      </w:r>
      <w:r w:rsidR="00100528">
        <w:t>ate</w:t>
      </w:r>
      <w:r w:rsidR="00D55496">
        <w:t xml:space="preserve"> for fifteen years, and ten years ago he founded </w:t>
      </w:r>
      <w:r w:rsidR="00D55496" w:rsidRPr="00515BF6">
        <w:rPr>
          <w:color w:val="000000" w:themeColor="text1"/>
          <w:u w:color="000000" w:themeColor="text1"/>
        </w:rPr>
        <w:t>Spiritual Birth Ministries</w:t>
      </w:r>
      <w:r w:rsidR="00D55496">
        <w:rPr>
          <w:color w:val="000000" w:themeColor="text1"/>
          <w:u w:color="000000" w:themeColor="text1"/>
        </w:rPr>
        <w:t>,</w:t>
      </w:r>
      <w:r w:rsidR="00D55496" w:rsidRPr="00515BF6">
        <w:rPr>
          <w:color w:val="000000" w:themeColor="text1"/>
          <w:u w:color="000000" w:themeColor="text1"/>
        </w:rPr>
        <w:t xml:space="preserve"> Int</w:t>
      </w:r>
      <w:r w:rsidR="00D55496">
        <w:rPr>
          <w:color w:val="000000" w:themeColor="text1"/>
          <w:u w:color="000000" w:themeColor="text1"/>
        </w:rPr>
        <w:t>ernationa</w:t>
      </w:r>
      <w:r w:rsidR="00D55496" w:rsidRPr="00515BF6">
        <w:rPr>
          <w:color w:val="000000" w:themeColor="text1"/>
          <w:u w:color="000000" w:themeColor="text1"/>
        </w:rPr>
        <w:t>l</w:t>
      </w:r>
      <w:r w:rsidR="00D55496">
        <w:rPr>
          <w:color w:val="000000" w:themeColor="text1"/>
          <w:u w:color="000000" w:themeColor="text1"/>
        </w:rPr>
        <w:t>, in Orangeburg; and</w:t>
      </w:r>
    </w:p>
    <w:p w:rsidR="00D7779F" w:rsidRDefault="00D77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006" w:rsidRDefault="00D77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00006">
        <w:t xml:space="preserve">under </w:t>
      </w:r>
      <w:r w:rsidR="00100528">
        <w:t>the</w:t>
      </w:r>
      <w:r w:rsidR="00100006">
        <w:t xml:space="preserve"> leadership </w:t>
      </w:r>
      <w:r w:rsidR="00100528">
        <w:t xml:space="preserve">of Bishop Brown </w:t>
      </w:r>
      <w:r w:rsidR="00100006">
        <w:t>in those few years, the church has purchased and paid for a church</w:t>
      </w:r>
      <w:r w:rsidR="009C05E4">
        <w:t xml:space="preserve"> building, situated on three acres, </w:t>
      </w:r>
      <w:r w:rsidR="00100006">
        <w:t>which seats</w:t>
      </w:r>
      <w:r w:rsidR="00100528">
        <w:t xml:space="preserve"> over two hundred people</w:t>
      </w:r>
      <w:r w:rsidR="002E1B83">
        <w:t>; a</w:t>
      </w:r>
      <w:r w:rsidR="00100006">
        <w:t>nd</w:t>
      </w:r>
    </w:p>
    <w:p w:rsidR="00100006" w:rsidRDefault="00100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006" w:rsidRDefault="00100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church has extensive plans for expansion in order to provide </w:t>
      </w:r>
      <w:r w:rsidR="005A5C0C">
        <w:t xml:space="preserve">for </w:t>
      </w:r>
      <w:r w:rsidR="00100528">
        <w:t>more</w:t>
      </w:r>
      <w:r w:rsidR="005A5C0C">
        <w:t xml:space="preserve"> of the</w:t>
      </w:r>
      <w:r w:rsidR="00100528">
        <w:t xml:space="preserve"> </w:t>
      </w:r>
      <w:r w:rsidR="00B17459">
        <w:t xml:space="preserve">significant </w:t>
      </w:r>
      <w:r>
        <w:t xml:space="preserve">needs </w:t>
      </w:r>
      <w:r w:rsidR="005A5C0C">
        <w:t>in</w:t>
      </w:r>
      <w:r>
        <w:t xml:space="preserve"> the community</w:t>
      </w:r>
      <w:r w:rsidR="00310B4F">
        <w:t>,</w:t>
      </w:r>
      <w:r>
        <w:t xml:space="preserve"> and with the hope of acquiring </w:t>
      </w:r>
      <w:r w:rsidR="005A5C0C">
        <w:t>new parcels of</w:t>
      </w:r>
      <w:r>
        <w:t xml:space="preserve"> land</w:t>
      </w:r>
      <w:r w:rsidR="00310B4F">
        <w:t>, the congregation</w:t>
      </w:r>
      <w:r>
        <w:t xml:space="preserve"> intends to begin groundbreaking on the existing church property in the near future; and</w:t>
      </w:r>
    </w:p>
    <w:p w:rsidR="00100006" w:rsidRDefault="00100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B4F" w:rsidRDefault="00100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working in close </w:t>
      </w:r>
      <w:r w:rsidR="00100528">
        <w:t>alliance</w:t>
      </w:r>
      <w:r>
        <w:t xml:space="preserve"> with the New Brooklyn Community Association, the congregation </w:t>
      </w:r>
      <w:r w:rsidR="00310B4F">
        <w:t xml:space="preserve">has hosted several free </w:t>
      </w:r>
      <w:r w:rsidR="00100528">
        <w:t>neighborhood barbeques and</w:t>
      </w:r>
      <w:r w:rsidR="00310B4F">
        <w:t xml:space="preserve"> Easter egg hunts, </w:t>
      </w:r>
      <w:r w:rsidR="00100528">
        <w:t xml:space="preserve">sponsored projects to </w:t>
      </w:r>
      <w:r w:rsidR="00310B4F">
        <w:t>provid</w:t>
      </w:r>
      <w:r w:rsidR="00100528">
        <w:t>e</w:t>
      </w:r>
      <w:r w:rsidR="00310B4F">
        <w:t xml:space="preserve"> school supplies for back</w:t>
      </w:r>
      <w:r w:rsidR="005A5C0C">
        <w:noBreakHyphen/>
      </w:r>
      <w:r w:rsidR="00310B4F">
        <w:t>to</w:t>
      </w:r>
      <w:r w:rsidR="005A5C0C">
        <w:noBreakHyphen/>
      </w:r>
      <w:r w:rsidR="00310B4F">
        <w:t>school, and cater</w:t>
      </w:r>
      <w:r w:rsidR="00100528">
        <w:t>ed meals</w:t>
      </w:r>
      <w:r w:rsidR="00310B4F">
        <w:t xml:space="preserve"> for seniors in the community; and</w:t>
      </w:r>
    </w:p>
    <w:p w:rsidR="00310B4F" w:rsidRDefault="00310B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B4F" w:rsidRDefault="00310B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Pastor Brown is a licensed</w:t>
      </w:r>
      <w:r w:rsidR="009C05E4">
        <w:t xml:space="preserve"> Christian</w:t>
      </w:r>
      <w:r>
        <w:t xml:space="preserve"> counselor with the State and volunteers at the New Direction Crisis and Prevention Center, as well as in local hospitals and nursing homes; and</w:t>
      </w:r>
    </w:p>
    <w:p w:rsidR="00310B4F" w:rsidRDefault="00310B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528" w:rsidRDefault="00310B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00528">
        <w:t>he has also been commissioned to hold crusades overseas in such places as Jamaica, Barbados, and parts of Africa; and</w:t>
      </w:r>
    </w:p>
    <w:p w:rsidR="00100528" w:rsidRDefault="001005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D80" w:rsidRDefault="001005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contributions that </w:t>
      </w:r>
      <w:r w:rsidR="00B17459" w:rsidRPr="00515BF6">
        <w:rPr>
          <w:color w:val="000000" w:themeColor="text1"/>
          <w:u w:color="000000" w:themeColor="text1"/>
        </w:rPr>
        <w:t>Bishop Dr. Raymond Brown</w:t>
      </w:r>
      <w:r>
        <w:t xml:space="preserve"> has made to h</w:t>
      </w:r>
      <w:r w:rsidR="00B17459">
        <w:t>is</w:t>
      </w:r>
      <w:r>
        <w:t xml:space="preserve"> community and for h</w:t>
      </w:r>
      <w:r w:rsidR="00B17459">
        <w:t>is</w:t>
      </w:r>
      <w:r>
        <w:t xml:space="preserve"> </w:t>
      </w:r>
      <w:r w:rsidR="00B17459">
        <w:t>decade</w:t>
      </w:r>
      <w:r w:rsidR="005A5C0C">
        <w:noBreakHyphen/>
      </w:r>
      <w:r w:rsidR="00B17459">
        <w:t xml:space="preserve">long </w:t>
      </w:r>
      <w:r>
        <w:t>example of de</w:t>
      </w:r>
      <w:r w:rsidR="00B17459">
        <w:t>vo</w:t>
      </w:r>
      <w:r>
        <w:t xml:space="preserve">tion to </w:t>
      </w:r>
      <w:r w:rsidR="00B17459" w:rsidRPr="00515BF6">
        <w:rPr>
          <w:color w:val="000000" w:themeColor="text1"/>
          <w:u w:color="000000" w:themeColor="text1"/>
        </w:rPr>
        <w:t>Spiritual Birth Ministries</w:t>
      </w:r>
      <w:r w:rsidR="00B17459">
        <w:rPr>
          <w:color w:val="000000" w:themeColor="text1"/>
          <w:u w:color="000000" w:themeColor="text1"/>
        </w:rPr>
        <w:t>,</w:t>
      </w:r>
      <w:r w:rsidR="00B17459" w:rsidRPr="00515BF6">
        <w:rPr>
          <w:color w:val="000000" w:themeColor="text1"/>
          <w:u w:color="000000" w:themeColor="text1"/>
        </w:rPr>
        <w:t xml:space="preserve"> Int</w:t>
      </w:r>
      <w:r w:rsidR="00B17459">
        <w:rPr>
          <w:color w:val="000000" w:themeColor="text1"/>
          <w:u w:color="000000" w:themeColor="text1"/>
        </w:rPr>
        <w:t>ernationa</w:t>
      </w:r>
      <w:r w:rsidR="00B17459" w:rsidRPr="00515BF6">
        <w:rPr>
          <w:color w:val="000000" w:themeColor="text1"/>
          <w:u w:color="000000" w:themeColor="text1"/>
        </w:rPr>
        <w:t>l</w:t>
      </w:r>
      <w:r w:rsidR="00F31D80">
        <w:t>.  Now, therefore,</w:t>
      </w:r>
    </w:p>
    <w:p w:rsidR="00F31D80" w:rsidRDefault="00F31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D80" w:rsidRDefault="00F31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31D80" w:rsidRDefault="00F31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D80" w:rsidRDefault="00F31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7779F">
        <w:t xml:space="preserve">the members of the Senate of the State of South Carolina, by this resolution, recognize and honor </w:t>
      </w:r>
      <w:r w:rsidR="00D7779F" w:rsidRPr="00515BF6">
        <w:rPr>
          <w:color w:val="000000" w:themeColor="text1"/>
          <w:u w:color="000000" w:themeColor="text1"/>
        </w:rPr>
        <w:t>Bishop Dr. Raymond Brown</w:t>
      </w:r>
      <w:r w:rsidR="009C05E4">
        <w:rPr>
          <w:color w:val="000000" w:themeColor="text1"/>
          <w:u w:color="000000" w:themeColor="text1"/>
        </w:rPr>
        <w:t>,</w:t>
      </w:r>
      <w:r w:rsidR="00D7779F">
        <w:rPr>
          <w:color w:val="000000" w:themeColor="text1"/>
          <w:u w:color="000000" w:themeColor="text1"/>
        </w:rPr>
        <w:t xml:space="preserve"> pastor and founder of </w:t>
      </w:r>
      <w:r w:rsidR="00D7779F" w:rsidRPr="00515BF6">
        <w:rPr>
          <w:color w:val="000000" w:themeColor="text1"/>
          <w:u w:color="000000" w:themeColor="text1"/>
        </w:rPr>
        <w:t>Spiritual Birth Ministries</w:t>
      </w:r>
      <w:r w:rsidR="00D7779F">
        <w:rPr>
          <w:color w:val="000000" w:themeColor="text1"/>
          <w:u w:color="000000" w:themeColor="text1"/>
        </w:rPr>
        <w:t>,</w:t>
      </w:r>
      <w:r w:rsidR="00D7779F" w:rsidRPr="00515BF6">
        <w:rPr>
          <w:color w:val="000000" w:themeColor="text1"/>
          <w:u w:color="000000" w:themeColor="text1"/>
        </w:rPr>
        <w:t xml:space="preserve"> Int</w:t>
      </w:r>
      <w:r w:rsidR="00D7779F">
        <w:rPr>
          <w:color w:val="000000" w:themeColor="text1"/>
          <w:u w:color="000000" w:themeColor="text1"/>
        </w:rPr>
        <w:t>ernationa</w:t>
      </w:r>
      <w:r w:rsidR="00D7779F" w:rsidRPr="00515BF6">
        <w:rPr>
          <w:color w:val="000000" w:themeColor="text1"/>
          <w:u w:color="000000" w:themeColor="text1"/>
        </w:rPr>
        <w:t>l</w:t>
      </w:r>
      <w:r w:rsidR="00D7779F">
        <w:rPr>
          <w:color w:val="000000" w:themeColor="text1"/>
          <w:u w:color="000000" w:themeColor="text1"/>
        </w:rPr>
        <w:t>, and congratulate him for ten years of dedicated service to the needs of Orangeburg</w:t>
      </w:r>
      <w:r>
        <w:t>.</w:t>
      </w:r>
    </w:p>
    <w:p w:rsidR="00F31D80" w:rsidRDefault="00F31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1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7779F">
        <w:t>provi</w:t>
      </w:r>
      <w:r>
        <w:t xml:space="preserve">ded to </w:t>
      </w:r>
      <w:r w:rsidR="00D7779F" w:rsidRPr="00515BF6">
        <w:rPr>
          <w:color w:val="000000" w:themeColor="text1"/>
          <w:u w:color="000000" w:themeColor="text1"/>
        </w:rPr>
        <w:t>Bishop Dr. Raymond Brown</w:t>
      </w:r>
      <w:r>
        <w:t>.</w:t>
      </w:r>
    </w:p>
    <w:p w:rsidR="00670286" w:rsidRDefault="005A5C0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0286" w:rsidRDefault="00670286" w:rsidP="002E5BB8">
      <w:pPr>
        <w:suppressAutoHyphens/>
      </w:pPr>
    </w:p>
    <w:sectPr w:rsidR="00670286" w:rsidSect="002E5BB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459" w:rsidRDefault="00B17459" w:rsidP="009F0C77">
      <w:r>
        <w:separator/>
      </w:r>
    </w:p>
  </w:endnote>
  <w:endnote w:type="continuationSeparator" w:id="0">
    <w:p w:rsidR="00B17459" w:rsidRDefault="00B174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F53CA2-982A-4202-87C4-D6FD6337F3D5}"/>
    <w:embedBold r:id="rId2" w:fontKey="{8467BE3E-B88B-48FC-A723-34415ACC08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34E8EF-531F-454C-8E54-464B61E35ED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E62311D-9FFF-499A-B982-ABC46AB713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738149-D5AC-4225-A3F7-6106D40B07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BB8" w:rsidRPr="00670286" w:rsidRDefault="002E5BB8" w:rsidP="006702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[1446]</w:t>
    </w:r>
    <w:r>
      <w:tab/>
    </w:r>
    <w:r w:rsidR="008708AD">
      <w:fldChar w:fldCharType="begin"/>
    </w:r>
    <w:r w:rsidR="008708AD">
      <w:instrText xml:space="preserve"> PAGE  \* MERGEFORMAT </w:instrText>
    </w:r>
    <w:r w:rsidR="008708AD">
      <w:fldChar w:fldCharType="separate"/>
    </w:r>
    <w:r w:rsidR="008708AD">
      <w:rPr>
        <w:noProof/>
      </w:rPr>
      <w:t>1</w:t>
    </w:r>
    <w:r w:rsidR="008708A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459" w:rsidRDefault="00B17459" w:rsidP="009F0C77">
      <w:r>
        <w:separator/>
      </w:r>
    </w:p>
  </w:footnote>
  <w:footnote w:type="continuationSeparator" w:id="0">
    <w:p w:rsidR="00B17459" w:rsidRDefault="00B174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024AHB12"/>
    <w:docVar w:name="CoverBillType" w:val="r"/>
    <w:docVar w:name="docpath" w:val="L:\Council\bills\GM\25024AHB12.DOCX"/>
    <w:docVar w:name="dvBillNumber" w:val="144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F4806"/>
    <w:rsid w:val="00026C9A"/>
    <w:rsid w:val="000965A1"/>
    <w:rsid w:val="000B481F"/>
    <w:rsid w:val="000E1785"/>
    <w:rsid w:val="00100006"/>
    <w:rsid w:val="00100528"/>
    <w:rsid w:val="001023A4"/>
    <w:rsid w:val="0010776B"/>
    <w:rsid w:val="00133E66"/>
    <w:rsid w:val="00134ACF"/>
    <w:rsid w:val="00143234"/>
    <w:rsid w:val="00144E15"/>
    <w:rsid w:val="001A4A62"/>
    <w:rsid w:val="001A681E"/>
    <w:rsid w:val="001C136E"/>
    <w:rsid w:val="001D08F2"/>
    <w:rsid w:val="001E4F88"/>
    <w:rsid w:val="002037CA"/>
    <w:rsid w:val="002047A2"/>
    <w:rsid w:val="002321B6"/>
    <w:rsid w:val="0023585B"/>
    <w:rsid w:val="0023696B"/>
    <w:rsid w:val="00250967"/>
    <w:rsid w:val="002759C5"/>
    <w:rsid w:val="00277DEE"/>
    <w:rsid w:val="00280D88"/>
    <w:rsid w:val="00294ABE"/>
    <w:rsid w:val="002A3EB4"/>
    <w:rsid w:val="002E1B83"/>
    <w:rsid w:val="002E5BB8"/>
    <w:rsid w:val="00310B4F"/>
    <w:rsid w:val="00325348"/>
    <w:rsid w:val="003776F8"/>
    <w:rsid w:val="00393688"/>
    <w:rsid w:val="003D411E"/>
    <w:rsid w:val="003E3C1E"/>
    <w:rsid w:val="003E6148"/>
    <w:rsid w:val="003E6A38"/>
    <w:rsid w:val="00400EAA"/>
    <w:rsid w:val="0041760A"/>
    <w:rsid w:val="0043137F"/>
    <w:rsid w:val="004809EE"/>
    <w:rsid w:val="00511EE9"/>
    <w:rsid w:val="00521E00"/>
    <w:rsid w:val="00577C6C"/>
    <w:rsid w:val="0058501B"/>
    <w:rsid w:val="005A5C0C"/>
    <w:rsid w:val="006215AA"/>
    <w:rsid w:val="006340D9"/>
    <w:rsid w:val="00643B8E"/>
    <w:rsid w:val="006558F2"/>
    <w:rsid w:val="00665EBC"/>
    <w:rsid w:val="00670286"/>
    <w:rsid w:val="00686590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4806"/>
    <w:rsid w:val="007F509E"/>
    <w:rsid w:val="007F5799"/>
    <w:rsid w:val="007F6947"/>
    <w:rsid w:val="008058E1"/>
    <w:rsid w:val="008708AD"/>
    <w:rsid w:val="00872729"/>
    <w:rsid w:val="008F4429"/>
    <w:rsid w:val="009352BB"/>
    <w:rsid w:val="00944384"/>
    <w:rsid w:val="00990668"/>
    <w:rsid w:val="009C05E4"/>
    <w:rsid w:val="009F0C77"/>
    <w:rsid w:val="009F4DD1"/>
    <w:rsid w:val="00A64E80"/>
    <w:rsid w:val="00A741D9"/>
    <w:rsid w:val="00A9741D"/>
    <w:rsid w:val="00AA4700"/>
    <w:rsid w:val="00AD4B17"/>
    <w:rsid w:val="00B17459"/>
    <w:rsid w:val="00B26FA6"/>
    <w:rsid w:val="00B728EF"/>
    <w:rsid w:val="00B741CB"/>
    <w:rsid w:val="00B934F3"/>
    <w:rsid w:val="00BB6347"/>
    <w:rsid w:val="00BD2134"/>
    <w:rsid w:val="00C038D8"/>
    <w:rsid w:val="00C045DD"/>
    <w:rsid w:val="00C17DB3"/>
    <w:rsid w:val="00C3136F"/>
    <w:rsid w:val="00C3483A"/>
    <w:rsid w:val="00C74E9D"/>
    <w:rsid w:val="00C75254"/>
    <w:rsid w:val="00C82FD3"/>
    <w:rsid w:val="00CC6B7B"/>
    <w:rsid w:val="00CD3619"/>
    <w:rsid w:val="00CF4447"/>
    <w:rsid w:val="00D405E7"/>
    <w:rsid w:val="00D41D56"/>
    <w:rsid w:val="00D55496"/>
    <w:rsid w:val="00D6260D"/>
    <w:rsid w:val="00D6662B"/>
    <w:rsid w:val="00D7779F"/>
    <w:rsid w:val="00D84761"/>
    <w:rsid w:val="00D95E2F"/>
    <w:rsid w:val="00D970A9"/>
    <w:rsid w:val="00DB3AC0"/>
    <w:rsid w:val="00DC1D51"/>
    <w:rsid w:val="00DE68F0"/>
    <w:rsid w:val="00DF3845"/>
    <w:rsid w:val="00DF7E17"/>
    <w:rsid w:val="00EB00A2"/>
    <w:rsid w:val="00EB1BF3"/>
    <w:rsid w:val="00EF3EEE"/>
    <w:rsid w:val="00F149A7"/>
    <w:rsid w:val="00F30947"/>
    <w:rsid w:val="00F31D80"/>
    <w:rsid w:val="00F50BAF"/>
    <w:rsid w:val="00F52C10"/>
    <w:rsid w:val="00F60066"/>
    <w:rsid w:val="00F81FFD"/>
    <w:rsid w:val="00F85228"/>
    <w:rsid w:val="00F860F2"/>
    <w:rsid w:val="00FB6773"/>
    <w:rsid w:val="00FC6C51"/>
    <w:rsid w:val="00FE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77FB44A-B619-432C-AE64-5F0D31128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4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5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5B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446_201204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4-1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EB8A1-25AA-4FE6-86DC-DD78B2FA3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491</Words>
  <Characters>2656</Characters>
  <Application>Microsoft Office Word</Application>
  <DocSecurity>4</DocSecurity>
  <Lines>99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1446: Dr. Raymond Brown - South Carolina Legislature Online</dc:title>
  <dc:subject/>
  <dc:creator>gailmoore</dc:creator>
  <cp:keywords/>
  <dc:description/>
  <cp:lastModifiedBy>N Cumfer</cp:lastModifiedBy>
  <cp:revision>2</cp:revision>
  <cp:lastPrinted>2012-04-17T15:23:00Z</cp:lastPrinted>
  <dcterms:created xsi:type="dcterms:W3CDTF">2014-11-21T21:19:00Z</dcterms:created>
  <dcterms:modified xsi:type="dcterms:W3CDTF">2014-11-21T21:19:00Z</dcterms:modified>
</cp:coreProperties>
</file>