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D75" w:rsidRDefault="00302D75" w:rsidP="00302D75">
      <w:pPr>
        <w:widowControl w:val="0"/>
        <w:jc w:val="center"/>
      </w:pPr>
      <w:bookmarkStart w:id="0" w:name="_GoBack"/>
      <w:bookmarkEnd w:id="0"/>
      <w:r w:rsidRPr="00302D75">
        <w:rPr>
          <w:b/>
        </w:rPr>
        <w:t>South Carolina General Assembly</w:t>
      </w:r>
    </w:p>
    <w:p w:rsidR="00302D75" w:rsidRDefault="00302D75" w:rsidP="00302D75">
      <w:pPr>
        <w:widowControl w:val="0"/>
        <w:jc w:val="center"/>
      </w:pPr>
      <w:r>
        <w:t>119th Session, 2011-2012</w:t>
      </w:r>
    </w:p>
    <w:p w:rsidR="00302D75" w:rsidRDefault="00302D75" w:rsidP="00302D75">
      <w:pPr>
        <w:widowControl w:val="0"/>
        <w:jc w:val="left"/>
      </w:pPr>
    </w:p>
    <w:p w:rsidR="00302D75" w:rsidRDefault="00302D75" w:rsidP="00302D75">
      <w:pPr>
        <w:widowControl w:val="0"/>
        <w:jc w:val="left"/>
        <w:rPr>
          <w:b/>
        </w:rPr>
      </w:pPr>
      <w:r w:rsidRPr="00302D75">
        <w:rPr>
          <w:b/>
        </w:rPr>
        <w:t>S.</w:t>
      </w:r>
      <w:r>
        <w:rPr>
          <w:b/>
        </w:rPr>
        <w:t xml:space="preserve"> </w:t>
      </w:r>
      <w:r w:rsidRPr="00302D75">
        <w:rPr>
          <w:b/>
        </w:rPr>
        <w:t>1541</w:t>
      </w:r>
    </w:p>
    <w:p w:rsidR="00302D75" w:rsidRDefault="00302D75" w:rsidP="00302D75">
      <w:pPr>
        <w:widowControl w:val="0"/>
        <w:jc w:val="left"/>
        <w:rPr>
          <w:b/>
        </w:rPr>
      </w:pPr>
    </w:p>
    <w:p w:rsidR="00302D75" w:rsidRDefault="00302D75" w:rsidP="00302D75">
      <w:pPr>
        <w:widowControl w:val="0"/>
        <w:jc w:val="left"/>
      </w:pPr>
      <w:r w:rsidRPr="00302D75">
        <w:rPr>
          <w:b/>
        </w:rPr>
        <w:t>STATUS INFORMATION</w:t>
      </w:r>
    </w:p>
    <w:p w:rsidR="00302D75" w:rsidRDefault="00302D75" w:rsidP="00302D75">
      <w:pPr>
        <w:widowControl w:val="0"/>
        <w:jc w:val="left"/>
      </w:pPr>
    </w:p>
    <w:p w:rsidR="00302D75" w:rsidRDefault="00302D75" w:rsidP="00302D75">
      <w:pPr>
        <w:widowControl w:val="0"/>
        <w:jc w:val="left"/>
      </w:pPr>
      <w:r>
        <w:t>Senate Resolution</w:t>
      </w:r>
    </w:p>
    <w:p w:rsidR="00302D75" w:rsidRDefault="00302D75" w:rsidP="00302D75">
      <w:pPr>
        <w:widowControl w:val="0"/>
        <w:jc w:val="left"/>
      </w:pPr>
      <w:r>
        <w:t>Sponsors: Senator Setzler</w:t>
      </w:r>
    </w:p>
    <w:p w:rsidR="00302D75" w:rsidRDefault="00302D75" w:rsidP="00302D75">
      <w:pPr>
        <w:widowControl w:val="0"/>
        <w:jc w:val="left"/>
      </w:pPr>
      <w:r>
        <w:t>Document Path: l:\council\bills\gm\25120ac12.docx</w:t>
      </w:r>
    </w:p>
    <w:p w:rsidR="00302D75" w:rsidRDefault="00302D75" w:rsidP="00302D75">
      <w:pPr>
        <w:widowControl w:val="0"/>
        <w:jc w:val="left"/>
      </w:pPr>
    </w:p>
    <w:p w:rsidR="00302D75" w:rsidRDefault="00302D75" w:rsidP="00302D75">
      <w:pPr>
        <w:widowControl w:val="0"/>
        <w:jc w:val="left"/>
      </w:pPr>
      <w:r>
        <w:t>Introduced in the Senate on May 22, 2012</w:t>
      </w:r>
    </w:p>
    <w:p w:rsidR="00302D75" w:rsidRDefault="00302D75" w:rsidP="00302D75">
      <w:pPr>
        <w:widowControl w:val="0"/>
        <w:jc w:val="left"/>
      </w:pPr>
      <w:r>
        <w:t>Adopted by the Senate on May 22, 2012</w:t>
      </w:r>
    </w:p>
    <w:p w:rsidR="00302D75" w:rsidRDefault="00302D75" w:rsidP="00302D75">
      <w:pPr>
        <w:widowControl w:val="0"/>
        <w:jc w:val="left"/>
      </w:pPr>
    </w:p>
    <w:p w:rsidR="00302D75" w:rsidRDefault="00302D75" w:rsidP="00302D75">
      <w:pPr>
        <w:widowControl w:val="0"/>
        <w:jc w:val="left"/>
      </w:pPr>
      <w:r>
        <w:t xml:space="preserve">Summary: </w:t>
      </w:r>
      <w:r w:rsidR="00496375">
        <w:t>Ruth Todd</w:t>
      </w:r>
    </w:p>
    <w:p w:rsidR="00302D75" w:rsidRDefault="00302D75" w:rsidP="00302D75">
      <w:pPr>
        <w:widowControl w:val="0"/>
        <w:jc w:val="left"/>
      </w:pPr>
    </w:p>
    <w:p w:rsidR="00302D75" w:rsidRDefault="00302D75" w:rsidP="00302D75">
      <w:pPr>
        <w:widowControl w:val="0"/>
        <w:jc w:val="left"/>
      </w:pPr>
    </w:p>
    <w:p w:rsidR="00302D75" w:rsidRDefault="00302D75" w:rsidP="00302D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2D75">
        <w:rPr>
          <w:b/>
        </w:rPr>
        <w:t>HISTORY OF LEGISLATIVE ACTIONS</w:t>
      </w:r>
    </w:p>
    <w:p w:rsidR="00302D75" w:rsidRDefault="00302D75" w:rsidP="00302D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2D75" w:rsidRPr="00302D75" w:rsidRDefault="00302D75" w:rsidP="00302D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2D75">
        <w:rPr>
          <w:u w:val="single"/>
        </w:rPr>
        <w:tab/>
        <w:t>Date</w:t>
      </w:r>
      <w:r w:rsidRPr="00302D75">
        <w:rPr>
          <w:u w:val="single"/>
        </w:rPr>
        <w:tab/>
        <w:t>Body</w:t>
      </w:r>
      <w:r w:rsidRPr="00302D75">
        <w:rPr>
          <w:u w:val="single"/>
        </w:rPr>
        <w:tab/>
        <w:t>Action Description with journal page number</w:t>
      </w:r>
      <w:r w:rsidRPr="00302D75">
        <w:rPr>
          <w:u w:val="single"/>
        </w:rPr>
        <w:tab/>
      </w:r>
    </w:p>
    <w:p w:rsidR="000A0AB0" w:rsidRDefault="000A0AB0" w:rsidP="000A0A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Senate</w:t>
      </w:r>
      <w:r>
        <w:tab/>
      </w:r>
      <w:r w:rsidRPr="00E05879">
        <w:t>Introduced and adopted (</w:t>
      </w:r>
      <w:hyperlink r:id="rId7" w:history="1">
        <w:r w:rsidRPr="00E05879">
          <w:rPr>
            <w:rStyle w:val="Hyperlink"/>
          </w:rPr>
          <w:t>Senate Journal</w:t>
        </w:r>
        <w:r w:rsidRPr="00E05879">
          <w:rPr>
            <w:rStyle w:val="Hyperlink"/>
          </w:rPr>
          <w:noBreakHyphen/>
          <w:t>page 4</w:t>
        </w:r>
      </w:hyperlink>
      <w:r w:rsidRPr="00E05879">
        <w:t>)</w:t>
      </w:r>
    </w:p>
    <w:p w:rsidR="000A0AB0" w:rsidRDefault="000A0AB0" w:rsidP="000A0A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2D75" w:rsidRPr="00302D75" w:rsidRDefault="00302D75" w:rsidP="00302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2D75" w:rsidRDefault="00302D75" w:rsidP="00302D75">
      <w:r w:rsidRPr="00302D75">
        <w:rPr>
          <w:b/>
        </w:rPr>
        <w:t>VERSIONS OF THIS BILL</w:t>
      </w:r>
    </w:p>
    <w:p w:rsidR="00302D75" w:rsidRDefault="00302D75" w:rsidP="00302D75"/>
    <w:p w:rsidR="00302D75" w:rsidRDefault="00D10AA4" w:rsidP="00302D75">
      <w:hyperlink r:id="rId8" w:history="1">
        <w:r w:rsidR="00302D75">
          <w:rPr>
            <w:rStyle w:val="Hyperlink"/>
          </w:rPr>
          <w:t>5/22/2012</w:t>
        </w:r>
      </w:hyperlink>
    </w:p>
    <w:p w:rsidR="00302D75" w:rsidRDefault="00302D75" w:rsidP="00302D75"/>
    <w:p w:rsidR="00302D75" w:rsidRDefault="00302D75" w:rsidP="00302D75">
      <w:pPr>
        <w:sectPr w:rsidR="00302D75" w:rsidSect="00302D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3D7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0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7D1E3D">
        <w:t xml:space="preserve">TO </w:t>
      </w:r>
      <w:r>
        <w:t>RECOGNIZE</w:t>
      </w:r>
      <w:r w:rsidRPr="007D1E3D">
        <w:t xml:space="preserve"> </w:t>
      </w:r>
      <w:r>
        <w:t xml:space="preserve">AND </w:t>
      </w:r>
      <w:r w:rsidRPr="007D1E3D">
        <w:t>HONOR</w:t>
      </w:r>
      <w:r>
        <w:t xml:space="preserve"> RUTH TODD, A NATIONALLY RENOWNED ARCHITECT, AND TO CONGRATULATE HER FOR BEING AWARDED A FELLOWSHIP BY THE AMERICAN INSTITUTE OF ARCHITECTS.</w:t>
      </w:r>
    </w:p>
    <w:p w:rsidR="00DC3D75" w:rsidRDefault="00DC3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07FB" w:rsidRDefault="00DC3D75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07FB">
        <w:t xml:space="preserve">the South Carolina Senate is pleased to learn that Ruth Todd, a West Columbia native, has been awarded </w:t>
      </w:r>
      <w:r w:rsidR="005A1DDA">
        <w:t>a</w:t>
      </w:r>
      <w:r w:rsidR="007007FB">
        <w:t xml:space="preserve"> prestigious</w:t>
      </w:r>
      <w:r w:rsidR="005A1DDA">
        <w:t xml:space="preserve"> fellowship by the American Institute of Architects, an</w:t>
      </w:r>
      <w:r w:rsidR="007007FB">
        <w:t xml:space="preserve"> honor given only to architects who have made significant contributions to architecture and society on a national level and have achieved a standard of excellence in the profession; and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noted leader in the architectural profession, Ruth Todd has used architecture as a means to enhance our proud cultural heritage and educate </w:t>
      </w:r>
      <w:r w:rsidR="005A1DDA">
        <w:t>South Carolinians</w:t>
      </w:r>
      <w:r>
        <w:t xml:space="preserve"> in</w:t>
      </w:r>
      <w:r w:rsidR="005A1DDA">
        <w:t xml:space="preserve"> the</w:t>
      </w:r>
      <w:r>
        <w:t xml:space="preserve"> appreciati</w:t>
      </w:r>
      <w:r w:rsidR="005A1DDA">
        <w:t>o</w:t>
      </w:r>
      <w:r>
        <w:t>n and car</w:t>
      </w:r>
      <w:r w:rsidR="005A1DDA">
        <w:t>e</w:t>
      </w:r>
      <w:r>
        <w:t xml:space="preserve"> </w:t>
      </w:r>
      <w:r w:rsidR="005A1DDA">
        <w:t>of</w:t>
      </w:r>
      <w:r>
        <w:t xml:space="preserve"> that heritage; and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her passion for architecture was fostered as she earned a bachelor of arts in design and master</w:t>
      </w:r>
      <w:r w:rsidRPr="007007FB">
        <w:t>’</w:t>
      </w:r>
      <w:r>
        <w:t>s in architecture from Clemson University and as she studied at the Center for Design and Urban Studies in Genoa, Italy; and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 Stanford University associate university architect, she was entrusted with more than one hundred twenty planning and capital projects with a program exceeding $150 million per year and led several master</w:t>
      </w:r>
      <w:r>
        <w:noBreakHyphen/>
        <w:t xml:space="preserve">planning programs, most notably Frank </w:t>
      </w:r>
      <w:r>
        <w:lastRenderedPageBreak/>
        <w:t>Lloyd Wright</w:t>
      </w:r>
      <w:r w:rsidRPr="007007FB">
        <w:t>’</w:t>
      </w:r>
      <w:r>
        <w:t>s Hanna House, Hopkins Marine Station, the Main Quad, and the Stanford Linear Accelerator; and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Ms. Todd was honored with numerous awards during her tenure at Stanford University, such as a National Preservation Honor Award, the Governor</w:t>
      </w:r>
      <w:r w:rsidRPr="007007FB">
        <w:t>’</w:t>
      </w:r>
      <w:r>
        <w:t xml:space="preserve">s Award for Historic Preservation, and numerous American Institute of Architects awards; and 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her preservation plan for the celebrated and captivating City of Charleston won a National Preservation Honor Award in 2009 and was considered an exemplary plan for preserving one of the world</w:t>
      </w:r>
      <w:r w:rsidRPr="007007FB">
        <w:t>’</w:t>
      </w:r>
      <w:r>
        <w:t xml:space="preserve">s most beautiful and historic cities; and 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more than one thousand two hundred façade</w:t>
      </w:r>
      <w:r>
        <w:noBreakHyphen/>
        <w:t xml:space="preserve">rehabilitation consultations in California and South Carolina, her work has contributed to downtown revitalization and economic development in excess of $523 million; and  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3D75" w:rsidRDefault="007007FB" w:rsidP="00700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 pride and recognition that Ruth Todd has brought to the Palmetto State by being awarded a fellowship by the American Institute of Architects and for her outstanding contributions nationwide to the protection and preservation of America</w:t>
      </w:r>
      <w:r w:rsidRPr="007007FB">
        <w:t>’</w:t>
      </w:r>
      <w:r>
        <w:t>s architecture</w:t>
      </w:r>
      <w:r w:rsidR="00DC3D75">
        <w:t>.  Now, therefore,</w:t>
      </w:r>
    </w:p>
    <w:p w:rsidR="00DC3D75" w:rsidRDefault="00DC3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D75" w:rsidRDefault="00DC3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C3D75" w:rsidRDefault="00DC3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7FB" w:rsidRDefault="00DC3D75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7007FB">
        <w:t>the members of the South Carolina Senate, by this resolution, recognize and honor Ruth Todd, a nationally renowned architect, and congratulate her on being awarded a Fellowship by the American Institute of Architects.</w:t>
      </w:r>
    </w:p>
    <w:p w:rsidR="007007FB" w:rsidRDefault="007007FB" w:rsidP="00067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007FB" w:rsidP="00700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Ruth Todd</w:t>
      </w:r>
      <w:r w:rsidR="00DC3D75">
        <w:t>.</w:t>
      </w:r>
    </w:p>
    <w:p w:rsidR="0006764E" w:rsidRDefault="007007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64E" w:rsidRDefault="0006764E" w:rsidP="00302D75">
      <w:pPr>
        <w:suppressAutoHyphens/>
      </w:pPr>
    </w:p>
    <w:sectPr w:rsidR="0006764E" w:rsidSect="00302D7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7FB" w:rsidRDefault="007007FB" w:rsidP="009F0C77">
      <w:r>
        <w:separator/>
      </w:r>
    </w:p>
  </w:endnote>
  <w:endnote w:type="continuationSeparator" w:id="0">
    <w:p w:rsidR="007007FB" w:rsidRDefault="007007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C802A3-7144-4CFB-A32D-39CFC56F569D}"/>
    <w:embedBold r:id="rId2" w:fontKey="{E9B9F1C3-5F36-4296-BCF1-A6530EAA92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30AA9A-56AE-48BD-8C59-C58DD2C910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9B6869-2B93-4BFF-9316-1A29B5720C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2C179F-66CF-417C-98A8-2FCFB0CE5A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D75" w:rsidRPr="0006764E" w:rsidRDefault="00302D75" w:rsidP="000676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[1541]</w:t>
    </w:r>
    <w:r>
      <w:tab/>
    </w:r>
    <w:r w:rsidR="00D10AA4">
      <w:fldChar w:fldCharType="begin"/>
    </w:r>
    <w:r w:rsidR="00D10AA4">
      <w:instrText xml:space="preserve"> PAGE  \* MERGEFORMAT </w:instrText>
    </w:r>
    <w:r w:rsidR="00D10AA4">
      <w:fldChar w:fldCharType="separate"/>
    </w:r>
    <w:r w:rsidR="00D10AA4">
      <w:rPr>
        <w:noProof/>
      </w:rPr>
      <w:t>1</w:t>
    </w:r>
    <w:r w:rsidR="00D10A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7FB" w:rsidRDefault="007007FB" w:rsidP="009F0C77">
      <w:r>
        <w:separator/>
      </w:r>
    </w:p>
  </w:footnote>
  <w:footnote w:type="continuationSeparator" w:id="0">
    <w:p w:rsidR="007007FB" w:rsidRDefault="007007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20AC12"/>
    <w:docVar w:name="CoverBillType" w:val="r"/>
    <w:docVar w:name="docpath" w:val="L:\Council\bills\GM\25120AC12.DOCX"/>
    <w:docVar w:name="dvBillNumber" w:val="154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A58AE"/>
    <w:rsid w:val="00002BCD"/>
    <w:rsid w:val="00026C9A"/>
    <w:rsid w:val="000311DD"/>
    <w:rsid w:val="0006764E"/>
    <w:rsid w:val="000965A1"/>
    <w:rsid w:val="000A0AB0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C88"/>
    <w:rsid w:val="002E136D"/>
    <w:rsid w:val="00302D75"/>
    <w:rsid w:val="00325348"/>
    <w:rsid w:val="00346924"/>
    <w:rsid w:val="00393688"/>
    <w:rsid w:val="003B7F04"/>
    <w:rsid w:val="003D411E"/>
    <w:rsid w:val="003E3C1E"/>
    <w:rsid w:val="003E6148"/>
    <w:rsid w:val="00400EAA"/>
    <w:rsid w:val="0041760A"/>
    <w:rsid w:val="00431C94"/>
    <w:rsid w:val="004809EE"/>
    <w:rsid w:val="00496375"/>
    <w:rsid w:val="00511EE9"/>
    <w:rsid w:val="00521E00"/>
    <w:rsid w:val="00552410"/>
    <w:rsid w:val="00577C6C"/>
    <w:rsid w:val="0058501B"/>
    <w:rsid w:val="005A1DDA"/>
    <w:rsid w:val="006215AA"/>
    <w:rsid w:val="006340D9"/>
    <w:rsid w:val="00643B8E"/>
    <w:rsid w:val="00665EBC"/>
    <w:rsid w:val="0069470D"/>
    <w:rsid w:val="006A476C"/>
    <w:rsid w:val="006B3317"/>
    <w:rsid w:val="006C6A93"/>
    <w:rsid w:val="006E02F9"/>
    <w:rsid w:val="006F31EB"/>
    <w:rsid w:val="007007FB"/>
    <w:rsid w:val="00744A69"/>
    <w:rsid w:val="00753C04"/>
    <w:rsid w:val="00756946"/>
    <w:rsid w:val="00757F80"/>
    <w:rsid w:val="00771EEC"/>
    <w:rsid w:val="0078337A"/>
    <w:rsid w:val="00786819"/>
    <w:rsid w:val="007A325A"/>
    <w:rsid w:val="007A58AE"/>
    <w:rsid w:val="007F1523"/>
    <w:rsid w:val="007F509E"/>
    <w:rsid w:val="007F5799"/>
    <w:rsid w:val="007F6947"/>
    <w:rsid w:val="00830F7A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7753E"/>
    <w:rsid w:val="00B934F3"/>
    <w:rsid w:val="00BB6347"/>
    <w:rsid w:val="00BC0195"/>
    <w:rsid w:val="00BD2134"/>
    <w:rsid w:val="00C038D8"/>
    <w:rsid w:val="00C045DD"/>
    <w:rsid w:val="00C3136F"/>
    <w:rsid w:val="00C3483A"/>
    <w:rsid w:val="00C74E9D"/>
    <w:rsid w:val="00C813F8"/>
    <w:rsid w:val="00C82FD3"/>
    <w:rsid w:val="00CC6B7B"/>
    <w:rsid w:val="00CD3619"/>
    <w:rsid w:val="00CF4447"/>
    <w:rsid w:val="00D10AA4"/>
    <w:rsid w:val="00D405E7"/>
    <w:rsid w:val="00D41D56"/>
    <w:rsid w:val="00D6260D"/>
    <w:rsid w:val="00D6662B"/>
    <w:rsid w:val="00D95E2F"/>
    <w:rsid w:val="00D970A9"/>
    <w:rsid w:val="00DB3AC0"/>
    <w:rsid w:val="00DC3D75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70BF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5D3BB5-A2BE-4FC8-A92B-24DA59275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0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7F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2D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41_2012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28E31-8A0D-418D-92B4-4365E469B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488</Words>
  <Characters>2731</Characters>
  <Application>Microsoft Office Word</Application>
  <DocSecurity>4</DocSecurity>
  <Lines>100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1541: Ruth Todd - South Carolina Legislature Online</dc:title>
  <dc:subject/>
  <dc:creator>gailmoore</dc:creator>
  <cp:keywords/>
  <dc:description/>
  <cp:lastModifiedBy>N Cumfer</cp:lastModifiedBy>
  <cp:revision>2</cp:revision>
  <cp:lastPrinted>2012-05-17T16:33:00Z</cp:lastPrinted>
  <dcterms:created xsi:type="dcterms:W3CDTF">2014-11-21T21:22:00Z</dcterms:created>
  <dcterms:modified xsi:type="dcterms:W3CDTF">2014-11-21T21:22:00Z</dcterms:modified>
</cp:coreProperties>
</file>