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7DE" w:rsidRDefault="007E77DE" w:rsidP="007E77DE">
      <w:pPr>
        <w:widowControl w:val="0"/>
        <w:jc w:val="center"/>
      </w:pPr>
      <w:bookmarkStart w:id="0" w:name="_GoBack"/>
      <w:bookmarkEnd w:id="0"/>
      <w:r w:rsidRPr="007E77DE">
        <w:rPr>
          <w:b/>
        </w:rPr>
        <w:t>South Carolina General Assembly</w:t>
      </w:r>
    </w:p>
    <w:p w:rsidR="007E77DE" w:rsidRDefault="007E77DE" w:rsidP="007E77DE">
      <w:pPr>
        <w:widowControl w:val="0"/>
        <w:jc w:val="center"/>
      </w:pPr>
      <w:r>
        <w:t>119th Session, 2011-2012</w:t>
      </w:r>
    </w:p>
    <w:p w:rsidR="007E77DE" w:rsidRDefault="007E77DE" w:rsidP="007E77DE">
      <w:pPr>
        <w:widowControl w:val="0"/>
        <w:jc w:val="left"/>
      </w:pPr>
    </w:p>
    <w:p w:rsidR="007E77DE" w:rsidRDefault="007E77DE" w:rsidP="007E77DE">
      <w:pPr>
        <w:widowControl w:val="0"/>
        <w:jc w:val="left"/>
        <w:rPr>
          <w:b/>
        </w:rPr>
      </w:pPr>
      <w:r w:rsidRPr="007E77DE">
        <w:rPr>
          <w:b/>
        </w:rPr>
        <w:t>S.</w:t>
      </w:r>
      <w:r>
        <w:rPr>
          <w:b/>
        </w:rPr>
        <w:t xml:space="preserve"> </w:t>
      </w:r>
      <w:r w:rsidRPr="007E77DE">
        <w:rPr>
          <w:b/>
        </w:rPr>
        <w:t>1614</w:t>
      </w:r>
    </w:p>
    <w:p w:rsidR="007E77DE" w:rsidRDefault="007E77DE" w:rsidP="007E77DE">
      <w:pPr>
        <w:widowControl w:val="0"/>
        <w:jc w:val="left"/>
        <w:rPr>
          <w:b/>
        </w:rPr>
      </w:pPr>
    </w:p>
    <w:p w:rsidR="007E77DE" w:rsidRDefault="007E77DE" w:rsidP="007E77DE">
      <w:pPr>
        <w:widowControl w:val="0"/>
        <w:jc w:val="left"/>
      </w:pPr>
      <w:r w:rsidRPr="007E77DE">
        <w:rPr>
          <w:b/>
        </w:rPr>
        <w:t>STATUS INFORMATION</w:t>
      </w:r>
    </w:p>
    <w:p w:rsidR="007E77DE" w:rsidRDefault="007E77DE" w:rsidP="007E77DE">
      <w:pPr>
        <w:widowControl w:val="0"/>
        <w:jc w:val="left"/>
      </w:pPr>
    </w:p>
    <w:p w:rsidR="007E77DE" w:rsidRDefault="007E77DE" w:rsidP="007E77DE">
      <w:pPr>
        <w:widowControl w:val="0"/>
        <w:jc w:val="left"/>
      </w:pPr>
      <w:r>
        <w:t>Senate Resolution</w:t>
      </w:r>
    </w:p>
    <w:p w:rsidR="007E77DE" w:rsidRDefault="007E77DE" w:rsidP="007E77DE">
      <w:pPr>
        <w:widowControl w:val="0"/>
        <w:jc w:val="left"/>
      </w:pPr>
      <w:r>
        <w:t>Sponsors: Senator Setzler</w:t>
      </w:r>
    </w:p>
    <w:p w:rsidR="007E77DE" w:rsidRDefault="007E77DE" w:rsidP="007E77DE">
      <w:pPr>
        <w:widowControl w:val="0"/>
        <w:jc w:val="left"/>
      </w:pPr>
      <w:r>
        <w:t>Document Path: l:\council\bills\ms\7886ab12.docx</w:t>
      </w:r>
    </w:p>
    <w:p w:rsidR="007E77DE" w:rsidRDefault="007E77DE" w:rsidP="007E77DE">
      <w:pPr>
        <w:widowControl w:val="0"/>
        <w:jc w:val="left"/>
      </w:pPr>
    </w:p>
    <w:p w:rsidR="007E77DE" w:rsidRDefault="007E77DE" w:rsidP="007E77DE">
      <w:pPr>
        <w:widowControl w:val="0"/>
        <w:jc w:val="left"/>
      </w:pPr>
      <w:r>
        <w:t>Introduced in the Senate on June 20, 2012</w:t>
      </w:r>
    </w:p>
    <w:p w:rsidR="007E77DE" w:rsidRDefault="007E77DE" w:rsidP="007E77DE">
      <w:pPr>
        <w:widowControl w:val="0"/>
        <w:jc w:val="left"/>
      </w:pPr>
      <w:r>
        <w:t>Adopted by the Senate on June 20, 2012</w:t>
      </w:r>
    </w:p>
    <w:p w:rsidR="007E77DE" w:rsidRDefault="007E77DE" w:rsidP="007E77DE">
      <w:pPr>
        <w:widowControl w:val="0"/>
        <w:jc w:val="left"/>
      </w:pPr>
    </w:p>
    <w:p w:rsidR="007E77DE" w:rsidRDefault="007E77DE" w:rsidP="007E77DE">
      <w:pPr>
        <w:widowControl w:val="0"/>
        <w:jc w:val="left"/>
      </w:pPr>
      <w:r>
        <w:t xml:space="preserve">Summary: </w:t>
      </w:r>
      <w:r w:rsidR="003E2AB4">
        <w:t>Reverend Lawrence Foy Hays, Jr.</w:t>
      </w:r>
    </w:p>
    <w:p w:rsidR="007E77DE" w:rsidRDefault="007E77DE" w:rsidP="007E77DE">
      <w:pPr>
        <w:widowControl w:val="0"/>
        <w:jc w:val="left"/>
      </w:pPr>
    </w:p>
    <w:p w:rsidR="007E77DE" w:rsidRDefault="007E77DE" w:rsidP="007E77DE">
      <w:pPr>
        <w:widowControl w:val="0"/>
        <w:jc w:val="left"/>
      </w:pPr>
    </w:p>
    <w:p w:rsidR="007E77DE" w:rsidRDefault="007E77DE" w:rsidP="007E77DE">
      <w:pPr>
        <w:widowControl w:val="0"/>
        <w:tabs>
          <w:tab w:val="center" w:pos="590"/>
          <w:tab w:val="center" w:pos="1440"/>
          <w:tab w:val="left" w:pos="1872"/>
          <w:tab w:val="left" w:pos="9187"/>
        </w:tabs>
        <w:jc w:val="left"/>
      </w:pPr>
      <w:r w:rsidRPr="007E77DE">
        <w:rPr>
          <w:b/>
        </w:rPr>
        <w:t>HISTORY OF LEGISLATIVE ACTIONS</w:t>
      </w:r>
    </w:p>
    <w:p w:rsidR="007E77DE" w:rsidRDefault="007E77DE" w:rsidP="007E77DE">
      <w:pPr>
        <w:widowControl w:val="0"/>
        <w:tabs>
          <w:tab w:val="center" w:pos="590"/>
          <w:tab w:val="center" w:pos="1440"/>
          <w:tab w:val="left" w:pos="1872"/>
          <w:tab w:val="left" w:pos="9187"/>
        </w:tabs>
        <w:jc w:val="left"/>
      </w:pPr>
    </w:p>
    <w:p w:rsidR="007E77DE" w:rsidRPr="007E77DE" w:rsidRDefault="007E77DE" w:rsidP="007E77DE">
      <w:pPr>
        <w:widowControl w:val="0"/>
        <w:tabs>
          <w:tab w:val="center" w:pos="590"/>
          <w:tab w:val="center" w:pos="1440"/>
          <w:tab w:val="left" w:pos="1872"/>
          <w:tab w:val="left" w:pos="9187"/>
        </w:tabs>
        <w:jc w:val="left"/>
      </w:pPr>
      <w:r w:rsidRPr="007E77DE">
        <w:rPr>
          <w:u w:val="single"/>
        </w:rPr>
        <w:tab/>
        <w:t>Date</w:t>
      </w:r>
      <w:r w:rsidRPr="007E77DE">
        <w:rPr>
          <w:u w:val="single"/>
        </w:rPr>
        <w:tab/>
        <w:t>Body</w:t>
      </w:r>
      <w:r w:rsidRPr="007E77DE">
        <w:rPr>
          <w:u w:val="single"/>
        </w:rPr>
        <w:tab/>
        <w:t>Action Description with journal page number</w:t>
      </w:r>
      <w:r w:rsidRPr="007E77DE">
        <w:rPr>
          <w:u w:val="single"/>
        </w:rPr>
        <w:tab/>
      </w:r>
    </w:p>
    <w:p w:rsidR="00A852C6" w:rsidRDefault="00A852C6" w:rsidP="00A852C6">
      <w:pPr>
        <w:widowControl w:val="0"/>
        <w:tabs>
          <w:tab w:val="right" w:pos="1008"/>
          <w:tab w:val="left" w:pos="1152"/>
          <w:tab w:val="left" w:pos="1872"/>
          <w:tab w:val="left" w:pos="9187"/>
        </w:tabs>
        <w:ind w:left="2088" w:hanging="2088"/>
        <w:jc w:val="left"/>
      </w:pPr>
      <w:r>
        <w:tab/>
        <w:t>6/20/2012</w:t>
      </w:r>
      <w:r>
        <w:tab/>
        <w:t>Senate</w:t>
      </w:r>
      <w:r>
        <w:tab/>
      </w:r>
      <w:r w:rsidRPr="00AF7A86">
        <w:t>Introduced and adopted (</w:t>
      </w:r>
      <w:hyperlink r:id="rId7" w:history="1">
        <w:r w:rsidRPr="00AF7A86">
          <w:rPr>
            <w:rStyle w:val="Hyperlink"/>
          </w:rPr>
          <w:t>Senate Journal</w:t>
        </w:r>
        <w:r w:rsidRPr="00AF7A86">
          <w:rPr>
            <w:rStyle w:val="Hyperlink"/>
          </w:rPr>
          <w:noBreakHyphen/>
          <w:t>page 27</w:t>
        </w:r>
      </w:hyperlink>
      <w:r w:rsidRPr="00AF7A86">
        <w:t>)</w:t>
      </w:r>
    </w:p>
    <w:p w:rsidR="00A852C6" w:rsidRDefault="00A852C6" w:rsidP="00A852C6">
      <w:pPr>
        <w:widowControl w:val="0"/>
        <w:tabs>
          <w:tab w:val="right" w:pos="1008"/>
          <w:tab w:val="left" w:pos="1152"/>
          <w:tab w:val="left" w:pos="1872"/>
          <w:tab w:val="left" w:pos="9187"/>
        </w:tabs>
        <w:ind w:left="2088" w:hanging="2088"/>
        <w:jc w:val="left"/>
      </w:pPr>
    </w:p>
    <w:p w:rsidR="007E77DE" w:rsidRPr="007E77DE" w:rsidRDefault="007E77DE" w:rsidP="007E77DE">
      <w:pPr>
        <w:widowControl w:val="0"/>
        <w:tabs>
          <w:tab w:val="right" w:pos="1008"/>
          <w:tab w:val="left" w:pos="1152"/>
          <w:tab w:val="left" w:pos="1872"/>
          <w:tab w:val="left" w:pos="9187"/>
        </w:tabs>
        <w:ind w:left="2088" w:hanging="2088"/>
        <w:jc w:val="left"/>
      </w:pPr>
    </w:p>
    <w:p w:rsidR="007E77DE" w:rsidRDefault="007E77DE" w:rsidP="007E77DE">
      <w:r w:rsidRPr="007E77DE">
        <w:rPr>
          <w:b/>
        </w:rPr>
        <w:t>VERSIONS OF THIS BILL</w:t>
      </w:r>
    </w:p>
    <w:p w:rsidR="007E77DE" w:rsidRDefault="007E77DE" w:rsidP="007E77DE"/>
    <w:p w:rsidR="007E77DE" w:rsidRDefault="009B5190" w:rsidP="007E77DE">
      <w:hyperlink r:id="rId8" w:history="1">
        <w:r w:rsidR="007E77DE">
          <w:rPr>
            <w:rStyle w:val="Hyperlink"/>
          </w:rPr>
          <w:t>6/20/2012</w:t>
        </w:r>
      </w:hyperlink>
    </w:p>
    <w:p w:rsidR="007E77DE" w:rsidRDefault="007E77DE" w:rsidP="007E77DE"/>
    <w:p w:rsidR="007E77DE" w:rsidRDefault="007E77DE" w:rsidP="007E77DE">
      <w:pPr>
        <w:sectPr w:rsidR="007E77DE" w:rsidSect="007E77D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434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Default="0036095C" w:rsidP="0039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56201B">
        <w:t>CONGRATULATE</w:t>
      </w:r>
      <w:r>
        <w:t xml:space="preserve"> </w:t>
      </w:r>
      <w:r w:rsidRPr="0056201B">
        <w:t xml:space="preserve">AND HONOR THE REVEREND LAWRENCE FOY HAYS, JR., OF LEXINGTON COUNTY </w:t>
      </w:r>
      <w:r>
        <w:t xml:space="preserve">ON THE OCCASION OF HIS RETIREMENT FROM A </w:t>
      </w:r>
      <w:r w:rsidRPr="0056201B">
        <w:t xml:space="preserve">DISTINGUISHED </w:t>
      </w:r>
      <w:r>
        <w:t xml:space="preserve">PASTORAL </w:t>
      </w:r>
      <w:r w:rsidRPr="0056201B">
        <w:t xml:space="preserve">MINISTRY </w:t>
      </w:r>
      <w:r>
        <w:t>OF THIRTY</w:t>
      </w:r>
      <w:r w:rsidR="00D04858">
        <w:noBreakHyphen/>
      </w:r>
      <w:r>
        <w:t xml:space="preserve">SEVEN YEARS </w:t>
      </w:r>
      <w:r w:rsidRPr="0056201B">
        <w:t>IN SOUTH CAROLINA, AND WISH HIM CONTINUED SUCCESS AND BLESSINGS IN ALL HIS FUTURE ENDEAVORS.</w:t>
      </w:r>
    </w:p>
    <w:p w:rsidR="0012434B" w:rsidRDefault="00124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Whereas, the Senate considers it is wholly appropriate to pause its deliberations to congratulate</w:t>
      </w:r>
      <w:r>
        <w:t xml:space="preserve"> </w:t>
      </w:r>
      <w:r w:rsidRPr="0056201B">
        <w:t xml:space="preserve">and honor the Reverend Lawrence Foy Hays, Jr., of Lexington County on the occasion of his retirement from a distinguished ministry of </w:t>
      </w:r>
      <w:r>
        <w:t>thirty</w:t>
      </w:r>
      <w:r w:rsidR="00D04858">
        <w:noBreakHyphen/>
      </w:r>
      <w:r>
        <w:t>seven</w:t>
      </w:r>
      <w:r w:rsidRPr="0056201B">
        <w:t xml:space="preserve"> years; and</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Whereas, a native of Ozark, Alabama</w:t>
      </w:r>
      <w:r>
        <w:t xml:space="preserve">, </w:t>
      </w:r>
      <w:r w:rsidRPr="0056201B">
        <w:t xml:space="preserve">Larry </w:t>
      </w:r>
      <w:r>
        <w:t>earned a bachelor of arts degree from</w:t>
      </w:r>
      <w:r w:rsidRPr="0056201B">
        <w:t xml:space="preserve"> Huntingdon Uni</w:t>
      </w:r>
      <w:r>
        <w:t>versity in Montgomery, Alabama, with thoughts of teaching physical education. I</w:t>
      </w:r>
      <w:r w:rsidRPr="0056201B">
        <w:t xml:space="preserve">n </w:t>
      </w:r>
      <w:r>
        <w:t>responding to the call to Christian ministry, he attended Duk</w:t>
      </w:r>
      <w:r w:rsidRPr="0056201B">
        <w:t>e Divinity School</w:t>
      </w:r>
      <w:r>
        <w:t>, where he earned a master of divinity degree and became a dedicated fan of Blue Devils athletics</w:t>
      </w:r>
      <w:r w:rsidRPr="0056201B">
        <w:t>; and</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 xml:space="preserve">Whereas, Reverend Hays has held numerous United Methodist Church appointments throughout South Carolina, most recently as pastor at Mt. Hebron United Methodist Church in West Columbia, where he has served since 2008. </w:t>
      </w:r>
      <w:r w:rsidR="00D04858">
        <w:t xml:space="preserve"> </w:t>
      </w:r>
      <w:r w:rsidRPr="0056201B">
        <w:t xml:space="preserve">On June 24, 2012, </w:t>
      </w:r>
      <w:r>
        <w:t>he</w:t>
      </w:r>
      <w:r w:rsidRPr="0056201B">
        <w:t xml:space="preserve"> will conduct his last service as pastor of Mt. Hebron</w:t>
      </w:r>
      <w:r>
        <w:t xml:space="preserve"> and begin a richly</w:t>
      </w:r>
      <w:r w:rsidR="00D04858">
        <w:noBreakHyphen/>
      </w:r>
      <w:r>
        <w:t>deserved</w:t>
      </w:r>
      <w:r w:rsidRPr="0056201B">
        <w:t xml:space="preserve"> retirement; and</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 xml:space="preserve">Whereas, </w:t>
      </w:r>
      <w:r>
        <w:t xml:space="preserve">Larry and </w:t>
      </w:r>
      <w:r w:rsidRPr="0056201B">
        <w:t xml:space="preserve">his beloved wife, </w:t>
      </w:r>
      <w:r>
        <w:t>Sally, are the proud parents of two cherished</w:t>
      </w:r>
      <w:r w:rsidRPr="0056201B">
        <w:t xml:space="preserve"> daughters, Sarah Plunkett and Lauren Haigler, and ha</w:t>
      </w:r>
      <w:r>
        <w:t>ve</w:t>
      </w:r>
      <w:r w:rsidRPr="0056201B">
        <w:t xml:space="preserve"> been blessed with two grandchildren. Although </w:t>
      </w:r>
      <w:r>
        <w:t>he</w:t>
      </w:r>
      <w:r w:rsidRPr="0056201B">
        <w:t xml:space="preserve"> will continue to mentor young pastors following his retirement, </w:t>
      </w:r>
      <w:r>
        <w:t>Larry</w:t>
      </w:r>
      <w:r w:rsidRPr="0056201B">
        <w:t xml:space="preserve"> looks forward to spending more time with his family and enjoying golf, Duke athletics, and playing bluegrass music; and</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 xml:space="preserve">Whereas, the members of the South Carolina </w:t>
      </w:r>
      <w:r>
        <w:t>Senate</w:t>
      </w:r>
      <w:r w:rsidRPr="0056201B">
        <w:t xml:space="preserve"> are grateful for the years of outstanding ministry that Larry Hays </w:t>
      </w:r>
      <w:r>
        <w:t>has provided throughout</w:t>
      </w:r>
      <w:r w:rsidRPr="0056201B">
        <w:t xml:space="preserve"> the State, </w:t>
      </w:r>
      <w:r>
        <w:t xml:space="preserve">mindful of the lives he has touched and made better along the way, </w:t>
      </w:r>
      <w:r w:rsidRPr="0056201B">
        <w:t xml:space="preserve">and wish him many years of enjoyment in his </w:t>
      </w:r>
      <w:r>
        <w:t>richly</w:t>
      </w:r>
      <w:r w:rsidR="00D04858">
        <w:noBreakHyphen/>
      </w:r>
      <w:r>
        <w:t>deserved</w:t>
      </w:r>
      <w:r w:rsidRPr="0056201B">
        <w:t xml:space="preserve"> retirement.  Now, therefore,</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 xml:space="preserve">Be it resolved by the </w:t>
      </w:r>
      <w:r>
        <w:t>Senate</w:t>
      </w:r>
      <w:r w:rsidRPr="0056201B">
        <w:t>:</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 xml:space="preserve">That the members of the </w:t>
      </w:r>
      <w:r>
        <w:t>Senate</w:t>
      </w:r>
      <w:r w:rsidRPr="0056201B">
        <w:t xml:space="preserve"> of the State of South Carolina, by this resolution,</w:t>
      </w:r>
      <w:r>
        <w:t xml:space="preserve"> </w:t>
      </w:r>
      <w:r w:rsidRPr="0056201B">
        <w:t>congratulate</w:t>
      </w:r>
      <w:r>
        <w:t xml:space="preserve"> </w:t>
      </w:r>
      <w:r w:rsidRPr="0056201B">
        <w:t xml:space="preserve">and honor the </w:t>
      </w:r>
      <w:r>
        <w:t>R</w:t>
      </w:r>
      <w:r w:rsidRPr="0056201B">
        <w:t xml:space="preserve">everend </w:t>
      </w:r>
      <w:r>
        <w:t>L</w:t>
      </w:r>
      <w:r w:rsidRPr="0056201B">
        <w:t>awrence</w:t>
      </w:r>
      <w:r>
        <w:t xml:space="preserve"> F</w:t>
      </w:r>
      <w:r w:rsidRPr="0056201B">
        <w:t xml:space="preserve">oy </w:t>
      </w:r>
      <w:r>
        <w:t>H</w:t>
      </w:r>
      <w:r w:rsidRPr="0056201B">
        <w:t xml:space="preserve">ays, </w:t>
      </w:r>
      <w:r>
        <w:t>J</w:t>
      </w:r>
      <w:r w:rsidRPr="0056201B">
        <w:t xml:space="preserve">r., of </w:t>
      </w:r>
      <w:r>
        <w:t>L</w:t>
      </w:r>
      <w:r w:rsidRPr="0056201B">
        <w:t xml:space="preserve">exington </w:t>
      </w:r>
      <w:r>
        <w:t>C</w:t>
      </w:r>
      <w:r w:rsidRPr="0056201B">
        <w:t xml:space="preserve">ounty </w:t>
      </w:r>
      <w:r>
        <w:t xml:space="preserve">on the occasion of his retirement from a </w:t>
      </w:r>
      <w:r w:rsidRPr="0056201B">
        <w:t xml:space="preserve">distinguished </w:t>
      </w:r>
      <w:r>
        <w:t xml:space="preserve">pastoral </w:t>
      </w:r>
      <w:r w:rsidRPr="0056201B">
        <w:t xml:space="preserve">ministry </w:t>
      </w:r>
      <w:r>
        <w:t>of thirty</w:t>
      </w:r>
      <w:r w:rsidR="00D04858">
        <w:noBreakHyphen/>
      </w:r>
      <w:r>
        <w:t xml:space="preserve">seven years </w:t>
      </w:r>
      <w:r w:rsidRPr="0056201B">
        <w:t xml:space="preserve">in </w:t>
      </w:r>
      <w:r>
        <w:t>S</w:t>
      </w:r>
      <w:r w:rsidRPr="0056201B">
        <w:t xml:space="preserve">outh </w:t>
      </w:r>
      <w:r>
        <w:t>C</w:t>
      </w:r>
      <w:r w:rsidRPr="0056201B">
        <w:t>arolina, and wish him continued success and blessings in all his future endeavors.</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Default="0036095C" w:rsidP="0039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201B">
        <w:t xml:space="preserve">Be it further resolved that a copy of this resolution be forwarded to </w:t>
      </w:r>
      <w:r>
        <w:t xml:space="preserve">the </w:t>
      </w:r>
      <w:r w:rsidRPr="0056201B">
        <w:t xml:space="preserve">Reverend </w:t>
      </w:r>
      <w:r>
        <w:t>Lawrence Foy Hays, Jr.</w:t>
      </w:r>
    </w:p>
    <w:p w:rsidR="00396CC6" w:rsidRDefault="00D048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6CC6" w:rsidRDefault="00396CC6" w:rsidP="007E77DE">
      <w:pPr>
        <w:suppressAutoHyphens/>
      </w:pPr>
    </w:p>
    <w:sectPr w:rsidR="00396CC6" w:rsidSect="007E77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34B" w:rsidRDefault="0012434B" w:rsidP="009F0C77">
      <w:r>
        <w:separator/>
      </w:r>
    </w:p>
  </w:endnote>
  <w:endnote w:type="continuationSeparator" w:id="0">
    <w:p w:rsidR="0012434B" w:rsidRDefault="001243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EE4B23-481C-432C-BED6-A82A4E5411B7}"/>
    <w:embedBold r:id="rId2" w:fontKey="{7DD0B224-2C38-4682-82FB-7E682BC83CB4}"/>
  </w:font>
  <w:font w:name="Calibri">
    <w:panose1 w:val="020F0502020204030204"/>
    <w:charset w:val="00"/>
    <w:family w:val="swiss"/>
    <w:pitch w:val="variable"/>
    <w:sig w:usb0="E10002FF" w:usb1="4000ACFF" w:usb2="00000009" w:usb3="00000000" w:csb0="0000019F" w:csb1="00000000"/>
    <w:embedRegular r:id="rId3" w:fontKey="{CBC4E91E-D59A-43F4-BC76-58AAD1833A30}"/>
  </w:font>
  <w:font w:name="Tahoma">
    <w:panose1 w:val="020B0604030504040204"/>
    <w:charset w:val="00"/>
    <w:family w:val="swiss"/>
    <w:pitch w:val="variable"/>
    <w:sig w:usb0="21002A87" w:usb1="80000000" w:usb2="00000008" w:usb3="00000000" w:csb0="000101FF" w:csb1="00000000"/>
    <w:embedRegular r:id="rId4" w:fontKey="{C2190D75-E959-4DEF-85D0-503C94775E10}"/>
  </w:font>
  <w:font w:name="Cambria">
    <w:panose1 w:val="02040503050406030204"/>
    <w:charset w:val="00"/>
    <w:family w:val="roman"/>
    <w:pitch w:val="variable"/>
    <w:sig w:usb0="E00002FF" w:usb1="400004FF" w:usb2="00000000" w:usb3="00000000" w:csb0="0000019F" w:csb1="00000000"/>
    <w:embedRegular r:id="rId5" w:fontKey="{06E772DE-5389-47AB-8357-76D64154BB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7DE" w:rsidRPr="00396CC6" w:rsidRDefault="007E77DE" w:rsidP="00396CC6">
    <w:pPr>
      <w:pStyle w:val="Footer"/>
      <w:tabs>
        <w:tab w:val="clear" w:pos="4680"/>
        <w:tab w:val="clear" w:pos="9360"/>
        <w:tab w:val="center" w:pos="2995"/>
      </w:tabs>
      <w:spacing w:before="120"/>
    </w:pPr>
    <w:r>
      <w:t>[1614]</w:t>
    </w:r>
    <w:r>
      <w:tab/>
    </w:r>
    <w:r w:rsidR="009B5190">
      <w:fldChar w:fldCharType="begin"/>
    </w:r>
    <w:r w:rsidR="009B5190">
      <w:instrText xml:space="preserve"> PAGE  \* MERGEFORMAT </w:instrText>
    </w:r>
    <w:r w:rsidR="009B5190">
      <w:fldChar w:fldCharType="separate"/>
    </w:r>
    <w:r w:rsidR="009B5190">
      <w:rPr>
        <w:noProof/>
      </w:rPr>
      <w:t>1</w:t>
    </w:r>
    <w:r w:rsidR="009B51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34B" w:rsidRDefault="0012434B" w:rsidP="009F0C77">
      <w:r>
        <w:separator/>
      </w:r>
    </w:p>
  </w:footnote>
  <w:footnote w:type="continuationSeparator" w:id="0">
    <w:p w:rsidR="0012434B" w:rsidRDefault="001243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886AB12"/>
    <w:docVar w:name="CoverBillType" w:val="r"/>
    <w:docVar w:name="docpath" w:val="L:\Council\bills\MS\7886AB12.DOCX"/>
    <w:docVar w:name="dvBillNumber" w:val="1614"/>
    <w:docVar w:name="dvBillNumberPrefix" w:val="S. "/>
    <w:docVar w:name="dvOriginalBody" w:val="Senate"/>
    <w:docVar w:name="dvSteno" w:val="MS"/>
    <w:docVar w:name="NameofBody" w:val="s"/>
    <w:docVar w:name="vgroup2" w:val="Council"/>
  </w:docVars>
  <w:rsids>
    <w:rsidRoot w:val="0086319B"/>
    <w:rsid w:val="00026C9A"/>
    <w:rsid w:val="000965A1"/>
    <w:rsid w:val="000E1785"/>
    <w:rsid w:val="001023A4"/>
    <w:rsid w:val="0010776B"/>
    <w:rsid w:val="0012434B"/>
    <w:rsid w:val="00133E66"/>
    <w:rsid w:val="00134ACF"/>
    <w:rsid w:val="00144E15"/>
    <w:rsid w:val="00157F36"/>
    <w:rsid w:val="001A4A62"/>
    <w:rsid w:val="001A681E"/>
    <w:rsid w:val="001D08F2"/>
    <w:rsid w:val="002037CA"/>
    <w:rsid w:val="002047A2"/>
    <w:rsid w:val="00231775"/>
    <w:rsid w:val="002321B6"/>
    <w:rsid w:val="0023696B"/>
    <w:rsid w:val="00250967"/>
    <w:rsid w:val="002759C5"/>
    <w:rsid w:val="00277DEE"/>
    <w:rsid w:val="00280D88"/>
    <w:rsid w:val="00294ABE"/>
    <w:rsid w:val="002A3EB4"/>
    <w:rsid w:val="00325348"/>
    <w:rsid w:val="0035682C"/>
    <w:rsid w:val="0036095C"/>
    <w:rsid w:val="003770E6"/>
    <w:rsid w:val="00393688"/>
    <w:rsid w:val="00396CC6"/>
    <w:rsid w:val="003D411E"/>
    <w:rsid w:val="003E2AB4"/>
    <w:rsid w:val="003E3C1E"/>
    <w:rsid w:val="003E6148"/>
    <w:rsid w:val="00400EAA"/>
    <w:rsid w:val="0041760A"/>
    <w:rsid w:val="00427C60"/>
    <w:rsid w:val="004809EE"/>
    <w:rsid w:val="00511EE9"/>
    <w:rsid w:val="00521E00"/>
    <w:rsid w:val="00577C6C"/>
    <w:rsid w:val="0058501B"/>
    <w:rsid w:val="005E470C"/>
    <w:rsid w:val="006215AA"/>
    <w:rsid w:val="006340D9"/>
    <w:rsid w:val="00643B8E"/>
    <w:rsid w:val="00665EBC"/>
    <w:rsid w:val="0069470D"/>
    <w:rsid w:val="006A476C"/>
    <w:rsid w:val="006C6A93"/>
    <w:rsid w:val="006E02F9"/>
    <w:rsid w:val="00753C04"/>
    <w:rsid w:val="00756946"/>
    <w:rsid w:val="00757F80"/>
    <w:rsid w:val="00771EEC"/>
    <w:rsid w:val="00775A11"/>
    <w:rsid w:val="00786819"/>
    <w:rsid w:val="007A325A"/>
    <w:rsid w:val="007A4591"/>
    <w:rsid w:val="007E77DE"/>
    <w:rsid w:val="007F1523"/>
    <w:rsid w:val="007F509E"/>
    <w:rsid w:val="007F5799"/>
    <w:rsid w:val="007F6947"/>
    <w:rsid w:val="0086319B"/>
    <w:rsid w:val="00872729"/>
    <w:rsid w:val="008E21C4"/>
    <w:rsid w:val="008F4429"/>
    <w:rsid w:val="009352BB"/>
    <w:rsid w:val="00990668"/>
    <w:rsid w:val="00997F7C"/>
    <w:rsid w:val="009B5190"/>
    <w:rsid w:val="009F0C77"/>
    <w:rsid w:val="009F4DD1"/>
    <w:rsid w:val="00A64E80"/>
    <w:rsid w:val="00A741D9"/>
    <w:rsid w:val="00A852C6"/>
    <w:rsid w:val="00A9741D"/>
    <w:rsid w:val="00AD4B17"/>
    <w:rsid w:val="00B26FA6"/>
    <w:rsid w:val="00B66CC8"/>
    <w:rsid w:val="00B741CB"/>
    <w:rsid w:val="00B934F3"/>
    <w:rsid w:val="00BB6347"/>
    <w:rsid w:val="00BD2134"/>
    <w:rsid w:val="00C038D8"/>
    <w:rsid w:val="00C045DD"/>
    <w:rsid w:val="00C072FF"/>
    <w:rsid w:val="00C3136F"/>
    <w:rsid w:val="00C3483A"/>
    <w:rsid w:val="00C74E9D"/>
    <w:rsid w:val="00C82FD3"/>
    <w:rsid w:val="00CC6B7B"/>
    <w:rsid w:val="00CD3619"/>
    <w:rsid w:val="00CF4447"/>
    <w:rsid w:val="00D04858"/>
    <w:rsid w:val="00D405E7"/>
    <w:rsid w:val="00D41D56"/>
    <w:rsid w:val="00D6260D"/>
    <w:rsid w:val="00D65ADA"/>
    <w:rsid w:val="00D6662B"/>
    <w:rsid w:val="00D95E2F"/>
    <w:rsid w:val="00D970A9"/>
    <w:rsid w:val="00DB3AC0"/>
    <w:rsid w:val="00DE68F0"/>
    <w:rsid w:val="00DF3845"/>
    <w:rsid w:val="00DF7E17"/>
    <w:rsid w:val="00E846B2"/>
    <w:rsid w:val="00EB00A2"/>
    <w:rsid w:val="00EB1BF3"/>
    <w:rsid w:val="00EB52F9"/>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D94950-64EA-4C06-BC23-62BF6E2AE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70E6"/>
    <w:rPr>
      <w:rFonts w:ascii="Tahoma" w:hAnsi="Tahoma" w:cs="Tahoma"/>
      <w:sz w:val="16"/>
      <w:szCs w:val="16"/>
    </w:rPr>
  </w:style>
  <w:style w:type="character" w:customStyle="1" w:styleId="BalloonTextChar">
    <w:name w:val="Balloon Text Char"/>
    <w:basedOn w:val="DefaultParagraphFont"/>
    <w:link w:val="BalloonText"/>
    <w:uiPriority w:val="99"/>
    <w:semiHidden/>
    <w:rsid w:val="003770E6"/>
    <w:rPr>
      <w:rFonts w:ascii="Tahoma" w:eastAsia="Times New Roman" w:hAnsi="Tahoma" w:cs="Tahoma"/>
      <w:sz w:val="16"/>
      <w:szCs w:val="16"/>
    </w:rPr>
  </w:style>
  <w:style w:type="character" w:styleId="Hyperlink">
    <w:name w:val="Hyperlink"/>
    <w:basedOn w:val="DefaultParagraphFont"/>
    <w:uiPriority w:val="99"/>
    <w:unhideWhenUsed/>
    <w:rsid w:val="007E77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614_20120620.docx" TargetMode="External"/><Relationship Id="rId3" Type="http://schemas.openxmlformats.org/officeDocument/2006/relationships/settings" Target="settings.xml"/><Relationship Id="rId7" Type="http://schemas.openxmlformats.org/officeDocument/2006/relationships/hyperlink" Target="file:///h:\sj%20archive\2012\06-2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820B7-71DE-4674-9A52-10118F1F0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450</Words>
  <Characters>2454</Characters>
  <Application>Microsoft Office Word</Application>
  <DocSecurity>4</DocSecurity>
  <Lines>90</Lines>
  <Paragraphs>26</Paragraphs>
  <ScaleCrop>false</ScaleCrop>
  <Company>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1614: Reverend Lawrence Foy Hays, Jr. - South Carolina Legislature Online</dc:title>
  <dc:subject/>
  <dc:creator>MarthaSanders</dc:creator>
  <cp:keywords/>
  <dc:description/>
  <cp:lastModifiedBy>N Cumfer</cp:lastModifiedBy>
  <cp:revision>2</cp:revision>
  <cp:lastPrinted>2012-06-20T21:17:00Z</cp:lastPrinted>
  <dcterms:created xsi:type="dcterms:W3CDTF">2014-11-21T21:24:00Z</dcterms:created>
  <dcterms:modified xsi:type="dcterms:W3CDTF">2014-11-21T21:24:00Z</dcterms:modified>
</cp:coreProperties>
</file>