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6A3" w:rsidRDefault="005026A3" w:rsidP="005026A3">
      <w:pPr>
        <w:widowControl w:val="0"/>
        <w:jc w:val="center"/>
      </w:pPr>
      <w:bookmarkStart w:id="0" w:name="_GoBack"/>
      <w:bookmarkEnd w:id="0"/>
      <w:r w:rsidRPr="005026A3">
        <w:rPr>
          <w:b/>
        </w:rPr>
        <w:t>South Carolina General Assembly</w:t>
      </w:r>
    </w:p>
    <w:p w:rsidR="005026A3" w:rsidRDefault="005026A3" w:rsidP="005026A3">
      <w:pPr>
        <w:widowControl w:val="0"/>
        <w:jc w:val="center"/>
      </w:pPr>
      <w:r>
        <w:t>119th Session, 2011-2012</w:t>
      </w:r>
    </w:p>
    <w:p w:rsidR="005026A3" w:rsidRDefault="005026A3" w:rsidP="005026A3">
      <w:pPr>
        <w:widowControl w:val="0"/>
      </w:pPr>
    </w:p>
    <w:p w:rsidR="005026A3" w:rsidRDefault="005026A3" w:rsidP="005026A3">
      <w:pPr>
        <w:widowControl w:val="0"/>
        <w:rPr>
          <w:b/>
        </w:rPr>
      </w:pPr>
      <w:r w:rsidRPr="005026A3">
        <w:rPr>
          <w:b/>
        </w:rPr>
        <w:t>S.</w:t>
      </w:r>
      <w:r>
        <w:rPr>
          <w:b/>
        </w:rPr>
        <w:t xml:space="preserve"> </w:t>
      </w:r>
      <w:r w:rsidRPr="005026A3">
        <w:rPr>
          <w:b/>
        </w:rPr>
        <w:t>269</w:t>
      </w:r>
    </w:p>
    <w:p w:rsidR="005026A3" w:rsidRDefault="005026A3" w:rsidP="005026A3">
      <w:pPr>
        <w:widowControl w:val="0"/>
        <w:rPr>
          <w:b/>
        </w:rPr>
      </w:pPr>
    </w:p>
    <w:p w:rsidR="005026A3" w:rsidRDefault="005026A3" w:rsidP="005026A3">
      <w:pPr>
        <w:widowControl w:val="0"/>
      </w:pPr>
      <w:r w:rsidRPr="005026A3">
        <w:rPr>
          <w:b/>
        </w:rPr>
        <w:t>STATUS INFORMATION</w:t>
      </w:r>
    </w:p>
    <w:p w:rsidR="005026A3" w:rsidRDefault="005026A3" w:rsidP="005026A3">
      <w:pPr>
        <w:widowControl w:val="0"/>
      </w:pPr>
    </w:p>
    <w:p w:rsidR="005026A3" w:rsidRDefault="005026A3" w:rsidP="005026A3">
      <w:pPr>
        <w:widowControl w:val="0"/>
      </w:pPr>
      <w:r>
        <w:t>General Bill</w:t>
      </w:r>
    </w:p>
    <w:p w:rsidR="005026A3" w:rsidRDefault="005026A3" w:rsidP="005026A3">
      <w:pPr>
        <w:widowControl w:val="0"/>
      </w:pPr>
      <w:r>
        <w:t>Sponsors: Senator Rose</w:t>
      </w:r>
    </w:p>
    <w:p w:rsidR="005026A3" w:rsidRDefault="005026A3" w:rsidP="005026A3">
      <w:pPr>
        <w:widowControl w:val="0"/>
      </w:pPr>
      <w:r>
        <w:t>Document Path: l:\s-jud\bills\rose\jud0042.js.docx</w:t>
      </w:r>
    </w:p>
    <w:p w:rsidR="005026A3" w:rsidRDefault="005026A3" w:rsidP="005026A3">
      <w:pPr>
        <w:widowControl w:val="0"/>
      </w:pPr>
    </w:p>
    <w:p w:rsidR="00D826B7" w:rsidRDefault="00D826B7" w:rsidP="005026A3">
      <w:pPr>
        <w:widowControl w:val="0"/>
      </w:pPr>
      <w:r>
        <w:t>Introduced in the Senate on January 11, 2011</w:t>
      </w:r>
    </w:p>
    <w:p w:rsidR="00D826B7" w:rsidRPr="00D826B7" w:rsidRDefault="00D826B7" w:rsidP="005026A3">
      <w:pPr>
        <w:widowControl w:val="0"/>
      </w:pPr>
      <w:r>
        <w:t xml:space="preserve">Currently residing in the Senate Committee on </w:t>
      </w:r>
      <w:r w:rsidRPr="00D826B7">
        <w:rPr>
          <w:b/>
        </w:rPr>
        <w:t>Judiciary</w:t>
      </w:r>
    </w:p>
    <w:p w:rsidR="00D826B7" w:rsidRDefault="00D826B7" w:rsidP="005026A3">
      <w:pPr>
        <w:widowControl w:val="0"/>
      </w:pPr>
    </w:p>
    <w:p w:rsidR="005026A3" w:rsidRDefault="005026A3" w:rsidP="005026A3">
      <w:pPr>
        <w:widowControl w:val="0"/>
      </w:pPr>
      <w:r>
        <w:t xml:space="preserve">Summary: </w:t>
      </w:r>
      <w:r w:rsidR="008E68BC">
        <w:t>Master-in-equity</w:t>
      </w:r>
    </w:p>
    <w:p w:rsidR="005026A3" w:rsidRDefault="005026A3" w:rsidP="005026A3">
      <w:pPr>
        <w:widowControl w:val="0"/>
      </w:pPr>
    </w:p>
    <w:p w:rsidR="005026A3" w:rsidRDefault="005026A3" w:rsidP="005026A3">
      <w:pPr>
        <w:widowControl w:val="0"/>
      </w:pPr>
    </w:p>
    <w:p w:rsidR="005026A3" w:rsidRDefault="005026A3" w:rsidP="005026A3">
      <w:pPr>
        <w:widowControl w:val="0"/>
        <w:tabs>
          <w:tab w:val="center" w:pos="590"/>
          <w:tab w:val="center" w:pos="1440"/>
          <w:tab w:val="left" w:pos="1872"/>
          <w:tab w:val="left" w:pos="9187"/>
        </w:tabs>
      </w:pPr>
      <w:r w:rsidRPr="005026A3">
        <w:rPr>
          <w:b/>
        </w:rPr>
        <w:t>HISTORY OF LEGISLATIVE ACTIONS</w:t>
      </w:r>
    </w:p>
    <w:p w:rsidR="005026A3" w:rsidRDefault="005026A3" w:rsidP="005026A3">
      <w:pPr>
        <w:widowControl w:val="0"/>
        <w:tabs>
          <w:tab w:val="center" w:pos="590"/>
          <w:tab w:val="center" w:pos="1440"/>
          <w:tab w:val="left" w:pos="1872"/>
          <w:tab w:val="left" w:pos="9187"/>
        </w:tabs>
      </w:pPr>
    </w:p>
    <w:p w:rsidR="005026A3" w:rsidRPr="005026A3" w:rsidRDefault="005026A3" w:rsidP="005026A3">
      <w:pPr>
        <w:widowControl w:val="0"/>
        <w:tabs>
          <w:tab w:val="center" w:pos="590"/>
          <w:tab w:val="center" w:pos="1440"/>
          <w:tab w:val="left" w:pos="1872"/>
          <w:tab w:val="left" w:pos="9187"/>
        </w:tabs>
      </w:pPr>
      <w:r w:rsidRPr="005026A3">
        <w:rPr>
          <w:u w:val="single"/>
        </w:rPr>
        <w:tab/>
        <w:t>Date</w:t>
      </w:r>
      <w:r w:rsidRPr="005026A3">
        <w:rPr>
          <w:u w:val="single"/>
        </w:rPr>
        <w:tab/>
        <w:t>Body</w:t>
      </w:r>
      <w:r w:rsidRPr="005026A3">
        <w:rPr>
          <w:u w:val="single"/>
        </w:rPr>
        <w:tab/>
        <w:t>Action Description with journal page number</w:t>
      </w:r>
      <w:r w:rsidRPr="005026A3">
        <w:rPr>
          <w:u w:val="single"/>
        </w:rPr>
        <w:tab/>
      </w:r>
    </w:p>
    <w:p w:rsidR="00F73772" w:rsidRDefault="00F73772" w:rsidP="00F73772">
      <w:pPr>
        <w:widowControl w:val="0"/>
        <w:tabs>
          <w:tab w:val="right" w:pos="1008"/>
          <w:tab w:val="left" w:pos="1152"/>
          <w:tab w:val="left" w:pos="1872"/>
          <w:tab w:val="left" w:pos="9187"/>
        </w:tabs>
        <w:ind w:left="2088" w:hanging="2088"/>
      </w:pPr>
      <w:r>
        <w:tab/>
        <w:t>12/15/2010</w:t>
      </w:r>
      <w:r>
        <w:tab/>
        <w:t>Senate</w:t>
      </w:r>
      <w:r>
        <w:tab/>
      </w:r>
      <w:r w:rsidRPr="00DD145F">
        <w:t>Prefiled</w:t>
      </w:r>
    </w:p>
    <w:p w:rsidR="00F73772" w:rsidRDefault="00F73772" w:rsidP="00F73772">
      <w:pPr>
        <w:widowControl w:val="0"/>
        <w:tabs>
          <w:tab w:val="right" w:pos="1008"/>
          <w:tab w:val="left" w:pos="1152"/>
          <w:tab w:val="left" w:pos="1872"/>
          <w:tab w:val="left" w:pos="9187"/>
        </w:tabs>
        <w:ind w:left="2088" w:hanging="2088"/>
      </w:pPr>
      <w:r>
        <w:tab/>
        <w:t>12/15/2010</w:t>
      </w:r>
      <w:r>
        <w:tab/>
        <w:t>Senate</w:t>
      </w:r>
      <w:r>
        <w:tab/>
      </w:r>
      <w:r w:rsidRPr="00DD145F">
        <w:t xml:space="preserve">Referred to Committee on </w:t>
      </w:r>
      <w:r w:rsidRPr="00DD145F">
        <w:rPr>
          <w:b/>
        </w:rPr>
        <w:t>Judiciary</w:t>
      </w:r>
    </w:p>
    <w:p w:rsidR="00F73772" w:rsidRDefault="00F73772" w:rsidP="00F73772">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DD145F">
        <w:t>(</w:t>
      </w:r>
      <w:hyperlink r:id="rId6" w:history="1">
        <w:r w:rsidRPr="00DD145F">
          <w:rPr>
            <w:rStyle w:val="Hyperlink"/>
          </w:rPr>
          <w:t>Senate Journal</w:t>
        </w:r>
        <w:r w:rsidRPr="00DD145F">
          <w:rPr>
            <w:rStyle w:val="Hyperlink"/>
          </w:rPr>
          <w:noBreakHyphen/>
          <w:t>page 122</w:t>
        </w:r>
      </w:hyperlink>
      <w:r w:rsidRPr="00DD145F">
        <w:t>)</w:t>
      </w:r>
    </w:p>
    <w:p w:rsidR="00F73772" w:rsidRDefault="00F73772" w:rsidP="00F73772">
      <w:pPr>
        <w:widowControl w:val="0"/>
        <w:tabs>
          <w:tab w:val="right" w:pos="1008"/>
          <w:tab w:val="left" w:pos="1152"/>
          <w:tab w:val="left" w:pos="1872"/>
          <w:tab w:val="left" w:pos="9187"/>
        </w:tabs>
        <w:ind w:left="2088" w:hanging="2088"/>
      </w:pPr>
      <w:r>
        <w:tab/>
        <w:t>1/11/2011</w:t>
      </w:r>
      <w:r>
        <w:tab/>
        <w:t>Senate</w:t>
      </w:r>
      <w:r>
        <w:tab/>
      </w:r>
      <w:r w:rsidRPr="00DD145F">
        <w:t>Ref</w:t>
      </w:r>
      <w:r>
        <w:t xml:space="preserve">erred to Committee on </w:t>
      </w:r>
      <w:r w:rsidRPr="00DD145F">
        <w:rPr>
          <w:b/>
        </w:rPr>
        <w:t>Judiciary</w:t>
      </w:r>
      <w:r>
        <w:t xml:space="preserve"> </w:t>
      </w:r>
      <w:r w:rsidRPr="00DD145F">
        <w:t>(</w:t>
      </w:r>
      <w:hyperlink r:id="rId7" w:history="1">
        <w:r w:rsidRPr="00DD145F">
          <w:rPr>
            <w:rStyle w:val="Hyperlink"/>
          </w:rPr>
          <w:t>Senate Journal</w:t>
        </w:r>
        <w:r w:rsidRPr="00DD145F">
          <w:rPr>
            <w:rStyle w:val="Hyperlink"/>
          </w:rPr>
          <w:noBreakHyphen/>
          <w:t>page 122</w:t>
        </w:r>
      </w:hyperlink>
      <w:r w:rsidRPr="00DD145F">
        <w:t>)</w:t>
      </w:r>
    </w:p>
    <w:p w:rsidR="00F73772" w:rsidRDefault="00F73772" w:rsidP="00F73772">
      <w:pPr>
        <w:widowControl w:val="0"/>
        <w:tabs>
          <w:tab w:val="right" w:pos="1008"/>
          <w:tab w:val="left" w:pos="1152"/>
          <w:tab w:val="left" w:pos="1872"/>
          <w:tab w:val="left" w:pos="9187"/>
        </w:tabs>
        <w:ind w:left="2088" w:hanging="2088"/>
      </w:pPr>
      <w:r>
        <w:tab/>
        <w:t>1/9/2012</w:t>
      </w:r>
      <w:r>
        <w:tab/>
        <w:t>Senate</w:t>
      </w:r>
      <w:r>
        <w:tab/>
      </w:r>
      <w:r w:rsidRPr="00DD145F">
        <w:t>Referred to Subco</w:t>
      </w:r>
      <w:r>
        <w:t xml:space="preserve">mmittee: S.Martin (ch), Rankin, </w:t>
      </w:r>
      <w:r w:rsidRPr="00DD145F">
        <w:t>Hutto, Bright, Davis</w:t>
      </w:r>
    </w:p>
    <w:p w:rsidR="00F73772" w:rsidRDefault="00F73772" w:rsidP="00F73772">
      <w:pPr>
        <w:widowControl w:val="0"/>
        <w:tabs>
          <w:tab w:val="right" w:pos="1008"/>
          <w:tab w:val="left" w:pos="1152"/>
          <w:tab w:val="left" w:pos="1872"/>
          <w:tab w:val="left" w:pos="9187"/>
        </w:tabs>
        <w:ind w:left="2088" w:hanging="2088"/>
      </w:pPr>
    </w:p>
    <w:p w:rsidR="005026A3" w:rsidRPr="005026A3" w:rsidRDefault="005026A3" w:rsidP="005026A3">
      <w:pPr>
        <w:widowControl w:val="0"/>
        <w:tabs>
          <w:tab w:val="right" w:pos="1008"/>
          <w:tab w:val="left" w:pos="1152"/>
          <w:tab w:val="left" w:pos="1872"/>
          <w:tab w:val="left" w:pos="9187"/>
        </w:tabs>
        <w:ind w:left="2088" w:hanging="2088"/>
      </w:pPr>
    </w:p>
    <w:p w:rsidR="005026A3" w:rsidRDefault="005026A3" w:rsidP="005026A3">
      <w:pPr>
        <w:widowControl w:val="0"/>
      </w:pPr>
      <w:r w:rsidRPr="005026A3">
        <w:rPr>
          <w:b/>
        </w:rPr>
        <w:lastRenderedPageBreak/>
        <w:t>VERSIONS OF THIS BILL</w:t>
      </w:r>
    </w:p>
    <w:p w:rsidR="005026A3" w:rsidRDefault="005026A3" w:rsidP="005026A3">
      <w:pPr>
        <w:widowControl w:val="0"/>
      </w:pPr>
    </w:p>
    <w:p w:rsidR="005026A3" w:rsidRDefault="003243A5" w:rsidP="005026A3">
      <w:pPr>
        <w:widowControl w:val="0"/>
      </w:pPr>
      <w:hyperlink r:id="rId8" w:history="1">
        <w:r w:rsidR="005026A3">
          <w:rPr>
            <w:rStyle w:val="Hyperlink"/>
          </w:rPr>
          <w:t>12/15/2010</w:t>
        </w:r>
      </w:hyperlink>
    </w:p>
    <w:p w:rsidR="005026A3" w:rsidRDefault="005026A3" w:rsidP="005026A3"/>
    <w:p w:rsidR="005026A3" w:rsidRDefault="005026A3" w:rsidP="005026A3">
      <w:pPr>
        <w:sectPr w:rsidR="005026A3" w:rsidSect="005026A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18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24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14-11-20,</w:t>
      </w:r>
      <w:r w:rsidR="001949E7">
        <w:rPr>
          <w:rFonts w:eastAsia="Times New Roman"/>
        </w:rPr>
        <w:t xml:space="preserve"> SOUTH CAROLINA CODE OF LAWS, 1976, </w:t>
      </w:r>
      <w:r>
        <w:rPr>
          <w:rFonts w:eastAsia="Times New Roman"/>
        </w:rPr>
        <w:t xml:space="preserve">RELATING TO THE APPOINTMENT AND TERMS OF MASTER-IN-EQUITY, SO AS TO </w:t>
      </w:r>
      <w:r w:rsidR="00E62C5B">
        <w:rPr>
          <w:rFonts w:eastAsia="Times New Roman"/>
        </w:rPr>
        <w:t xml:space="preserve">OMIT THE REQUIREMENT THAT THE MASTER-IN-EQUITY MAY HOLDOVER </w:t>
      </w:r>
      <w:r w:rsidR="00A84025">
        <w:rPr>
          <w:rFonts w:eastAsia="Times New Roman"/>
        </w:rPr>
        <w:t xml:space="preserve">UNTIL HIS SUCCESSOR </w:t>
      </w:r>
      <w:r w:rsidR="00C94150">
        <w:rPr>
          <w:rFonts w:eastAsia="Times New Roman"/>
        </w:rPr>
        <w:t xml:space="preserve">IS </w:t>
      </w:r>
      <w:r w:rsidR="001C0E8E">
        <w:rPr>
          <w:rFonts w:eastAsia="Times New Roman"/>
        </w:rPr>
        <w:t>QUALIFIED AND APPOINTED</w:t>
      </w:r>
      <w:r w:rsidR="00A84025">
        <w:rPr>
          <w:rFonts w:eastAsia="Times New Roman"/>
        </w:rPr>
        <w:t>.</w:t>
      </w:r>
    </w:p>
    <w:p w:rsidR="00D91887" w:rsidRDefault="00D91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91887" w:rsidRDefault="00D91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91887" w:rsidRDefault="00D91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1887" w:rsidRDefault="00D91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C0E8E">
        <w:rPr>
          <w:rFonts w:eastAsia="Times New Roman"/>
        </w:rPr>
        <w:t>Section 14-11-20 of the 1976 Code, as last amended by Act No. 35, is amended to read:</w:t>
      </w:r>
    </w:p>
    <w:p w:rsidR="001C0E8E" w:rsidRDefault="001C0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128" w:rsidRPr="005C7FFA" w:rsidRDefault="00DF7128" w:rsidP="00DF7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FFA">
        <w:t>Pursuant to the provisions of Section 2</w:t>
      </w:r>
      <w:r w:rsidRPr="005C7FFA">
        <w:noBreakHyphen/>
        <w:t>19</w:t>
      </w:r>
      <w:r w:rsidRPr="005C7FFA">
        <w:noBreakHyphen/>
        <w:t>110, masters</w:t>
      </w:r>
      <w:r w:rsidRPr="005C7FFA">
        <w:noBreakHyphen/>
        <w:t>in</w:t>
      </w:r>
      <w:r w:rsidRPr="005C7FFA">
        <w:noBreakHyphen/>
        <w:t xml:space="preserve">equity must be appointed by the Governor with the advice and consent of the General Assembly for a term of six years </w:t>
      </w:r>
      <w:r w:rsidRPr="00DF7128">
        <w:rPr>
          <w:strike/>
        </w:rPr>
        <w:t>and until their successors are appointed and qualify</w:t>
      </w:r>
      <w:r w:rsidRPr="005C7FFA">
        <w:t xml:space="preserve">.  </w:t>
      </w:r>
      <w:r w:rsidR="00751DAB" w:rsidRPr="00751DAB">
        <w:rPr>
          <w:u w:val="single"/>
        </w:rPr>
        <w:t>If the Judicial Merit Selection Commission does not find the in</w:t>
      </w:r>
      <w:r w:rsidR="001949E7">
        <w:rPr>
          <w:u w:val="single"/>
        </w:rPr>
        <w:t>cumbent master-in-e</w:t>
      </w:r>
      <w:r w:rsidR="00751DAB" w:rsidRPr="00751DAB">
        <w:rPr>
          <w:u w:val="single"/>
        </w:rPr>
        <w:t>quity qualified for the judicial office held or sought, his name will not be submitted to the local delegation for nomination, and upon expiration of his then current term of office, he shall cease serving in that judicial position.</w:t>
      </w:r>
      <w:r w:rsidR="00751DAB">
        <w:t xml:space="preserve"> </w:t>
      </w:r>
      <w:r w:rsidR="00545217">
        <w:t xml:space="preserve"> </w:t>
      </w:r>
      <w:r w:rsidR="00545217" w:rsidRPr="00545217">
        <w:rPr>
          <w:u w:val="single"/>
        </w:rPr>
        <w:t xml:space="preserve">A master-in-equity shall not </w:t>
      </w:r>
      <w:r w:rsidR="00811001">
        <w:rPr>
          <w:u w:val="single"/>
        </w:rPr>
        <w:t>continue holding his</w:t>
      </w:r>
      <w:r w:rsidR="00545217" w:rsidRPr="00545217">
        <w:rPr>
          <w:u w:val="single"/>
        </w:rPr>
        <w:t xml:space="preserve"> judicial office after his term has expired</w:t>
      </w:r>
      <w:r w:rsidR="009E4DA4">
        <w:rPr>
          <w:u w:val="single"/>
        </w:rPr>
        <w:t xml:space="preserve"> unless he is reappointed</w:t>
      </w:r>
      <w:r w:rsidR="005437E7">
        <w:rPr>
          <w:u w:val="single"/>
        </w:rPr>
        <w:t xml:space="preserve"> for another term</w:t>
      </w:r>
      <w:r w:rsidR="00545217" w:rsidRPr="00545217">
        <w:rPr>
          <w:u w:val="single"/>
        </w:rPr>
        <w:t>.</w:t>
      </w:r>
      <w:r w:rsidR="00545217">
        <w:t xml:space="preserve">  </w:t>
      </w:r>
      <w:r w:rsidRPr="005C7FFA">
        <w:t>No person is eligible to hold the office of master</w:t>
      </w:r>
      <w:r w:rsidRPr="005C7FFA">
        <w:noBreakHyphen/>
        <w:t>in</w:t>
      </w:r>
      <w:r w:rsidRPr="005C7FFA">
        <w:noBreakHyphen/>
        <w:t>equity who is not at the time of his appointment a citizen of the United States and of this State, has not attained the age of thirty</w:t>
      </w:r>
      <w:r w:rsidRPr="005C7FFA">
        <w:noBreakHyphen/>
        <w:t xml:space="preserve">two years upon his appointment, has not been a licensed attorney for at least eight years upon his appointment, has not been a resident of this State for five years immediately preceding his appointment, and has not been found qualified by the Judicial Merit Selection Commission. </w:t>
      </w:r>
    </w:p>
    <w:p w:rsidR="00DF7128" w:rsidRPr="005C7FFA" w:rsidRDefault="00DF7128" w:rsidP="00DF7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FFA">
        <w:t>Each master</w:t>
      </w:r>
      <w:r w:rsidRPr="005C7FFA">
        <w:noBreakHyphen/>
        <w:t>in</w:t>
      </w:r>
      <w:r w:rsidRPr="005C7FFA">
        <w:noBreakHyphen/>
        <w:t xml:space="preserve">equity of this State qualifies by taking the oath required by the Constitution of this State before a justice of the Supreme Court, a judge of the Court of Appeals, the President of the Senate, the Speaker of the House of Representatives, a circuit judge, the Clerk of the Supreme Court, a clerk of the court of common pleas, or a probate judge of the county and immediately enters upon his duties.  The oath must be filed in the office of the Secretary of State. </w:t>
      </w:r>
    </w:p>
    <w:p w:rsidR="00DF7128" w:rsidRPr="005C7FFA" w:rsidRDefault="00DF7128" w:rsidP="00DF7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7FFA">
        <w:t>A full</w:t>
      </w:r>
      <w:r w:rsidRPr="005C7FFA">
        <w:noBreakHyphen/>
        <w:t>time master</w:t>
      </w:r>
      <w:r w:rsidRPr="005C7FFA">
        <w:noBreakHyphen/>
        <w:t>in</w:t>
      </w:r>
      <w:r w:rsidRPr="005C7FFA">
        <w:noBreakHyphen/>
        <w:t>equity is prohibited from engaging in the practice of law.  A part</w:t>
      </w:r>
      <w:r w:rsidRPr="005C7FFA">
        <w:noBreakHyphen/>
        <w:t>time master</w:t>
      </w:r>
      <w:r w:rsidRPr="005C7FFA">
        <w:noBreakHyphen/>
        <w:t>in</w:t>
      </w:r>
      <w:r w:rsidRPr="005C7FFA">
        <w:noBreakHyphen/>
        <w:t>equity may practice law but is prohibited from appearing before another master</w:t>
      </w:r>
      <w:r w:rsidRPr="005C7FFA">
        <w:noBreakHyphen/>
        <w:t>in</w:t>
      </w:r>
      <w:r w:rsidRPr="005C7FFA">
        <w:noBreakHyphen/>
        <w:t>equity.  A standing master</w:t>
      </w:r>
      <w:r w:rsidRPr="005C7FFA">
        <w:noBreakHyphen/>
        <w:t>in</w:t>
      </w:r>
      <w:r w:rsidRPr="005C7FFA">
        <w:noBreakHyphen/>
        <w:t xml:space="preserve">equity may not serve as the probate judge of any county. </w:t>
      </w:r>
    </w:p>
    <w:p w:rsidR="00D91887" w:rsidRDefault="00D91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91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949E7">
        <w:rPr>
          <w:rFonts w:eastAsia="Times New Roman"/>
        </w:rPr>
        <w:t>2</w:t>
      </w:r>
      <w:r>
        <w:rPr>
          <w:rFonts w:eastAsia="Times New Roman"/>
        </w:rPr>
        <w:t>.</w:t>
      </w:r>
      <w:r>
        <w:rPr>
          <w:rFonts w:eastAsia="Times New Roman"/>
        </w:rPr>
        <w:tab/>
      </w:r>
      <w:r w:rsidR="00DD6485">
        <w:rPr>
          <w:rFonts w:eastAsia="Times New Roman"/>
        </w:rPr>
        <w:t>This act takes effect upon approval of the Gover</w:t>
      </w:r>
      <w:r w:rsidR="006B44BA">
        <w:rPr>
          <w:rFonts w:eastAsia="Times New Roman"/>
        </w:rPr>
        <w:t>nor and applies to any sitting master-in-e</w:t>
      </w:r>
      <w:r w:rsidR="00DD6485">
        <w:rPr>
          <w:rFonts w:eastAsia="Times New Roman"/>
        </w:rPr>
        <w:t>quity who is holding over after the expiration of his term.</w:t>
      </w:r>
      <w:r>
        <w:rPr>
          <w:rFonts w:eastAsia="Times New Roman"/>
        </w:rPr>
        <w:t>.</w:t>
      </w:r>
    </w:p>
    <w:p w:rsidR="00180A1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80A15" w:rsidRDefault="00180A15" w:rsidP="005026A3">
      <w:pPr>
        <w:suppressAutoHyphens/>
        <w:jc w:val="both"/>
        <w:rPr>
          <w:rFonts w:eastAsia="Times New Roman"/>
        </w:rPr>
      </w:pPr>
    </w:p>
    <w:sectPr w:rsidR="00180A15" w:rsidSect="005026A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460" w:rsidRDefault="00B92460" w:rsidP="00522CE0">
      <w:r>
        <w:separator/>
      </w:r>
    </w:p>
  </w:endnote>
  <w:endnote w:type="continuationSeparator" w:id="0">
    <w:p w:rsidR="00B92460" w:rsidRDefault="00B924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30EE1A-445E-4152-B101-55AA867D8C69}"/>
    <w:embedBold r:id="rId2" w:fontKey="{439A6377-930A-4D0E-A1D0-D19A7E1481B6}"/>
  </w:font>
  <w:font w:name="Calibri">
    <w:panose1 w:val="020F0502020204030204"/>
    <w:charset w:val="00"/>
    <w:family w:val="swiss"/>
    <w:pitch w:val="variable"/>
    <w:sig w:usb0="E10002FF" w:usb1="4000ACFF" w:usb2="00000009" w:usb3="00000000" w:csb0="0000019F" w:csb1="00000000"/>
    <w:embedRegular r:id="rId3" w:fontKey="{0CFD9630-971F-44C7-B1CF-342C52D3F5DC}"/>
    <w:embedBold r:id="rId4" w:fontKey="{8B259388-6D6B-45DD-ACBF-4FC90870DF17}"/>
  </w:font>
  <w:font w:name="Cambria">
    <w:panose1 w:val="02040503050406030204"/>
    <w:charset w:val="00"/>
    <w:family w:val="roman"/>
    <w:pitch w:val="variable"/>
    <w:sig w:usb0="E00002FF" w:usb1="400004FF" w:usb2="00000000" w:usb3="00000000" w:csb0="0000019F" w:csb1="00000000"/>
    <w:embedRegular r:id="rId5" w:fontKey="{978F3102-636C-4556-9A75-372780C274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6A3" w:rsidRPr="00180A15" w:rsidRDefault="005026A3" w:rsidP="00180A15">
    <w:pPr>
      <w:pStyle w:val="Footer"/>
      <w:tabs>
        <w:tab w:val="clear" w:pos="4680"/>
        <w:tab w:val="clear" w:pos="9360"/>
        <w:tab w:val="center" w:pos="2995"/>
      </w:tabs>
      <w:spacing w:before="120"/>
    </w:pPr>
    <w:r>
      <w:t>[269]</w:t>
    </w:r>
    <w:r>
      <w:tab/>
    </w:r>
    <w:r w:rsidR="003243A5">
      <w:fldChar w:fldCharType="begin"/>
    </w:r>
    <w:r w:rsidR="003243A5">
      <w:instrText xml:space="preserve"> PAGE  \* MERGEFORMAT </w:instrText>
    </w:r>
    <w:r w:rsidR="003243A5">
      <w:fldChar w:fldCharType="separate"/>
    </w:r>
    <w:r w:rsidR="003243A5">
      <w:rPr>
        <w:noProof/>
      </w:rPr>
      <w:t>1</w:t>
    </w:r>
    <w:r w:rsidR="003243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460" w:rsidRDefault="00B92460" w:rsidP="00522CE0">
      <w:r>
        <w:separator/>
      </w:r>
    </w:p>
  </w:footnote>
  <w:footnote w:type="continuationSeparator" w:id="0">
    <w:p w:rsidR="00B92460" w:rsidRDefault="00B924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042.JS"/>
    <w:docVar w:name="CoverAttorneyInitials" w:val="JS"/>
    <w:docVar w:name="CoverAttorneyLastName" w:val="Shuler"/>
    <w:docVar w:name="CoverBillType" w:val="b"/>
    <w:docVar w:name="DraftFileName" w:val="JUD0042.JS.DOCX"/>
    <w:docVar w:name="DraftStenoName" w:val="Craft"/>
    <w:docVar w:name="dvBillNumber" w:val="269"/>
    <w:docVar w:name="dvBillNumberPrefix" w:val="S. "/>
    <w:docVar w:name="dvOriginalBody" w:val="Senate"/>
    <w:docVar w:name="fulldraftpath" w:val="L:\S-JUD\BILLS\Rose\JUD0042.JS.DOCX"/>
    <w:docVar w:name="NameofBody" w:val="S"/>
    <w:docVar w:name="SenatorFolderName" w:val="Rose"/>
    <w:docVar w:name="VGROUP2" w:val="S-JUD"/>
  </w:docVars>
  <w:rsids>
    <w:rsidRoot w:val="00986E48"/>
    <w:rsid w:val="000141EB"/>
    <w:rsid w:val="00042AC1"/>
    <w:rsid w:val="00046516"/>
    <w:rsid w:val="0007684B"/>
    <w:rsid w:val="00081E4E"/>
    <w:rsid w:val="00085FC2"/>
    <w:rsid w:val="000A4D08"/>
    <w:rsid w:val="000A6988"/>
    <w:rsid w:val="000B0720"/>
    <w:rsid w:val="000B5EAF"/>
    <w:rsid w:val="000C4220"/>
    <w:rsid w:val="000E473B"/>
    <w:rsid w:val="000F002B"/>
    <w:rsid w:val="00107C3D"/>
    <w:rsid w:val="00126995"/>
    <w:rsid w:val="0016543B"/>
    <w:rsid w:val="00170561"/>
    <w:rsid w:val="00180A15"/>
    <w:rsid w:val="00186AC9"/>
    <w:rsid w:val="00190F47"/>
    <w:rsid w:val="001949E7"/>
    <w:rsid w:val="00197DF1"/>
    <w:rsid w:val="001A2590"/>
    <w:rsid w:val="001B3DD9"/>
    <w:rsid w:val="001B53FF"/>
    <w:rsid w:val="001C0E8E"/>
    <w:rsid w:val="001D3BAC"/>
    <w:rsid w:val="00206D3D"/>
    <w:rsid w:val="0024519E"/>
    <w:rsid w:val="00245C4E"/>
    <w:rsid w:val="00284C9F"/>
    <w:rsid w:val="00297435"/>
    <w:rsid w:val="002C5896"/>
    <w:rsid w:val="00307C2B"/>
    <w:rsid w:val="0031409E"/>
    <w:rsid w:val="00315874"/>
    <w:rsid w:val="00317B77"/>
    <w:rsid w:val="003243A5"/>
    <w:rsid w:val="00333DF1"/>
    <w:rsid w:val="0033541C"/>
    <w:rsid w:val="00335DD6"/>
    <w:rsid w:val="00342573"/>
    <w:rsid w:val="00364389"/>
    <w:rsid w:val="00377B67"/>
    <w:rsid w:val="003D6A5D"/>
    <w:rsid w:val="003D6E2B"/>
    <w:rsid w:val="003E7597"/>
    <w:rsid w:val="00412C9E"/>
    <w:rsid w:val="00450668"/>
    <w:rsid w:val="00452CD7"/>
    <w:rsid w:val="0046553E"/>
    <w:rsid w:val="00477696"/>
    <w:rsid w:val="004952FA"/>
    <w:rsid w:val="004A592F"/>
    <w:rsid w:val="004B6A22"/>
    <w:rsid w:val="004D168C"/>
    <w:rsid w:val="004D6923"/>
    <w:rsid w:val="004D7F37"/>
    <w:rsid w:val="005026A3"/>
    <w:rsid w:val="0051584C"/>
    <w:rsid w:val="00520D79"/>
    <w:rsid w:val="00522CE0"/>
    <w:rsid w:val="00541FF6"/>
    <w:rsid w:val="005437E7"/>
    <w:rsid w:val="00545217"/>
    <w:rsid w:val="00565148"/>
    <w:rsid w:val="00581497"/>
    <w:rsid w:val="00586B30"/>
    <w:rsid w:val="0058748C"/>
    <w:rsid w:val="00593361"/>
    <w:rsid w:val="005A5017"/>
    <w:rsid w:val="005A648C"/>
    <w:rsid w:val="005D5119"/>
    <w:rsid w:val="005F15E4"/>
    <w:rsid w:val="00606D23"/>
    <w:rsid w:val="00641A16"/>
    <w:rsid w:val="006431BA"/>
    <w:rsid w:val="00672743"/>
    <w:rsid w:val="006B0AF5"/>
    <w:rsid w:val="006B44BA"/>
    <w:rsid w:val="006B4B3C"/>
    <w:rsid w:val="006C74EA"/>
    <w:rsid w:val="00720D40"/>
    <w:rsid w:val="007318D4"/>
    <w:rsid w:val="00746551"/>
    <w:rsid w:val="00751DAB"/>
    <w:rsid w:val="00765784"/>
    <w:rsid w:val="007A4390"/>
    <w:rsid w:val="007C65B0"/>
    <w:rsid w:val="007E3B8F"/>
    <w:rsid w:val="007E5CB7"/>
    <w:rsid w:val="00811001"/>
    <w:rsid w:val="0081674B"/>
    <w:rsid w:val="008314D2"/>
    <w:rsid w:val="008804AE"/>
    <w:rsid w:val="008936CD"/>
    <w:rsid w:val="008B2F42"/>
    <w:rsid w:val="008E185F"/>
    <w:rsid w:val="008E5870"/>
    <w:rsid w:val="008E68BC"/>
    <w:rsid w:val="008F023B"/>
    <w:rsid w:val="008F7524"/>
    <w:rsid w:val="00904E16"/>
    <w:rsid w:val="00927C62"/>
    <w:rsid w:val="00931A96"/>
    <w:rsid w:val="00947A99"/>
    <w:rsid w:val="00983951"/>
    <w:rsid w:val="00984124"/>
    <w:rsid w:val="00984640"/>
    <w:rsid w:val="00986E48"/>
    <w:rsid w:val="00995C37"/>
    <w:rsid w:val="009A312F"/>
    <w:rsid w:val="009C118A"/>
    <w:rsid w:val="009E4DA4"/>
    <w:rsid w:val="00A02011"/>
    <w:rsid w:val="00A35165"/>
    <w:rsid w:val="00A4011E"/>
    <w:rsid w:val="00A72FE7"/>
    <w:rsid w:val="00A84025"/>
    <w:rsid w:val="00A86015"/>
    <w:rsid w:val="00AB7DCE"/>
    <w:rsid w:val="00AE59C8"/>
    <w:rsid w:val="00B030B6"/>
    <w:rsid w:val="00B10098"/>
    <w:rsid w:val="00B10E10"/>
    <w:rsid w:val="00B35389"/>
    <w:rsid w:val="00B450FF"/>
    <w:rsid w:val="00B92460"/>
    <w:rsid w:val="00B945C5"/>
    <w:rsid w:val="00BA20EA"/>
    <w:rsid w:val="00BC0A56"/>
    <w:rsid w:val="00C05009"/>
    <w:rsid w:val="00C23348"/>
    <w:rsid w:val="00C43663"/>
    <w:rsid w:val="00C6454A"/>
    <w:rsid w:val="00C74052"/>
    <w:rsid w:val="00C94150"/>
    <w:rsid w:val="00CB187A"/>
    <w:rsid w:val="00CD7C71"/>
    <w:rsid w:val="00D1088B"/>
    <w:rsid w:val="00D156D2"/>
    <w:rsid w:val="00D77EC0"/>
    <w:rsid w:val="00D826B7"/>
    <w:rsid w:val="00D86943"/>
    <w:rsid w:val="00D91887"/>
    <w:rsid w:val="00DA47B9"/>
    <w:rsid w:val="00DB3F42"/>
    <w:rsid w:val="00DD6485"/>
    <w:rsid w:val="00DF7128"/>
    <w:rsid w:val="00E62C5B"/>
    <w:rsid w:val="00E677A1"/>
    <w:rsid w:val="00E91E2F"/>
    <w:rsid w:val="00EA3546"/>
    <w:rsid w:val="00EB1AAC"/>
    <w:rsid w:val="00EB47AE"/>
    <w:rsid w:val="00EC34E1"/>
    <w:rsid w:val="00ED0AE1"/>
    <w:rsid w:val="00EF331A"/>
    <w:rsid w:val="00F0234A"/>
    <w:rsid w:val="00F04CAD"/>
    <w:rsid w:val="00F52959"/>
    <w:rsid w:val="00F532D4"/>
    <w:rsid w:val="00F55884"/>
    <w:rsid w:val="00F73772"/>
    <w:rsid w:val="00FB5399"/>
    <w:rsid w:val="00FC0450"/>
    <w:rsid w:val="00FC0D36"/>
    <w:rsid w:val="00FC536C"/>
    <w:rsid w:val="00FC7293"/>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F12F80E9-30C7-4CAA-85AE-1B62CB2E5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5026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69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508</Words>
  <Characters>2710</Characters>
  <Application>Microsoft Office Word</Application>
  <DocSecurity>4</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269: Master-in-equity - South Carolina Legislature Online</dc:title>
  <dc:subject/>
  <dc:creator>JaneShuler</dc:creator>
  <cp:keywords/>
  <dc:description/>
  <cp:lastModifiedBy>N Cumfer</cp:lastModifiedBy>
  <cp:revision>2</cp:revision>
  <cp:lastPrinted>2010-12-14T20:08:00Z</cp:lastPrinted>
  <dcterms:created xsi:type="dcterms:W3CDTF">2014-11-21T20:33:00Z</dcterms:created>
  <dcterms:modified xsi:type="dcterms:W3CDTF">2014-11-21T20:33:00Z</dcterms:modified>
</cp:coreProperties>
</file>